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E4A84" w14:textId="77777777" w:rsidR="00F66000" w:rsidRPr="00601754" w:rsidRDefault="00F66000" w:rsidP="00F66000">
      <w:pPr>
        <w:jc w:val="center"/>
        <w:rPr>
          <w:b/>
          <w:sz w:val="28"/>
          <w:szCs w:val="28"/>
        </w:rPr>
      </w:pPr>
      <w:r w:rsidRPr="00601754">
        <w:rPr>
          <w:b/>
          <w:sz w:val="28"/>
          <w:szCs w:val="28"/>
        </w:rPr>
        <w:t xml:space="preserve">МУНИЦИПАЛЬНОЕ БЮДЖЕТНОЕ УЧРЕЖДЕНИЕ </w:t>
      </w:r>
    </w:p>
    <w:p w14:paraId="56BD5DA7" w14:textId="77777777" w:rsidR="00F66000" w:rsidRPr="00601754" w:rsidRDefault="00F66000" w:rsidP="00F66000">
      <w:pPr>
        <w:jc w:val="center"/>
        <w:rPr>
          <w:b/>
          <w:sz w:val="28"/>
          <w:szCs w:val="28"/>
        </w:rPr>
      </w:pPr>
      <w:r w:rsidRPr="00601754">
        <w:rPr>
          <w:b/>
          <w:sz w:val="28"/>
          <w:szCs w:val="28"/>
        </w:rPr>
        <w:t>«БИЗНЕС-ИНКУБАТОР АЛДАНСКОГО РАЙОНА»</w:t>
      </w:r>
    </w:p>
    <w:p w14:paraId="39BEB63F" w14:textId="77777777" w:rsidR="00F66000" w:rsidRPr="00601754" w:rsidRDefault="00F66000" w:rsidP="00F66000">
      <w:pPr>
        <w:jc w:val="center"/>
        <w:rPr>
          <w:b/>
          <w:sz w:val="28"/>
          <w:szCs w:val="28"/>
        </w:rPr>
      </w:pPr>
    </w:p>
    <w:p w14:paraId="64625BE9" w14:textId="77777777" w:rsidR="00F66000" w:rsidRPr="00601754" w:rsidRDefault="00F66000" w:rsidP="00F66000">
      <w:pPr>
        <w:jc w:val="center"/>
        <w:rPr>
          <w:b/>
          <w:sz w:val="28"/>
          <w:szCs w:val="28"/>
        </w:rPr>
      </w:pPr>
    </w:p>
    <w:p w14:paraId="2C6CEF5C" w14:textId="77777777" w:rsidR="00F66000" w:rsidRPr="00601754" w:rsidRDefault="00F66000" w:rsidP="00F66000">
      <w:pPr>
        <w:jc w:val="right"/>
        <w:rPr>
          <w:b/>
          <w:sz w:val="28"/>
          <w:szCs w:val="28"/>
        </w:rPr>
      </w:pPr>
      <w:r w:rsidRPr="00601754">
        <w:rPr>
          <w:b/>
          <w:sz w:val="28"/>
          <w:szCs w:val="28"/>
        </w:rPr>
        <w:t>Утверждаю:</w:t>
      </w:r>
    </w:p>
    <w:p w14:paraId="6A275D9B" w14:textId="77777777" w:rsidR="00F66000" w:rsidRPr="00601754" w:rsidRDefault="00F66000" w:rsidP="00F66000">
      <w:pPr>
        <w:pStyle w:val="ConsPlusNormal"/>
        <w:jc w:val="right"/>
        <w:rPr>
          <w:rFonts w:ascii="Times New Roman" w:hAnsi="Times New Roman" w:cs="Times New Roman"/>
          <w:sz w:val="24"/>
          <w:szCs w:val="28"/>
        </w:rPr>
      </w:pPr>
      <w:r w:rsidRPr="00601754">
        <w:rPr>
          <w:rFonts w:ascii="Times New Roman" w:hAnsi="Times New Roman" w:cs="Times New Roman"/>
          <w:sz w:val="24"/>
          <w:szCs w:val="28"/>
        </w:rPr>
        <w:t xml:space="preserve">Начальник МБУ «БИЗНЕС-ИНКУБАТОР </w:t>
      </w:r>
    </w:p>
    <w:p w14:paraId="033F0490" w14:textId="77777777" w:rsidR="00F66000" w:rsidRPr="00601754" w:rsidRDefault="00F66000" w:rsidP="00F66000">
      <w:pPr>
        <w:pStyle w:val="ConsPlusNormal"/>
        <w:jc w:val="right"/>
        <w:rPr>
          <w:rFonts w:ascii="Times New Roman" w:hAnsi="Times New Roman" w:cs="Times New Roman"/>
          <w:sz w:val="24"/>
          <w:szCs w:val="28"/>
        </w:rPr>
      </w:pPr>
      <w:r w:rsidRPr="00601754">
        <w:rPr>
          <w:rFonts w:ascii="Times New Roman" w:hAnsi="Times New Roman" w:cs="Times New Roman"/>
          <w:sz w:val="24"/>
          <w:szCs w:val="28"/>
        </w:rPr>
        <w:t>АЛДАНСКОГО РАЙОНА»</w:t>
      </w:r>
    </w:p>
    <w:p w14:paraId="239EC874" w14:textId="77777777" w:rsidR="00F66000" w:rsidRPr="00601754" w:rsidRDefault="00F66000" w:rsidP="00F66000">
      <w:pPr>
        <w:pStyle w:val="ConsPlusNormal"/>
        <w:jc w:val="right"/>
        <w:rPr>
          <w:rFonts w:ascii="Times New Roman" w:hAnsi="Times New Roman" w:cs="Times New Roman"/>
          <w:sz w:val="24"/>
          <w:szCs w:val="28"/>
        </w:rPr>
      </w:pPr>
    </w:p>
    <w:p w14:paraId="1D7CD034" w14:textId="77777777" w:rsidR="00F66000" w:rsidRPr="00601754" w:rsidRDefault="00F66000" w:rsidP="00F66000">
      <w:pPr>
        <w:pStyle w:val="ConsPlusNormal"/>
        <w:jc w:val="right"/>
        <w:rPr>
          <w:rFonts w:ascii="Times New Roman" w:hAnsi="Times New Roman" w:cs="Times New Roman"/>
          <w:sz w:val="24"/>
          <w:szCs w:val="28"/>
        </w:rPr>
      </w:pPr>
      <w:r w:rsidRPr="00601754">
        <w:rPr>
          <w:rFonts w:ascii="Times New Roman" w:hAnsi="Times New Roman" w:cs="Times New Roman"/>
          <w:sz w:val="24"/>
          <w:szCs w:val="28"/>
        </w:rPr>
        <w:t>______________ /</w:t>
      </w:r>
      <w:r w:rsidR="009F7618" w:rsidRPr="00601754">
        <w:rPr>
          <w:rFonts w:ascii="Times New Roman" w:hAnsi="Times New Roman" w:cs="Times New Roman"/>
          <w:sz w:val="24"/>
          <w:szCs w:val="28"/>
        </w:rPr>
        <w:t>О.Я. Корнева</w:t>
      </w:r>
      <w:r w:rsidRPr="00601754">
        <w:rPr>
          <w:rFonts w:ascii="Times New Roman" w:hAnsi="Times New Roman" w:cs="Times New Roman"/>
          <w:sz w:val="24"/>
          <w:szCs w:val="28"/>
        </w:rPr>
        <w:t>/</w:t>
      </w:r>
    </w:p>
    <w:p w14:paraId="584C1F00" w14:textId="11941D02" w:rsidR="00F66000" w:rsidRPr="00601754" w:rsidRDefault="00000000" w:rsidP="00F66000">
      <w:pPr>
        <w:jc w:val="right"/>
        <w:rPr>
          <w:szCs w:val="28"/>
        </w:rPr>
      </w:pPr>
      <w:sdt>
        <w:sdtPr>
          <w:rPr>
            <w:szCs w:val="28"/>
          </w:rPr>
          <w:alias w:val="Дата публикации"/>
          <w:id w:val="13742072"/>
          <w:placeholder>
            <w:docPart w:val="30C51744577A41B19FF10CFE006CDE9A"/>
          </w:placeholder>
          <w:dataBinding w:prefixMappings="xmlns:ns0='http://schemas.microsoft.com/office/2006/coverPageProps' " w:xpath="/ns0:CoverPageProperties[1]/ns0:PublishDate[1]" w:storeItemID="{55AF091B-3C7A-41E3-B477-F2FDAA23CFDA}"/>
          <w:date w:fullDate="2023-05-02T00:00:00Z">
            <w:dateFormat w:val="dd.MM.yyyy"/>
            <w:lid w:val="ru-RU"/>
            <w:storeMappedDataAs w:val="dateTime"/>
            <w:calendar w:val="gregorian"/>
          </w:date>
        </w:sdtPr>
        <w:sdtContent>
          <w:r w:rsidR="001B639B" w:rsidRPr="00601754">
            <w:rPr>
              <w:szCs w:val="28"/>
            </w:rPr>
            <w:t>0</w:t>
          </w:r>
          <w:r w:rsidR="00A11C5F" w:rsidRPr="00601754">
            <w:rPr>
              <w:szCs w:val="28"/>
            </w:rPr>
            <w:t>2</w:t>
          </w:r>
          <w:r w:rsidR="00D40920" w:rsidRPr="00601754">
            <w:rPr>
              <w:szCs w:val="28"/>
            </w:rPr>
            <w:t>.</w:t>
          </w:r>
          <w:r w:rsidR="00876309" w:rsidRPr="00601754">
            <w:rPr>
              <w:szCs w:val="28"/>
            </w:rPr>
            <w:t>0</w:t>
          </w:r>
          <w:r w:rsidR="001B639B" w:rsidRPr="00601754">
            <w:rPr>
              <w:szCs w:val="28"/>
            </w:rPr>
            <w:t>5</w:t>
          </w:r>
          <w:r w:rsidR="00D40920" w:rsidRPr="00601754">
            <w:rPr>
              <w:szCs w:val="28"/>
            </w:rPr>
            <w:t>.202</w:t>
          </w:r>
          <w:r w:rsidR="00876309" w:rsidRPr="00601754">
            <w:rPr>
              <w:szCs w:val="28"/>
            </w:rPr>
            <w:t>3</w:t>
          </w:r>
        </w:sdtContent>
      </w:sdt>
      <w:r w:rsidR="00F66000" w:rsidRPr="00601754">
        <w:rPr>
          <w:szCs w:val="28"/>
        </w:rPr>
        <w:t xml:space="preserve"> </w:t>
      </w:r>
      <w:r w:rsidR="000B3E10" w:rsidRPr="00601754">
        <w:rPr>
          <w:szCs w:val="28"/>
        </w:rPr>
        <w:t>г.</w:t>
      </w:r>
    </w:p>
    <w:p w14:paraId="7B4E211B" w14:textId="77777777" w:rsidR="00F66000" w:rsidRPr="00601754" w:rsidRDefault="00F66000" w:rsidP="00F66000">
      <w:pPr>
        <w:jc w:val="center"/>
        <w:rPr>
          <w:b/>
          <w:sz w:val="28"/>
          <w:szCs w:val="28"/>
        </w:rPr>
      </w:pPr>
    </w:p>
    <w:p w14:paraId="7F590E67" w14:textId="77777777" w:rsidR="00F66000" w:rsidRPr="00601754" w:rsidRDefault="00F66000" w:rsidP="00F66000">
      <w:pPr>
        <w:jc w:val="center"/>
        <w:rPr>
          <w:b/>
          <w:sz w:val="28"/>
          <w:szCs w:val="28"/>
        </w:rPr>
      </w:pPr>
    </w:p>
    <w:p w14:paraId="168A8087" w14:textId="77777777" w:rsidR="00F66000" w:rsidRPr="00601754" w:rsidRDefault="00F66000" w:rsidP="00F66000">
      <w:pPr>
        <w:jc w:val="center"/>
        <w:rPr>
          <w:b/>
          <w:sz w:val="28"/>
          <w:szCs w:val="28"/>
        </w:rPr>
      </w:pPr>
    </w:p>
    <w:p w14:paraId="5A717F4D" w14:textId="77777777" w:rsidR="00F66000" w:rsidRPr="00601754" w:rsidRDefault="00F66000" w:rsidP="00F66000">
      <w:pPr>
        <w:jc w:val="center"/>
        <w:rPr>
          <w:b/>
          <w:sz w:val="28"/>
          <w:szCs w:val="28"/>
        </w:rPr>
      </w:pPr>
    </w:p>
    <w:p w14:paraId="4F2D9905" w14:textId="77777777" w:rsidR="00F66000" w:rsidRPr="00601754" w:rsidRDefault="00F66000" w:rsidP="00F66000">
      <w:pPr>
        <w:jc w:val="center"/>
        <w:rPr>
          <w:b/>
          <w:sz w:val="28"/>
          <w:szCs w:val="28"/>
        </w:rPr>
      </w:pPr>
    </w:p>
    <w:p w14:paraId="23542BCF" w14:textId="77777777" w:rsidR="00F66000" w:rsidRPr="00601754" w:rsidRDefault="00F66000" w:rsidP="00F66000">
      <w:pPr>
        <w:jc w:val="center"/>
        <w:rPr>
          <w:b/>
          <w:sz w:val="28"/>
          <w:szCs w:val="28"/>
        </w:rPr>
      </w:pPr>
    </w:p>
    <w:p w14:paraId="6F21799D" w14:textId="77777777" w:rsidR="00F66000" w:rsidRPr="00601754" w:rsidRDefault="00F66000" w:rsidP="00F66000">
      <w:pPr>
        <w:jc w:val="center"/>
        <w:rPr>
          <w:b/>
          <w:sz w:val="28"/>
          <w:szCs w:val="28"/>
        </w:rPr>
      </w:pPr>
    </w:p>
    <w:p w14:paraId="72437EEF" w14:textId="77777777" w:rsidR="00F66000" w:rsidRPr="00601754" w:rsidRDefault="00F66000" w:rsidP="00F66000">
      <w:pPr>
        <w:jc w:val="center"/>
        <w:rPr>
          <w:b/>
          <w:sz w:val="28"/>
          <w:szCs w:val="28"/>
        </w:rPr>
      </w:pPr>
    </w:p>
    <w:p w14:paraId="22697D41" w14:textId="77777777" w:rsidR="00F66000" w:rsidRPr="00601754" w:rsidRDefault="00F66000" w:rsidP="00F66000">
      <w:pPr>
        <w:jc w:val="center"/>
        <w:rPr>
          <w:b/>
          <w:sz w:val="28"/>
          <w:szCs w:val="28"/>
        </w:rPr>
      </w:pPr>
    </w:p>
    <w:p w14:paraId="43F6E5C7" w14:textId="77777777" w:rsidR="00F66000" w:rsidRPr="00601754" w:rsidRDefault="00F66000" w:rsidP="00F66000">
      <w:pPr>
        <w:jc w:val="center"/>
        <w:rPr>
          <w:b/>
          <w:sz w:val="28"/>
          <w:szCs w:val="28"/>
        </w:rPr>
      </w:pPr>
    </w:p>
    <w:p w14:paraId="71D9E1DA" w14:textId="77777777" w:rsidR="00F66000" w:rsidRPr="00601754" w:rsidRDefault="00F66000" w:rsidP="00F66000">
      <w:pPr>
        <w:jc w:val="center"/>
        <w:rPr>
          <w:b/>
          <w:sz w:val="28"/>
          <w:szCs w:val="28"/>
        </w:rPr>
      </w:pPr>
      <w:r w:rsidRPr="00601754">
        <w:rPr>
          <w:b/>
          <w:sz w:val="28"/>
          <w:szCs w:val="28"/>
        </w:rPr>
        <w:t>КОНКУРСНАЯ ДОКУМЕНТАЦИЯ</w:t>
      </w:r>
    </w:p>
    <w:p w14:paraId="4EBA4AE0" w14:textId="538EA3ED" w:rsidR="00F66000" w:rsidRPr="00601754" w:rsidRDefault="00F66000" w:rsidP="00F66000">
      <w:pPr>
        <w:jc w:val="center"/>
        <w:rPr>
          <w:sz w:val="28"/>
          <w:szCs w:val="28"/>
        </w:rPr>
      </w:pPr>
      <w:r w:rsidRPr="00601754">
        <w:rPr>
          <w:sz w:val="28"/>
          <w:szCs w:val="28"/>
        </w:rPr>
        <w:t xml:space="preserve">для проведения Конкурса № </w:t>
      </w:r>
      <w:sdt>
        <w:sdtPr>
          <w:rPr>
            <w:color w:val="000000"/>
            <w:sz w:val="28"/>
          </w:rPr>
          <w:alias w:val="Аннотация"/>
          <w:id w:val="13742038"/>
          <w:placeholder>
            <w:docPart w:val="1FFCF0A559F14EBA923213F2BB3E2E62"/>
          </w:placeholder>
          <w:dataBinding w:prefixMappings="xmlns:ns0='http://schemas.microsoft.com/office/2006/coverPageProps' " w:xpath="/ns0:CoverPageProperties[1]/ns0:Abstract[1]" w:storeItemID="{55AF091B-3C7A-41E3-B477-F2FDAA23CFDA}"/>
          <w:text/>
        </w:sdtPr>
        <w:sdtContent>
          <w:r w:rsidR="00D40920" w:rsidRPr="00601754">
            <w:rPr>
              <w:color w:val="000000"/>
              <w:sz w:val="28"/>
            </w:rPr>
            <w:t>3</w:t>
          </w:r>
          <w:r w:rsidR="00876309" w:rsidRPr="00601754">
            <w:rPr>
              <w:color w:val="000000"/>
              <w:sz w:val="28"/>
            </w:rPr>
            <w:t>1</w:t>
          </w:r>
        </w:sdtContent>
      </w:sdt>
      <w:r w:rsidRPr="00601754">
        <w:rPr>
          <w:sz w:val="28"/>
          <w:szCs w:val="28"/>
        </w:rPr>
        <w:t xml:space="preserve"> на право заключения договоров аренды </w:t>
      </w:r>
    </w:p>
    <w:p w14:paraId="5BD755C1" w14:textId="77777777" w:rsidR="00F66000" w:rsidRPr="00601754" w:rsidRDefault="00F66000" w:rsidP="00F66000">
      <w:pPr>
        <w:jc w:val="center"/>
        <w:rPr>
          <w:sz w:val="28"/>
          <w:szCs w:val="28"/>
        </w:rPr>
      </w:pPr>
      <w:r w:rsidRPr="00601754">
        <w:rPr>
          <w:sz w:val="28"/>
          <w:szCs w:val="28"/>
        </w:rPr>
        <w:t xml:space="preserve">нежилых помещений в МБУ «БИЗНЕС-ИНКУБАТОР АЛДАНСКОГО РАЙОНА» </w:t>
      </w:r>
    </w:p>
    <w:p w14:paraId="6F01B9E8" w14:textId="77777777" w:rsidR="00F66000" w:rsidRPr="00601754" w:rsidRDefault="00F66000" w:rsidP="00F66000"/>
    <w:p w14:paraId="3045EF98" w14:textId="77777777" w:rsidR="00F66000" w:rsidRPr="00601754" w:rsidRDefault="00F66000" w:rsidP="00F66000"/>
    <w:p w14:paraId="06056CDE" w14:textId="77777777" w:rsidR="00F66000" w:rsidRPr="00601754" w:rsidRDefault="00F66000" w:rsidP="00F66000"/>
    <w:p w14:paraId="192E418A" w14:textId="77777777" w:rsidR="00F66000" w:rsidRPr="00601754" w:rsidRDefault="00F66000" w:rsidP="00F66000"/>
    <w:p w14:paraId="1E950A26" w14:textId="77777777" w:rsidR="00F66000" w:rsidRPr="00601754" w:rsidRDefault="00F66000" w:rsidP="00F66000"/>
    <w:p w14:paraId="56B3246D" w14:textId="77777777" w:rsidR="00F66000" w:rsidRPr="00601754" w:rsidRDefault="00F66000" w:rsidP="00F66000"/>
    <w:p w14:paraId="31895486" w14:textId="77777777" w:rsidR="00F66000" w:rsidRPr="00601754" w:rsidRDefault="00F66000" w:rsidP="00F66000"/>
    <w:p w14:paraId="7C7C53DF" w14:textId="77777777" w:rsidR="00F66000" w:rsidRPr="00601754" w:rsidRDefault="00F66000" w:rsidP="00F66000"/>
    <w:p w14:paraId="48AA7EE2" w14:textId="77777777" w:rsidR="00F66000" w:rsidRPr="00601754" w:rsidRDefault="00F66000" w:rsidP="00F66000"/>
    <w:p w14:paraId="4FD27B18" w14:textId="77777777" w:rsidR="00F66000" w:rsidRPr="00601754" w:rsidRDefault="00F66000" w:rsidP="00F66000"/>
    <w:p w14:paraId="58C91D23" w14:textId="77777777" w:rsidR="00F66000" w:rsidRPr="00601754" w:rsidRDefault="00F66000" w:rsidP="00F66000"/>
    <w:p w14:paraId="366FA441" w14:textId="77777777" w:rsidR="00F66000" w:rsidRPr="00601754" w:rsidRDefault="00F66000" w:rsidP="00F66000"/>
    <w:p w14:paraId="73FD1199" w14:textId="77777777" w:rsidR="00F66000" w:rsidRPr="00601754" w:rsidRDefault="00F66000" w:rsidP="00F66000"/>
    <w:p w14:paraId="4E991F6E" w14:textId="77777777" w:rsidR="00F66000" w:rsidRPr="00601754" w:rsidRDefault="00F66000" w:rsidP="00F66000"/>
    <w:p w14:paraId="63579ABF" w14:textId="77777777" w:rsidR="00F66000" w:rsidRPr="00601754" w:rsidRDefault="00F66000" w:rsidP="00F66000"/>
    <w:p w14:paraId="32D87EC8" w14:textId="77777777" w:rsidR="00F66000" w:rsidRPr="00601754" w:rsidRDefault="00F66000" w:rsidP="00F66000"/>
    <w:p w14:paraId="36849FFD" w14:textId="77777777" w:rsidR="00F66000" w:rsidRPr="00601754" w:rsidRDefault="00F66000" w:rsidP="00F66000"/>
    <w:p w14:paraId="18FA84E1" w14:textId="77777777" w:rsidR="00F66000" w:rsidRPr="00601754" w:rsidRDefault="00F66000" w:rsidP="00F66000"/>
    <w:p w14:paraId="5DC868A7" w14:textId="77777777" w:rsidR="00F66000" w:rsidRPr="00601754" w:rsidRDefault="00F66000" w:rsidP="00F66000"/>
    <w:p w14:paraId="6C63C25B" w14:textId="77777777" w:rsidR="00F66000" w:rsidRPr="00601754" w:rsidRDefault="00F66000" w:rsidP="00F66000"/>
    <w:p w14:paraId="4A240848" w14:textId="77777777" w:rsidR="00F66000" w:rsidRPr="00601754" w:rsidRDefault="00F66000" w:rsidP="00F66000"/>
    <w:p w14:paraId="635E894C" w14:textId="77777777" w:rsidR="00F66000" w:rsidRPr="00601754" w:rsidRDefault="00F66000" w:rsidP="00F66000"/>
    <w:p w14:paraId="3CC60BF7" w14:textId="77777777" w:rsidR="00F66000" w:rsidRPr="00601754" w:rsidRDefault="00F66000" w:rsidP="00F66000"/>
    <w:p w14:paraId="14C5D707" w14:textId="77777777" w:rsidR="00F66000" w:rsidRPr="00601754" w:rsidRDefault="00F66000" w:rsidP="00F66000"/>
    <w:p w14:paraId="04D6E849" w14:textId="427B54F7" w:rsidR="00F66000" w:rsidRPr="00601754" w:rsidRDefault="00F66000" w:rsidP="00F66000">
      <w:pPr>
        <w:jc w:val="center"/>
        <w:rPr>
          <w:b/>
        </w:rPr>
      </w:pPr>
      <w:r w:rsidRPr="00601754">
        <w:rPr>
          <w:b/>
        </w:rPr>
        <w:t>20</w:t>
      </w:r>
      <w:r w:rsidR="00345A14" w:rsidRPr="00601754">
        <w:rPr>
          <w:b/>
        </w:rPr>
        <w:t>2</w:t>
      </w:r>
      <w:r w:rsidR="008E0C35" w:rsidRPr="00601754">
        <w:rPr>
          <w:b/>
        </w:rPr>
        <w:t>3</w:t>
      </w:r>
      <w:r w:rsidRPr="00601754">
        <w:rPr>
          <w:b/>
        </w:rPr>
        <w:t xml:space="preserve"> г.</w:t>
      </w:r>
    </w:p>
    <w:p w14:paraId="4399E999" w14:textId="77777777" w:rsidR="00F66000" w:rsidRPr="00601754" w:rsidRDefault="00F66000" w:rsidP="00F66000"/>
    <w:p w14:paraId="02A36B73" w14:textId="77777777" w:rsidR="00F66000" w:rsidRPr="00601754" w:rsidRDefault="00F66000" w:rsidP="00F66000">
      <w:pPr>
        <w:sectPr w:rsidR="00F66000" w:rsidRPr="00601754" w:rsidSect="00F66000">
          <w:footerReference w:type="default" r:id="rId9"/>
          <w:headerReference w:type="first" r:id="rId10"/>
          <w:pgSz w:w="11906" w:h="16838"/>
          <w:pgMar w:top="1134" w:right="851" w:bottom="1134" w:left="1134" w:header="709" w:footer="261" w:gutter="0"/>
          <w:cols w:space="708"/>
          <w:titlePg/>
          <w:docGrid w:linePitch="360"/>
        </w:sectPr>
      </w:pPr>
    </w:p>
    <w:p w14:paraId="525DDE96" w14:textId="77777777" w:rsidR="00F66000" w:rsidRPr="00601754" w:rsidRDefault="00F66000" w:rsidP="00F66000">
      <w:pPr>
        <w:pStyle w:val="afa"/>
        <w:numPr>
          <w:ilvl w:val="0"/>
          <w:numId w:val="0"/>
        </w:numPr>
        <w:spacing w:before="0" w:line="240" w:lineRule="auto"/>
        <w:jc w:val="center"/>
        <w:rPr>
          <w:sz w:val="32"/>
        </w:rPr>
      </w:pPr>
      <w:r w:rsidRPr="00601754">
        <w:rPr>
          <w:sz w:val="32"/>
        </w:rPr>
        <w:lastRenderedPageBreak/>
        <w:t>Оглавление</w:t>
      </w:r>
    </w:p>
    <w:p w14:paraId="76310917" w14:textId="77777777" w:rsidR="00F66000" w:rsidRPr="00601754" w:rsidRDefault="00F66000" w:rsidP="00F66000">
      <w:pPr>
        <w:rPr>
          <w:lang w:eastAsia="en-US"/>
        </w:rPr>
      </w:pPr>
    </w:p>
    <w:p w14:paraId="5236BE13" w14:textId="6A1056EA" w:rsidR="00BC2AEC" w:rsidRPr="00601754" w:rsidRDefault="00BB4F22">
      <w:pPr>
        <w:pStyle w:val="13"/>
        <w:rPr>
          <w:rFonts w:asciiTheme="minorHAnsi" w:eastAsiaTheme="minorEastAsia" w:hAnsiTheme="minorHAnsi" w:cstheme="minorBidi"/>
          <w:noProof/>
          <w:sz w:val="22"/>
          <w:szCs w:val="22"/>
          <w:lang w:eastAsia="ru-RU"/>
        </w:rPr>
      </w:pPr>
      <w:r w:rsidRPr="00601754">
        <w:fldChar w:fldCharType="begin"/>
      </w:r>
      <w:r w:rsidR="00F66000" w:rsidRPr="00601754">
        <w:instrText xml:space="preserve"> TOC \o "1-3" \h \z \u </w:instrText>
      </w:r>
      <w:r w:rsidRPr="00601754">
        <w:fldChar w:fldCharType="separate"/>
      </w:r>
      <w:hyperlink w:anchor="_Toc6302651" w:history="1">
        <w:r w:rsidR="00BC2AEC" w:rsidRPr="00601754">
          <w:rPr>
            <w:rStyle w:val="a3"/>
            <w:noProof/>
            <w:lang w:bidi="th-TH"/>
          </w:rPr>
          <w:t>1.</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Общие положения</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_Toc6302651 \h </w:instrText>
        </w:r>
        <w:r w:rsidR="00BC2AEC" w:rsidRPr="00601754">
          <w:rPr>
            <w:noProof/>
            <w:webHidden/>
          </w:rPr>
        </w:r>
        <w:r w:rsidR="00BC2AEC" w:rsidRPr="00601754">
          <w:rPr>
            <w:noProof/>
            <w:webHidden/>
          </w:rPr>
          <w:fldChar w:fldCharType="separate"/>
        </w:r>
        <w:r w:rsidR="00BD0E1E" w:rsidRPr="00601754">
          <w:rPr>
            <w:noProof/>
            <w:webHidden/>
          </w:rPr>
          <w:t>3</w:t>
        </w:r>
        <w:r w:rsidR="00BC2AEC" w:rsidRPr="00601754">
          <w:rPr>
            <w:noProof/>
            <w:webHidden/>
          </w:rPr>
          <w:fldChar w:fldCharType="end"/>
        </w:r>
      </w:hyperlink>
    </w:p>
    <w:p w14:paraId="1926CF86" w14:textId="1119B86F" w:rsidR="00BC2AEC" w:rsidRPr="00601754" w:rsidRDefault="00000000">
      <w:pPr>
        <w:pStyle w:val="13"/>
        <w:rPr>
          <w:rFonts w:asciiTheme="minorHAnsi" w:eastAsiaTheme="minorEastAsia" w:hAnsiTheme="minorHAnsi" w:cstheme="minorBidi"/>
          <w:noProof/>
          <w:sz w:val="22"/>
          <w:szCs w:val="22"/>
          <w:lang w:eastAsia="ru-RU"/>
        </w:rPr>
      </w:pPr>
      <w:hyperlink w:anchor="_Toc6302652" w:history="1">
        <w:r w:rsidR="00BC2AEC" w:rsidRPr="00601754">
          <w:rPr>
            <w:rStyle w:val="a3"/>
            <w:noProof/>
            <w:lang w:bidi="th-TH"/>
          </w:rPr>
          <w:t>2.</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Нормативное регулирование конкурса</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_Toc6302652 \h </w:instrText>
        </w:r>
        <w:r w:rsidR="00BC2AEC" w:rsidRPr="00601754">
          <w:rPr>
            <w:noProof/>
            <w:webHidden/>
          </w:rPr>
        </w:r>
        <w:r w:rsidR="00BC2AEC" w:rsidRPr="00601754">
          <w:rPr>
            <w:noProof/>
            <w:webHidden/>
          </w:rPr>
          <w:fldChar w:fldCharType="separate"/>
        </w:r>
        <w:r w:rsidR="00BD0E1E" w:rsidRPr="00601754">
          <w:rPr>
            <w:noProof/>
            <w:webHidden/>
          </w:rPr>
          <w:t>4</w:t>
        </w:r>
        <w:r w:rsidR="00BC2AEC" w:rsidRPr="00601754">
          <w:rPr>
            <w:noProof/>
            <w:webHidden/>
          </w:rPr>
          <w:fldChar w:fldCharType="end"/>
        </w:r>
      </w:hyperlink>
    </w:p>
    <w:p w14:paraId="00F3FB62" w14:textId="002D7227" w:rsidR="00BC2AEC" w:rsidRPr="00601754" w:rsidRDefault="00000000">
      <w:pPr>
        <w:pStyle w:val="13"/>
        <w:rPr>
          <w:rFonts w:asciiTheme="minorHAnsi" w:eastAsiaTheme="minorEastAsia" w:hAnsiTheme="minorHAnsi" w:cstheme="minorBidi"/>
          <w:noProof/>
          <w:sz w:val="22"/>
          <w:szCs w:val="22"/>
          <w:lang w:eastAsia="ru-RU"/>
        </w:rPr>
      </w:pPr>
      <w:hyperlink w:anchor="_Toc6302653" w:history="1">
        <w:r w:rsidR="00BC2AEC" w:rsidRPr="00601754">
          <w:rPr>
            <w:rStyle w:val="a3"/>
            <w:noProof/>
            <w:lang w:bidi="th-TH"/>
          </w:rPr>
          <w:t>3.</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Место расположения, площадь, описание, целевое назначение и технические характеристики нежилых помещений, начальная (минимальная) цена договора (цена лота)</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_Toc6302653 \h </w:instrText>
        </w:r>
        <w:r w:rsidR="00BC2AEC" w:rsidRPr="00601754">
          <w:rPr>
            <w:noProof/>
            <w:webHidden/>
          </w:rPr>
        </w:r>
        <w:r w:rsidR="00BC2AEC" w:rsidRPr="00601754">
          <w:rPr>
            <w:noProof/>
            <w:webHidden/>
          </w:rPr>
          <w:fldChar w:fldCharType="separate"/>
        </w:r>
        <w:r w:rsidR="00BD0E1E" w:rsidRPr="00601754">
          <w:rPr>
            <w:noProof/>
            <w:webHidden/>
          </w:rPr>
          <w:t>5</w:t>
        </w:r>
        <w:r w:rsidR="00BC2AEC" w:rsidRPr="00601754">
          <w:rPr>
            <w:noProof/>
            <w:webHidden/>
          </w:rPr>
          <w:fldChar w:fldCharType="end"/>
        </w:r>
      </w:hyperlink>
    </w:p>
    <w:p w14:paraId="2AFF9ED1" w14:textId="6D31F115" w:rsidR="00BC2AEC" w:rsidRPr="00601754" w:rsidRDefault="00000000">
      <w:pPr>
        <w:pStyle w:val="13"/>
        <w:rPr>
          <w:rFonts w:asciiTheme="minorHAnsi" w:eastAsiaTheme="minorEastAsia" w:hAnsiTheme="minorHAnsi" w:cstheme="minorBidi"/>
          <w:noProof/>
          <w:sz w:val="22"/>
          <w:szCs w:val="22"/>
          <w:lang w:eastAsia="ru-RU"/>
        </w:rPr>
      </w:pPr>
      <w:hyperlink w:anchor="_Toc6302654" w:history="1">
        <w:r w:rsidR="00BC2AEC" w:rsidRPr="00601754">
          <w:rPr>
            <w:rStyle w:val="a3"/>
            <w:noProof/>
            <w:lang w:bidi="th-TH"/>
          </w:rPr>
          <w:t>4.</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Форма, сроки и порядок оплаты по договору аренды</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_Toc6302654 \h </w:instrText>
        </w:r>
        <w:r w:rsidR="00BC2AEC" w:rsidRPr="00601754">
          <w:rPr>
            <w:noProof/>
            <w:webHidden/>
          </w:rPr>
        </w:r>
        <w:r w:rsidR="00BC2AEC" w:rsidRPr="00601754">
          <w:rPr>
            <w:noProof/>
            <w:webHidden/>
          </w:rPr>
          <w:fldChar w:fldCharType="separate"/>
        </w:r>
        <w:r w:rsidR="00BD0E1E" w:rsidRPr="00601754">
          <w:rPr>
            <w:noProof/>
            <w:webHidden/>
          </w:rPr>
          <w:t>6</w:t>
        </w:r>
        <w:r w:rsidR="00BC2AEC" w:rsidRPr="00601754">
          <w:rPr>
            <w:noProof/>
            <w:webHidden/>
          </w:rPr>
          <w:fldChar w:fldCharType="end"/>
        </w:r>
      </w:hyperlink>
    </w:p>
    <w:p w14:paraId="2B7C84F4" w14:textId="3DB17DE3" w:rsidR="00BC2AEC" w:rsidRPr="00601754" w:rsidRDefault="00000000">
      <w:pPr>
        <w:pStyle w:val="13"/>
        <w:rPr>
          <w:rFonts w:asciiTheme="minorHAnsi" w:eastAsiaTheme="minorEastAsia" w:hAnsiTheme="minorHAnsi" w:cstheme="minorBidi"/>
          <w:noProof/>
          <w:sz w:val="22"/>
          <w:szCs w:val="22"/>
          <w:lang w:eastAsia="ru-RU"/>
        </w:rPr>
      </w:pPr>
      <w:hyperlink w:anchor="_Toc6302655" w:history="1">
        <w:r w:rsidR="00BC2AEC" w:rsidRPr="00601754">
          <w:rPr>
            <w:rStyle w:val="a3"/>
            <w:noProof/>
            <w:lang w:bidi="th-TH"/>
          </w:rPr>
          <w:t>5.</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Требования к техническому состоянию нежилых помещений, на момент окончания договора аренды</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_Toc6302655 \h </w:instrText>
        </w:r>
        <w:r w:rsidR="00BC2AEC" w:rsidRPr="00601754">
          <w:rPr>
            <w:noProof/>
            <w:webHidden/>
          </w:rPr>
        </w:r>
        <w:r w:rsidR="00BC2AEC" w:rsidRPr="00601754">
          <w:rPr>
            <w:noProof/>
            <w:webHidden/>
          </w:rPr>
          <w:fldChar w:fldCharType="separate"/>
        </w:r>
        <w:r w:rsidR="00BD0E1E" w:rsidRPr="00601754">
          <w:rPr>
            <w:noProof/>
            <w:webHidden/>
          </w:rPr>
          <w:t>7</w:t>
        </w:r>
        <w:r w:rsidR="00BC2AEC" w:rsidRPr="00601754">
          <w:rPr>
            <w:noProof/>
            <w:webHidden/>
          </w:rPr>
          <w:fldChar w:fldCharType="end"/>
        </w:r>
      </w:hyperlink>
    </w:p>
    <w:p w14:paraId="63055F7D" w14:textId="2D2767F7" w:rsidR="00BC2AEC" w:rsidRPr="00601754" w:rsidRDefault="00000000">
      <w:pPr>
        <w:pStyle w:val="13"/>
        <w:rPr>
          <w:rFonts w:asciiTheme="minorHAnsi" w:eastAsiaTheme="minorEastAsia" w:hAnsiTheme="minorHAnsi" w:cstheme="minorBidi"/>
          <w:noProof/>
          <w:sz w:val="22"/>
          <w:szCs w:val="22"/>
          <w:lang w:eastAsia="ru-RU"/>
        </w:rPr>
      </w:pPr>
      <w:hyperlink w:anchor="_Toc6302656" w:history="1">
        <w:r w:rsidR="00BC2AEC" w:rsidRPr="00601754">
          <w:rPr>
            <w:rStyle w:val="a3"/>
            <w:noProof/>
            <w:lang w:bidi="th-TH"/>
          </w:rPr>
          <w:t>6.</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Срок подписания и действия договора</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_Toc6302656 \h </w:instrText>
        </w:r>
        <w:r w:rsidR="00BC2AEC" w:rsidRPr="00601754">
          <w:rPr>
            <w:noProof/>
            <w:webHidden/>
          </w:rPr>
        </w:r>
        <w:r w:rsidR="00BC2AEC" w:rsidRPr="00601754">
          <w:rPr>
            <w:noProof/>
            <w:webHidden/>
          </w:rPr>
          <w:fldChar w:fldCharType="separate"/>
        </w:r>
        <w:r w:rsidR="00BD0E1E" w:rsidRPr="00601754">
          <w:rPr>
            <w:noProof/>
            <w:webHidden/>
          </w:rPr>
          <w:t>7</w:t>
        </w:r>
        <w:r w:rsidR="00BC2AEC" w:rsidRPr="00601754">
          <w:rPr>
            <w:noProof/>
            <w:webHidden/>
          </w:rPr>
          <w:fldChar w:fldCharType="end"/>
        </w:r>
      </w:hyperlink>
    </w:p>
    <w:p w14:paraId="602D349C" w14:textId="45E0C808" w:rsidR="00BC2AEC" w:rsidRPr="00601754" w:rsidRDefault="00000000">
      <w:pPr>
        <w:pStyle w:val="13"/>
        <w:rPr>
          <w:rFonts w:asciiTheme="minorHAnsi" w:eastAsiaTheme="minorEastAsia" w:hAnsiTheme="minorHAnsi" w:cstheme="minorBidi"/>
          <w:noProof/>
          <w:sz w:val="22"/>
          <w:szCs w:val="22"/>
          <w:lang w:eastAsia="ru-RU"/>
        </w:rPr>
      </w:pPr>
      <w:hyperlink w:anchor="_Toc6302657" w:history="1">
        <w:r w:rsidR="00BC2AEC" w:rsidRPr="00601754">
          <w:rPr>
            <w:rStyle w:val="a3"/>
            <w:noProof/>
            <w:lang w:bidi="th-TH"/>
          </w:rPr>
          <w:t>7.</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Требования к участникам Конкурса</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_Toc6302657 \h </w:instrText>
        </w:r>
        <w:r w:rsidR="00BC2AEC" w:rsidRPr="00601754">
          <w:rPr>
            <w:noProof/>
            <w:webHidden/>
          </w:rPr>
        </w:r>
        <w:r w:rsidR="00BC2AEC" w:rsidRPr="00601754">
          <w:rPr>
            <w:noProof/>
            <w:webHidden/>
          </w:rPr>
          <w:fldChar w:fldCharType="separate"/>
        </w:r>
        <w:r w:rsidR="00BD0E1E" w:rsidRPr="00601754">
          <w:rPr>
            <w:noProof/>
            <w:webHidden/>
          </w:rPr>
          <w:t>8</w:t>
        </w:r>
        <w:r w:rsidR="00BC2AEC" w:rsidRPr="00601754">
          <w:rPr>
            <w:noProof/>
            <w:webHidden/>
          </w:rPr>
          <w:fldChar w:fldCharType="end"/>
        </w:r>
      </w:hyperlink>
    </w:p>
    <w:p w14:paraId="41481FEF" w14:textId="0E7E7192" w:rsidR="00BC2AEC" w:rsidRPr="00601754" w:rsidRDefault="00000000">
      <w:pPr>
        <w:pStyle w:val="13"/>
        <w:rPr>
          <w:rFonts w:asciiTheme="minorHAnsi" w:eastAsiaTheme="minorEastAsia" w:hAnsiTheme="minorHAnsi" w:cstheme="minorBidi"/>
          <w:noProof/>
          <w:sz w:val="22"/>
          <w:szCs w:val="22"/>
          <w:lang w:eastAsia="ru-RU"/>
        </w:rPr>
      </w:pPr>
      <w:hyperlink w:anchor="_Toc6302658" w:history="1">
        <w:r w:rsidR="00BC2AEC" w:rsidRPr="00601754">
          <w:rPr>
            <w:rStyle w:val="a3"/>
            <w:noProof/>
            <w:lang w:bidi="th-TH"/>
          </w:rPr>
          <w:t>8.</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Порядок, место, дата и время начала и окончания срока подачи заявок на участие в конкурсе. Порядок отзыва и изменения заявок на участие в конкурсе</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_Toc6302658 \h </w:instrText>
        </w:r>
        <w:r w:rsidR="00BC2AEC" w:rsidRPr="00601754">
          <w:rPr>
            <w:noProof/>
            <w:webHidden/>
          </w:rPr>
        </w:r>
        <w:r w:rsidR="00BC2AEC" w:rsidRPr="00601754">
          <w:rPr>
            <w:noProof/>
            <w:webHidden/>
          </w:rPr>
          <w:fldChar w:fldCharType="separate"/>
        </w:r>
        <w:r w:rsidR="00BD0E1E" w:rsidRPr="00601754">
          <w:rPr>
            <w:noProof/>
            <w:webHidden/>
          </w:rPr>
          <w:t>10</w:t>
        </w:r>
        <w:r w:rsidR="00BC2AEC" w:rsidRPr="00601754">
          <w:rPr>
            <w:noProof/>
            <w:webHidden/>
          </w:rPr>
          <w:fldChar w:fldCharType="end"/>
        </w:r>
      </w:hyperlink>
    </w:p>
    <w:p w14:paraId="06FDF6CF" w14:textId="22DD70CF" w:rsidR="00BC2AEC" w:rsidRPr="00601754" w:rsidRDefault="00000000">
      <w:pPr>
        <w:pStyle w:val="13"/>
        <w:rPr>
          <w:rFonts w:asciiTheme="minorHAnsi" w:eastAsiaTheme="minorEastAsia" w:hAnsiTheme="minorHAnsi" w:cstheme="minorBidi"/>
          <w:noProof/>
          <w:sz w:val="22"/>
          <w:szCs w:val="22"/>
          <w:lang w:eastAsia="ru-RU"/>
        </w:rPr>
      </w:pPr>
      <w:hyperlink w:anchor="_Toc6302659" w:history="1">
        <w:r w:rsidR="00BC2AEC" w:rsidRPr="00601754">
          <w:rPr>
            <w:rStyle w:val="a3"/>
            <w:noProof/>
            <w:lang w:bidi="th-TH"/>
          </w:rPr>
          <w:t>9.</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Место, порядок, дата и время вскрытия конвертов с заявками на участие в конкурсе и открытия доступа к поданным в форме электронных документов заявкам на участие в конкурсе</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_Toc6302659 \h </w:instrText>
        </w:r>
        <w:r w:rsidR="00BC2AEC" w:rsidRPr="00601754">
          <w:rPr>
            <w:noProof/>
            <w:webHidden/>
          </w:rPr>
        </w:r>
        <w:r w:rsidR="00BC2AEC" w:rsidRPr="00601754">
          <w:rPr>
            <w:noProof/>
            <w:webHidden/>
          </w:rPr>
          <w:fldChar w:fldCharType="separate"/>
        </w:r>
        <w:r w:rsidR="00BD0E1E" w:rsidRPr="00601754">
          <w:rPr>
            <w:noProof/>
            <w:webHidden/>
          </w:rPr>
          <w:t>14</w:t>
        </w:r>
        <w:r w:rsidR="00BC2AEC" w:rsidRPr="00601754">
          <w:rPr>
            <w:noProof/>
            <w:webHidden/>
          </w:rPr>
          <w:fldChar w:fldCharType="end"/>
        </w:r>
      </w:hyperlink>
    </w:p>
    <w:p w14:paraId="57F214A7" w14:textId="63C89C4D" w:rsidR="00BC2AEC" w:rsidRPr="00601754" w:rsidRDefault="00000000">
      <w:pPr>
        <w:pStyle w:val="13"/>
        <w:rPr>
          <w:rFonts w:asciiTheme="minorHAnsi" w:eastAsiaTheme="minorEastAsia" w:hAnsiTheme="minorHAnsi" w:cstheme="minorBidi"/>
          <w:noProof/>
          <w:sz w:val="22"/>
          <w:szCs w:val="22"/>
          <w:lang w:eastAsia="ru-RU"/>
        </w:rPr>
      </w:pPr>
      <w:hyperlink w:anchor="_Toc6302660" w:history="1">
        <w:r w:rsidR="00BC2AEC" w:rsidRPr="00601754">
          <w:rPr>
            <w:rStyle w:val="a3"/>
            <w:noProof/>
            <w:lang w:bidi="th-TH"/>
          </w:rPr>
          <w:t>10.</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Порядок оценки и сопоставления заявок на участие в конкурсе. Критерии оценки заявок</w:t>
        </w:r>
        <w:r w:rsidR="00BC2AEC" w:rsidRPr="00601754">
          <w:rPr>
            <w:noProof/>
            <w:webHidden/>
          </w:rPr>
          <w:tab/>
        </w:r>
        <w:r w:rsidR="00C9311E" w:rsidRPr="00601754">
          <w:rPr>
            <w:noProof/>
            <w:webHidden/>
          </w:rPr>
          <w:t>..</w:t>
        </w:r>
        <w:r w:rsidR="00BC2AEC" w:rsidRPr="00601754">
          <w:rPr>
            <w:noProof/>
            <w:webHidden/>
          </w:rPr>
          <w:fldChar w:fldCharType="begin"/>
        </w:r>
        <w:r w:rsidR="00BC2AEC" w:rsidRPr="00601754">
          <w:rPr>
            <w:noProof/>
            <w:webHidden/>
          </w:rPr>
          <w:instrText xml:space="preserve"> PAGEREF _Toc6302660 \h </w:instrText>
        </w:r>
        <w:r w:rsidR="00BC2AEC" w:rsidRPr="00601754">
          <w:rPr>
            <w:noProof/>
            <w:webHidden/>
          </w:rPr>
        </w:r>
        <w:r w:rsidR="00BC2AEC" w:rsidRPr="00601754">
          <w:rPr>
            <w:noProof/>
            <w:webHidden/>
          </w:rPr>
          <w:fldChar w:fldCharType="separate"/>
        </w:r>
        <w:r w:rsidR="00BD0E1E" w:rsidRPr="00601754">
          <w:rPr>
            <w:noProof/>
            <w:webHidden/>
          </w:rPr>
          <w:t>15</w:t>
        </w:r>
        <w:r w:rsidR="00BC2AEC" w:rsidRPr="00601754">
          <w:rPr>
            <w:noProof/>
            <w:webHidden/>
          </w:rPr>
          <w:fldChar w:fldCharType="end"/>
        </w:r>
      </w:hyperlink>
    </w:p>
    <w:p w14:paraId="7D0F2002" w14:textId="6C4B2EFF" w:rsidR="00BC2AEC" w:rsidRPr="00601754" w:rsidRDefault="00000000">
      <w:pPr>
        <w:pStyle w:val="13"/>
        <w:rPr>
          <w:rFonts w:asciiTheme="minorHAnsi" w:eastAsiaTheme="minorEastAsia" w:hAnsiTheme="minorHAnsi" w:cstheme="minorBidi"/>
          <w:noProof/>
          <w:sz w:val="22"/>
          <w:szCs w:val="22"/>
          <w:lang w:eastAsia="ru-RU"/>
        </w:rPr>
      </w:pPr>
      <w:hyperlink w:anchor="_Toc6302661" w:history="1">
        <w:r w:rsidR="00BC2AEC" w:rsidRPr="00601754">
          <w:rPr>
            <w:rStyle w:val="a3"/>
            <w:noProof/>
            <w:lang w:bidi="th-TH"/>
          </w:rPr>
          <w:t>11.</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Последствия признания конкурса несостоявшимся</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_Toc6302661 \h </w:instrText>
        </w:r>
        <w:r w:rsidR="00BC2AEC" w:rsidRPr="00601754">
          <w:rPr>
            <w:noProof/>
            <w:webHidden/>
          </w:rPr>
        </w:r>
        <w:r w:rsidR="00BC2AEC" w:rsidRPr="00601754">
          <w:rPr>
            <w:noProof/>
            <w:webHidden/>
          </w:rPr>
          <w:fldChar w:fldCharType="separate"/>
        </w:r>
        <w:r w:rsidR="00BD0E1E" w:rsidRPr="00601754">
          <w:rPr>
            <w:noProof/>
            <w:webHidden/>
          </w:rPr>
          <w:t>19</w:t>
        </w:r>
        <w:r w:rsidR="00BC2AEC" w:rsidRPr="00601754">
          <w:rPr>
            <w:noProof/>
            <w:webHidden/>
          </w:rPr>
          <w:fldChar w:fldCharType="end"/>
        </w:r>
      </w:hyperlink>
    </w:p>
    <w:p w14:paraId="484BE8A8" w14:textId="6D398EEC" w:rsidR="00BC2AEC" w:rsidRPr="00601754" w:rsidRDefault="00000000">
      <w:pPr>
        <w:pStyle w:val="13"/>
        <w:rPr>
          <w:rFonts w:asciiTheme="minorHAnsi" w:eastAsiaTheme="minorEastAsia" w:hAnsiTheme="minorHAnsi" w:cstheme="minorBidi"/>
          <w:noProof/>
          <w:sz w:val="22"/>
          <w:szCs w:val="22"/>
          <w:lang w:eastAsia="ru-RU"/>
        </w:rPr>
      </w:pPr>
      <w:hyperlink w:anchor="_Toc6302662" w:history="1">
        <w:r w:rsidR="00BC2AEC" w:rsidRPr="00601754">
          <w:rPr>
            <w:rStyle w:val="a3"/>
            <w:noProof/>
            <w:lang w:bidi="th-TH"/>
          </w:rPr>
          <w:t>12.</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Порядок предоставления конкурсной документации</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_Toc6302662 \h </w:instrText>
        </w:r>
        <w:r w:rsidR="00BC2AEC" w:rsidRPr="00601754">
          <w:rPr>
            <w:noProof/>
            <w:webHidden/>
          </w:rPr>
        </w:r>
        <w:r w:rsidR="00BC2AEC" w:rsidRPr="00601754">
          <w:rPr>
            <w:noProof/>
            <w:webHidden/>
          </w:rPr>
          <w:fldChar w:fldCharType="separate"/>
        </w:r>
        <w:r w:rsidR="00BD0E1E" w:rsidRPr="00601754">
          <w:rPr>
            <w:noProof/>
            <w:webHidden/>
          </w:rPr>
          <w:t>19</w:t>
        </w:r>
        <w:r w:rsidR="00BC2AEC" w:rsidRPr="00601754">
          <w:rPr>
            <w:noProof/>
            <w:webHidden/>
          </w:rPr>
          <w:fldChar w:fldCharType="end"/>
        </w:r>
      </w:hyperlink>
    </w:p>
    <w:p w14:paraId="23295FA8" w14:textId="582A5774" w:rsidR="00BC2AEC" w:rsidRPr="00601754" w:rsidRDefault="00000000">
      <w:pPr>
        <w:pStyle w:val="13"/>
        <w:rPr>
          <w:rFonts w:asciiTheme="minorHAnsi" w:eastAsiaTheme="minorEastAsia" w:hAnsiTheme="minorHAnsi" w:cstheme="minorBidi"/>
          <w:noProof/>
          <w:sz w:val="22"/>
          <w:szCs w:val="22"/>
          <w:lang w:eastAsia="ru-RU"/>
        </w:rPr>
      </w:pPr>
      <w:hyperlink w:anchor="_Toc6302663" w:history="1">
        <w:r w:rsidR="00BC2AEC" w:rsidRPr="00601754">
          <w:rPr>
            <w:rStyle w:val="a3"/>
            <w:noProof/>
            <w:lang w:bidi="th-TH"/>
          </w:rPr>
          <w:t>13.</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Разъяснения положений конкурсной документации и внесение в нее изменений</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_Toc6302663 \h </w:instrText>
        </w:r>
        <w:r w:rsidR="00BC2AEC" w:rsidRPr="00601754">
          <w:rPr>
            <w:noProof/>
            <w:webHidden/>
          </w:rPr>
        </w:r>
        <w:r w:rsidR="00BC2AEC" w:rsidRPr="00601754">
          <w:rPr>
            <w:noProof/>
            <w:webHidden/>
          </w:rPr>
          <w:fldChar w:fldCharType="separate"/>
        </w:r>
        <w:r w:rsidR="00BD0E1E" w:rsidRPr="00601754">
          <w:rPr>
            <w:noProof/>
            <w:webHidden/>
          </w:rPr>
          <w:t>20</w:t>
        </w:r>
        <w:r w:rsidR="00BC2AEC" w:rsidRPr="00601754">
          <w:rPr>
            <w:noProof/>
            <w:webHidden/>
          </w:rPr>
          <w:fldChar w:fldCharType="end"/>
        </w:r>
      </w:hyperlink>
    </w:p>
    <w:p w14:paraId="054775B8" w14:textId="5712C539" w:rsidR="00BC2AEC" w:rsidRPr="00601754" w:rsidRDefault="00000000">
      <w:pPr>
        <w:pStyle w:val="13"/>
        <w:rPr>
          <w:rFonts w:asciiTheme="minorHAnsi" w:eastAsiaTheme="minorEastAsia" w:hAnsiTheme="minorHAnsi" w:cstheme="minorBidi"/>
          <w:noProof/>
          <w:sz w:val="22"/>
          <w:szCs w:val="22"/>
          <w:lang w:eastAsia="ru-RU"/>
        </w:rPr>
      </w:pPr>
      <w:hyperlink w:anchor="_Toc6302664" w:history="1">
        <w:r w:rsidR="00BC2AEC" w:rsidRPr="00601754">
          <w:rPr>
            <w:rStyle w:val="a3"/>
            <w:noProof/>
            <w:lang w:bidi="th-TH"/>
          </w:rPr>
          <w:t>14.</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Оферта, акцепт</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_Toc6302664 \h </w:instrText>
        </w:r>
        <w:r w:rsidR="00BC2AEC" w:rsidRPr="00601754">
          <w:rPr>
            <w:noProof/>
            <w:webHidden/>
          </w:rPr>
        </w:r>
        <w:r w:rsidR="00BC2AEC" w:rsidRPr="00601754">
          <w:rPr>
            <w:noProof/>
            <w:webHidden/>
          </w:rPr>
          <w:fldChar w:fldCharType="separate"/>
        </w:r>
        <w:r w:rsidR="00BD0E1E" w:rsidRPr="00601754">
          <w:rPr>
            <w:noProof/>
            <w:webHidden/>
          </w:rPr>
          <w:t>20</w:t>
        </w:r>
        <w:r w:rsidR="00BC2AEC" w:rsidRPr="00601754">
          <w:rPr>
            <w:noProof/>
            <w:webHidden/>
          </w:rPr>
          <w:fldChar w:fldCharType="end"/>
        </w:r>
      </w:hyperlink>
    </w:p>
    <w:p w14:paraId="217BC479" w14:textId="56ACE256" w:rsidR="00BC2AEC" w:rsidRPr="00601754" w:rsidRDefault="00000000">
      <w:pPr>
        <w:pStyle w:val="13"/>
        <w:rPr>
          <w:rFonts w:asciiTheme="minorHAnsi" w:eastAsiaTheme="minorEastAsia" w:hAnsiTheme="minorHAnsi" w:cstheme="minorBidi"/>
          <w:noProof/>
          <w:sz w:val="22"/>
          <w:szCs w:val="22"/>
          <w:lang w:eastAsia="ru-RU"/>
        </w:rPr>
      </w:pPr>
      <w:hyperlink w:anchor="_Toc6302665" w:history="1">
        <w:r w:rsidR="00BC2AEC" w:rsidRPr="00601754">
          <w:rPr>
            <w:rStyle w:val="a3"/>
            <w:noProof/>
            <w:lang w:bidi="th-TH"/>
          </w:rPr>
          <w:t>15.</w:t>
        </w:r>
        <w:r w:rsidR="00BC2AEC" w:rsidRPr="00601754">
          <w:rPr>
            <w:rFonts w:asciiTheme="minorHAnsi" w:eastAsiaTheme="minorEastAsia" w:hAnsiTheme="minorHAnsi" w:cstheme="minorBidi"/>
            <w:noProof/>
            <w:sz w:val="22"/>
            <w:szCs w:val="22"/>
            <w:lang w:eastAsia="ru-RU"/>
          </w:rPr>
          <w:tab/>
        </w:r>
        <w:r w:rsidR="00BC2AEC" w:rsidRPr="00601754">
          <w:rPr>
            <w:rStyle w:val="a3"/>
            <w:noProof/>
            <w:lang w:bidi="th-TH"/>
          </w:rPr>
          <w:t>Срок, в течение которого организатор конкурса вправе отказаться от проведения конкурса</w:t>
        </w:r>
        <w:r w:rsidR="00D23980" w:rsidRPr="00601754">
          <w:rPr>
            <w:rStyle w:val="a3"/>
            <w:noProof/>
            <w:lang w:bidi="th-TH"/>
          </w:rPr>
          <w:t>…………………………………………………………………………………………..</w:t>
        </w:r>
        <w:r w:rsidR="00BC2AEC" w:rsidRPr="00601754">
          <w:rPr>
            <w:noProof/>
            <w:webHidden/>
          </w:rPr>
          <w:fldChar w:fldCharType="begin"/>
        </w:r>
        <w:r w:rsidR="00BC2AEC" w:rsidRPr="00601754">
          <w:rPr>
            <w:noProof/>
            <w:webHidden/>
          </w:rPr>
          <w:instrText xml:space="preserve"> PAGEREF _Toc6302665 \h </w:instrText>
        </w:r>
        <w:r w:rsidR="00BC2AEC" w:rsidRPr="00601754">
          <w:rPr>
            <w:noProof/>
            <w:webHidden/>
          </w:rPr>
        </w:r>
        <w:r w:rsidR="00BC2AEC" w:rsidRPr="00601754">
          <w:rPr>
            <w:noProof/>
            <w:webHidden/>
          </w:rPr>
          <w:fldChar w:fldCharType="separate"/>
        </w:r>
        <w:r w:rsidR="00BD0E1E" w:rsidRPr="00601754">
          <w:rPr>
            <w:noProof/>
            <w:webHidden/>
          </w:rPr>
          <w:t>21</w:t>
        </w:r>
        <w:r w:rsidR="00BC2AEC" w:rsidRPr="00601754">
          <w:rPr>
            <w:noProof/>
            <w:webHidden/>
          </w:rPr>
          <w:fldChar w:fldCharType="end"/>
        </w:r>
      </w:hyperlink>
    </w:p>
    <w:p w14:paraId="242D2B61" w14:textId="14B00B10" w:rsidR="00BC2AEC" w:rsidRPr="00601754" w:rsidRDefault="00000000">
      <w:pPr>
        <w:pStyle w:val="13"/>
        <w:rPr>
          <w:rFonts w:asciiTheme="minorHAnsi" w:eastAsiaTheme="minorEastAsia" w:hAnsiTheme="minorHAnsi" w:cstheme="minorBidi"/>
          <w:noProof/>
          <w:sz w:val="22"/>
          <w:szCs w:val="22"/>
          <w:lang w:eastAsia="ru-RU"/>
        </w:rPr>
      </w:pPr>
      <w:hyperlink w:anchor="_Toc6302666" w:history="1">
        <w:r w:rsidR="00BC2AEC" w:rsidRPr="00601754">
          <w:rPr>
            <w:rStyle w:val="a3"/>
            <w:noProof/>
            <w:kern w:val="28"/>
            <w:lang w:eastAsia="ar-SA" w:bidi="th-TH"/>
          </w:rPr>
          <w:t>Приложение № 1 – Форма заявки на участие в конкурсе</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_Toc6302666 \h </w:instrText>
        </w:r>
        <w:r w:rsidR="00BC2AEC" w:rsidRPr="00601754">
          <w:rPr>
            <w:noProof/>
            <w:webHidden/>
          </w:rPr>
        </w:r>
        <w:r w:rsidR="00BC2AEC" w:rsidRPr="00601754">
          <w:rPr>
            <w:noProof/>
            <w:webHidden/>
          </w:rPr>
          <w:fldChar w:fldCharType="separate"/>
        </w:r>
        <w:r w:rsidR="00BD0E1E" w:rsidRPr="00601754">
          <w:rPr>
            <w:noProof/>
            <w:webHidden/>
          </w:rPr>
          <w:t>22</w:t>
        </w:r>
        <w:r w:rsidR="00BC2AEC" w:rsidRPr="00601754">
          <w:rPr>
            <w:noProof/>
            <w:webHidden/>
          </w:rPr>
          <w:fldChar w:fldCharType="end"/>
        </w:r>
      </w:hyperlink>
    </w:p>
    <w:p w14:paraId="73E5DE69" w14:textId="1879625E" w:rsidR="00BC2AEC" w:rsidRPr="00601754" w:rsidRDefault="00000000">
      <w:pPr>
        <w:pStyle w:val="13"/>
        <w:rPr>
          <w:rFonts w:asciiTheme="minorHAnsi" w:eastAsiaTheme="minorEastAsia" w:hAnsiTheme="minorHAnsi" w:cstheme="minorBidi"/>
          <w:noProof/>
          <w:sz w:val="22"/>
          <w:szCs w:val="22"/>
          <w:lang w:eastAsia="ru-RU"/>
        </w:rPr>
      </w:pPr>
      <w:hyperlink w:anchor="_Toc6302667" w:history="1">
        <w:r w:rsidR="00BC2AEC" w:rsidRPr="00601754">
          <w:rPr>
            <w:rStyle w:val="a3"/>
            <w:noProof/>
            <w:lang w:bidi="th-TH"/>
          </w:rPr>
          <w:t>Приложение № 2 – Согласие собственника имущества на предоставление соответствующих прав по договору, право на заключение которого является предметом торгов</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_Toc6302667 \h </w:instrText>
        </w:r>
        <w:r w:rsidR="00BC2AEC" w:rsidRPr="00601754">
          <w:rPr>
            <w:noProof/>
            <w:webHidden/>
          </w:rPr>
        </w:r>
        <w:r w:rsidR="00BC2AEC" w:rsidRPr="00601754">
          <w:rPr>
            <w:noProof/>
            <w:webHidden/>
          </w:rPr>
          <w:fldChar w:fldCharType="separate"/>
        </w:r>
        <w:r w:rsidR="00BD0E1E" w:rsidRPr="00601754">
          <w:rPr>
            <w:noProof/>
            <w:webHidden/>
          </w:rPr>
          <w:t>24</w:t>
        </w:r>
        <w:r w:rsidR="00BC2AEC" w:rsidRPr="00601754">
          <w:rPr>
            <w:noProof/>
            <w:webHidden/>
          </w:rPr>
          <w:fldChar w:fldCharType="end"/>
        </w:r>
      </w:hyperlink>
    </w:p>
    <w:bookmarkStart w:id="0" w:name="_Hlk89334090"/>
    <w:p w14:paraId="5492487F" w14:textId="63322234" w:rsidR="00BC2AEC" w:rsidRPr="00601754" w:rsidRDefault="00196352">
      <w:pPr>
        <w:pStyle w:val="13"/>
        <w:rPr>
          <w:noProof/>
        </w:rPr>
      </w:pPr>
      <w:r w:rsidRPr="00601754">
        <w:fldChar w:fldCharType="begin"/>
      </w:r>
      <w:r w:rsidRPr="00601754">
        <w:instrText xml:space="preserve"> HYPERLINK \l "_Toc6302668" </w:instrText>
      </w:r>
      <w:r w:rsidRPr="00601754">
        <w:fldChar w:fldCharType="separate"/>
      </w:r>
      <w:r w:rsidR="00BC2AEC" w:rsidRPr="00601754">
        <w:rPr>
          <w:rStyle w:val="a3"/>
          <w:noProof/>
        </w:rPr>
        <w:t>Приложение № 3 – Проект договора аренды по лоту № 1</w:t>
      </w:r>
      <w:r w:rsidR="00BC2AEC" w:rsidRPr="00601754">
        <w:rPr>
          <w:noProof/>
          <w:webHidden/>
        </w:rPr>
        <w:tab/>
      </w:r>
      <w:r w:rsidR="00BC2AEC" w:rsidRPr="00601754">
        <w:rPr>
          <w:noProof/>
          <w:webHidden/>
        </w:rPr>
        <w:fldChar w:fldCharType="begin"/>
      </w:r>
      <w:r w:rsidR="00BC2AEC" w:rsidRPr="00601754">
        <w:rPr>
          <w:noProof/>
          <w:webHidden/>
        </w:rPr>
        <w:instrText xml:space="preserve"> PAGEREF _Toc6302668 \h </w:instrText>
      </w:r>
      <w:r w:rsidR="00BC2AEC" w:rsidRPr="00601754">
        <w:rPr>
          <w:noProof/>
          <w:webHidden/>
        </w:rPr>
      </w:r>
      <w:r w:rsidR="00BC2AEC" w:rsidRPr="00601754">
        <w:rPr>
          <w:noProof/>
          <w:webHidden/>
        </w:rPr>
        <w:fldChar w:fldCharType="separate"/>
      </w:r>
      <w:r w:rsidR="00BD0E1E" w:rsidRPr="00601754">
        <w:rPr>
          <w:noProof/>
          <w:webHidden/>
        </w:rPr>
        <w:t>25</w:t>
      </w:r>
      <w:r w:rsidR="00BC2AEC" w:rsidRPr="00601754">
        <w:rPr>
          <w:noProof/>
          <w:webHidden/>
        </w:rPr>
        <w:fldChar w:fldCharType="end"/>
      </w:r>
      <w:r w:rsidRPr="00601754">
        <w:rPr>
          <w:noProof/>
        </w:rPr>
        <w:fldChar w:fldCharType="end"/>
      </w:r>
    </w:p>
    <w:bookmarkEnd w:id="0"/>
    <w:p w14:paraId="4FE78537" w14:textId="30729DF2" w:rsidR="00FB04C8" w:rsidRPr="00601754" w:rsidRDefault="00FB04C8" w:rsidP="00B76AF4">
      <w:pPr>
        <w:ind w:right="-144"/>
        <w:rPr>
          <w:lang w:eastAsia="zh-CN"/>
        </w:rPr>
      </w:pPr>
      <w:r w:rsidRPr="00601754">
        <w:rPr>
          <w:lang w:eastAsia="zh-CN"/>
        </w:rPr>
        <w:t xml:space="preserve">Приложение № </w:t>
      </w:r>
      <w:r w:rsidR="00D82083" w:rsidRPr="00601754">
        <w:rPr>
          <w:lang w:eastAsia="zh-CN"/>
        </w:rPr>
        <w:t>4</w:t>
      </w:r>
      <w:r w:rsidRPr="00601754">
        <w:rPr>
          <w:lang w:eastAsia="zh-CN"/>
        </w:rPr>
        <w:t xml:space="preserve"> - </w:t>
      </w:r>
      <w:r w:rsidR="00B76AF4" w:rsidRPr="00601754">
        <w:rPr>
          <w:lang w:eastAsia="zh-CN"/>
        </w:rPr>
        <w:t>Форма бизнес-плана (рекомендуемая форма)</w:t>
      </w:r>
      <w:r w:rsidRPr="00601754">
        <w:rPr>
          <w:lang w:eastAsia="zh-CN"/>
        </w:rPr>
        <w:t>………………………………</w:t>
      </w:r>
      <w:r w:rsidR="00B76AF4" w:rsidRPr="00601754">
        <w:rPr>
          <w:lang w:eastAsia="zh-CN"/>
        </w:rPr>
        <w:t>...</w:t>
      </w:r>
      <w:r w:rsidR="00D82083" w:rsidRPr="00601754">
        <w:rPr>
          <w:lang w:eastAsia="zh-CN"/>
        </w:rPr>
        <w:t>3</w:t>
      </w:r>
      <w:r w:rsidR="00B017FE" w:rsidRPr="00601754">
        <w:rPr>
          <w:lang w:eastAsia="zh-CN"/>
        </w:rPr>
        <w:t>9</w:t>
      </w:r>
    </w:p>
    <w:p w14:paraId="3C50A1B3" w14:textId="38221705" w:rsidR="00626883" w:rsidRPr="00601754" w:rsidRDefault="00626883" w:rsidP="005B75E3">
      <w:pPr>
        <w:ind w:right="-144"/>
        <w:rPr>
          <w:lang w:eastAsia="zh-CN"/>
        </w:rPr>
      </w:pPr>
      <w:r w:rsidRPr="00601754">
        <w:rPr>
          <w:lang w:eastAsia="zh-CN"/>
        </w:rPr>
        <w:t xml:space="preserve">Приложение № </w:t>
      </w:r>
      <w:r w:rsidR="00D82083" w:rsidRPr="00601754">
        <w:rPr>
          <w:lang w:eastAsia="zh-CN"/>
        </w:rPr>
        <w:t>5</w:t>
      </w:r>
      <w:r w:rsidRPr="00601754">
        <w:rPr>
          <w:lang w:eastAsia="zh-CN"/>
        </w:rPr>
        <w:t xml:space="preserve"> - Согласие на обработку персональных</w:t>
      </w:r>
      <w:r w:rsidR="00D555A2" w:rsidRPr="00601754">
        <w:rPr>
          <w:lang w:eastAsia="zh-CN"/>
        </w:rPr>
        <w:t xml:space="preserve"> данных</w:t>
      </w:r>
      <w:r w:rsidR="006713A1" w:rsidRPr="00601754">
        <w:rPr>
          <w:lang w:eastAsia="zh-CN"/>
        </w:rPr>
        <w:t xml:space="preserve"> </w:t>
      </w:r>
      <w:r w:rsidR="00D555A2" w:rsidRPr="00601754">
        <w:rPr>
          <w:lang w:eastAsia="zh-CN"/>
        </w:rPr>
        <w:t>…..</w:t>
      </w:r>
      <w:r w:rsidRPr="00601754">
        <w:rPr>
          <w:lang w:eastAsia="zh-CN"/>
        </w:rPr>
        <w:t>…………………………</w:t>
      </w:r>
      <w:r w:rsidR="00AC5E03" w:rsidRPr="00601754">
        <w:rPr>
          <w:lang w:eastAsia="zh-CN"/>
        </w:rPr>
        <w:t>..</w:t>
      </w:r>
      <w:r w:rsidR="00D23980" w:rsidRPr="00601754">
        <w:rPr>
          <w:lang w:eastAsia="zh-CN"/>
        </w:rPr>
        <w:t>.</w:t>
      </w:r>
      <w:r w:rsidR="00D82083" w:rsidRPr="00601754">
        <w:rPr>
          <w:lang w:eastAsia="zh-CN"/>
        </w:rPr>
        <w:t>4</w:t>
      </w:r>
      <w:r w:rsidR="00B017FE" w:rsidRPr="00601754">
        <w:rPr>
          <w:lang w:eastAsia="zh-CN"/>
        </w:rPr>
        <w:t>8</w:t>
      </w:r>
    </w:p>
    <w:p w14:paraId="1609E16B" w14:textId="4DD0D9C8" w:rsidR="00F66000" w:rsidRPr="00601754" w:rsidRDefault="00BB4F22" w:rsidP="00F66000">
      <w:r w:rsidRPr="00601754">
        <w:fldChar w:fldCharType="end"/>
      </w:r>
    </w:p>
    <w:p w14:paraId="1419838A" w14:textId="77777777" w:rsidR="00F66000" w:rsidRPr="00601754" w:rsidRDefault="00F66000" w:rsidP="00F66000">
      <w:pPr>
        <w:sectPr w:rsidR="00F66000" w:rsidRPr="00601754" w:rsidSect="00F66000">
          <w:pgSz w:w="11906" w:h="16838"/>
          <w:pgMar w:top="1134" w:right="851" w:bottom="1134" w:left="1134" w:header="709" w:footer="261" w:gutter="0"/>
          <w:pgNumType w:start="2"/>
          <w:cols w:space="708"/>
          <w:docGrid w:linePitch="360"/>
        </w:sectPr>
      </w:pPr>
    </w:p>
    <w:p w14:paraId="31D80B6B" w14:textId="77777777" w:rsidR="00F66000" w:rsidRPr="00601754" w:rsidRDefault="00F66000" w:rsidP="00F66000">
      <w:pPr>
        <w:pStyle w:val="1"/>
      </w:pPr>
      <w:bookmarkStart w:id="1" w:name="_Toc6302651"/>
      <w:r w:rsidRPr="00601754">
        <w:lastRenderedPageBreak/>
        <w:t>Общие положения</w:t>
      </w:r>
      <w:bookmarkEnd w:id="1"/>
    </w:p>
    <w:p w14:paraId="483AC9E2" w14:textId="77777777" w:rsidR="00F66000" w:rsidRPr="00601754" w:rsidRDefault="00F66000" w:rsidP="00F66000">
      <w:pPr>
        <w:pStyle w:val="ConsPlusNormal"/>
        <w:ind w:left="1069" w:firstLine="0"/>
        <w:outlineLvl w:val="1"/>
        <w:rPr>
          <w:rFonts w:ascii="Times New Roman" w:hAnsi="Times New Roman" w:cs="Times New Roman"/>
          <w:b/>
          <w:sz w:val="28"/>
          <w:szCs w:val="28"/>
        </w:rPr>
      </w:pPr>
    </w:p>
    <w:p w14:paraId="125FBDEB" w14:textId="30A62432" w:rsidR="00F66000" w:rsidRPr="00601754" w:rsidRDefault="00F66000" w:rsidP="00F66000">
      <w:pPr>
        <w:pStyle w:val="ConsPlusNormal"/>
        <w:numPr>
          <w:ilvl w:val="1"/>
          <w:numId w:val="6"/>
        </w:numPr>
        <w:jc w:val="both"/>
        <w:rPr>
          <w:rFonts w:ascii="Times New Roman" w:hAnsi="Times New Roman" w:cs="Times New Roman"/>
          <w:sz w:val="28"/>
          <w:szCs w:val="28"/>
        </w:rPr>
      </w:pPr>
      <w:r w:rsidRPr="00601754">
        <w:rPr>
          <w:rFonts w:ascii="Times New Roman" w:hAnsi="Times New Roman" w:cs="Times New Roman"/>
          <w:sz w:val="28"/>
          <w:szCs w:val="28"/>
        </w:rPr>
        <w:t xml:space="preserve">Объектом конкурса № </w:t>
      </w:r>
      <w:sdt>
        <w:sdtPr>
          <w:rPr>
            <w:rFonts w:ascii="Times New Roman" w:hAnsi="Times New Roman" w:cs="Times New Roman"/>
            <w:color w:val="000000"/>
            <w:sz w:val="28"/>
          </w:rPr>
          <w:alias w:val="Аннотация"/>
          <w:id w:val="13742039"/>
          <w:placeholder>
            <w:docPart w:val="59FE4154BAF840A389E75A85C86F8621"/>
          </w:placeholder>
          <w:dataBinding w:prefixMappings="xmlns:ns0='http://schemas.microsoft.com/office/2006/coverPageProps' " w:xpath="/ns0:CoverPageProperties[1]/ns0:Abstract[1]" w:storeItemID="{55AF091B-3C7A-41E3-B477-F2FDAA23CFDA}"/>
          <w:text/>
        </w:sdtPr>
        <w:sdtContent>
          <w:r w:rsidR="00876309" w:rsidRPr="00601754">
            <w:rPr>
              <w:rFonts w:ascii="Times New Roman" w:hAnsi="Times New Roman" w:cs="Times New Roman"/>
              <w:color w:val="000000"/>
              <w:sz w:val="28"/>
            </w:rPr>
            <w:t>31</w:t>
          </w:r>
        </w:sdtContent>
      </w:sdt>
      <w:r w:rsidRPr="00601754">
        <w:rPr>
          <w:rFonts w:ascii="Times New Roman" w:hAnsi="Times New Roman" w:cs="Times New Roman"/>
          <w:sz w:val="28"/>
          <w:szCs w:val="28"/>
        </w:rPr>
        <w:t xml:space="preserve"> на право заключения договора аренды нежилых помещений в МБУ «БИЗНЕС-ИНКУБАТОР АЛДАНСКОГО РАЙОНА» (далее - конкурс) является муниципальное имущество, закрепленное на праве оперативного управления за МУНИЦИПАЛЬНЫМ БЮДЖЕТНЫМ УЧРЕЖДЕНИЕМ «БИЗНЕС-ИНКУБАТОР АЛДАНСКОГО РАЙОНА» (далее – нежилые помещения). </w:t>
      </w:r>
    </w:p>
    <w:p w14:paraId="7E05998A" w14:textId="45321740" w:rsidR="00F66000" w:rsidRPr="00601754" w:rsidRDefault="00F66000" w:rsidP="00F66000">
      <w:pPr>
        <w:pStyle w:val="ConsPlusNormal"/>
        <w:numPr>
          <w:ilvl w:val="1"/>
          <w:numId w:val="6"/>
        </w:numPr>
        <w:jc w:val="both"/>
        <w:rPr>
          <w:rFonts w:ascii="Times New Roman" w:hAnsi="Times New Roman" w:cs="Times New Roman"/>
          <w:sz w:val="28"/>
          <w:szCs w:val="28"/>
        </w:rPr>
      </w:pPr>
      <w:r w:rsidRPr="00601754">
        <w:rPr>
          <w:rFonts w:ascii="Times New Roman" w:hAnsi="Times New Roman" w:cs="Times New Roman"/>
          <w:sz w:val="28"/>
          <w:szCs w:val="28"/>
        </w:rPr>
        <w:t xml:space="preserve">Предмет конкурса - предоставление в аренду нежилых помещений в </w:t>
      </w:r>
      <w:r w:rsidRPr="00601754">
        <w:rPr>
          <w:rFonts w:ascii="Times New Roman" w:hAnsi="Times New Roman" w:cs="Times New Roman"/>
          <w:sz w:val="28"/>
          <w:szCs w:val="24"/>
        </w:rPr>
        <w:t>Здании Бизнес-инкубатор, принадлежащем на праве оперативного управления МБУ «БИЗНЕС-ИНКУБАТОР АЛДАНСКОГО РАЙОНА», расположенном по адресу: Республика Саха (Якутия), г. Алдан, ул. 50 Лет ВЛКСМ, д. 2 (далее также – Бизнес-инкубатор),</w:t>
      </w:r>
      <w:r w:rsidRPr="00601754">
        <w:rPr>
          <w:rFonts w:ascii="Times New Roman" w:hAnsi="Times New Roman" w:cs="Times New Roman"/>
          <w:sz w:val="32"/>
          <w:szCs w:val="28"/>
        </w:rPr>
        <w:t xml:space="preserve"> </w:t>
      </w:r>
      <w:r w:rsidRPr="00601754">
        <w:rPr>
          <w:rFonts w:ascii="Times New Roman" w:hAnsi="Times New Roman" w:cs="Times New Roman"/>
          <w:sz w:val="28"/>
          <w:szCs w:val="28"/>
        </w:rPr>
        <w:t xml:space="preserve">которое является формой оказания мер </w:t>
      </w:r>
      <w:r w:rsidR="00D3163F" w:rsidRPr="00601754">
        <w:rPr>
          <w:rFonts w:ascii="Times New Roman" w:hAnsi="Times New Roman" w:cs="Times New Roman"/>
          <w:sz w:val="28"/>
          <w:szCs w:val="28"/>
        </w:rPr>
        <w:t>муниципальной</w:t>
      </w:r>
      <w:r w:rsidRPr="00601754">
        <w:rPr>
          <w:rFonts w:ascii="Times New Roman" w:hAnsi="Times New Roman" w:cs="Times New Roman"/>
          <w:sz w:val="28"/>
          <w:szCs w:val="28"/>
        </w:rPr>
        <w:t xml:space="preserve"> имущественной поддержки субъектам малого предпринимательства</w:t>
      </w:r>
      <w:r w:rsidR="00E006A5" w:rsidRPr="00601754">
        <w:rPr>
          <w:rFonts w:ascii="Times New Roman" w:eastAsia="Calibri" w:hAnsi="Times New Roman" w:cs="Times New Roman"/>
          <w:sz w:val="28"/>
          <w:szCs w:val="28"/>
          <w:lang w:eastAsia="en-US"/>
        </w:rPr>
        <w:t xml:space="preserve"> и физическим лицам, </w:t>
      </w:r>
      <w:r w:rsidR="00E006A5" w:rsidRPr="00601754">
        <w:rPr>
          <w:rFonts w:ascii="Times New Roman" w:eastAsia="Calibri" w:hAnsi="Times New Roman" w:cs="Times New Roman"/>
          <w:bCs/>
          <w:sz w:val="28"/>
          <w:szCs w:val="28"/>
          <w:lang w:eastAsia="en-US"/>
        </w:rPr>
        <w:t>применяющим специальный налоговый режим «Налог на профессиональный доход»</w:t>
      </w:r>
      <w:r w:rsidRPr="00601754">
        <w:rPr>
          <w:rFonts w:ascii="Times New Roman" w:hAnsi="Times New Roman" w:cs="Times New Roman"/>
          <w:sz w:val="28"/>
          <w:szCs w:val="28"/>
        </w:rPr>
        <w:t>, выигравшим конкурс на предоставление нежилых помещений в Бизнес-инкубаторе.</w:t>
      </w:r>
    </w:p>
    <w:p w14:paraId="37E033AD" w14:textId="67514595" w:rsidR="00F66000" w:rsidRPr="00601754" w:rsidRDefault="00F66000" w:rsidP="00F66000">
      <w:pPr>
        <w:numPr>
          <w:ilvl w:val="1"/>
          <w:numId w:val="6"/>
        </w:numPr>
        <w:jc w:val="both"/>
        <w:rPr>
          <w:sz w:val="28"/>
          <w:szCs w:val="28"/>
        </w:rPr>
      </w:pPr>
      <w:r w:rsidRPr="00601754">
        <w:rPr>
          <w:bCs/>
          <w:sz w:val="28"/>
          <w:szCs w:val="28"/>
        </w:rPr>
        <w:t>Бизнес-инкубатор создан для поддержки предпринимателей</w:t>
      </w:r>
      <w:r w:rsidR="00E006A5" w:rsidRPr="00601754">
        <w:rPr>
          <w:rFonts w:eastAsia="Calibri"/>
          <w:sz w:val="28"/>
          <w:szCs w:val="28"/>
          <w:lang w:eastAsia="en-US"/>
        </w:rPr>
        <w:t xml:space="preserve"> и физических лиц, </w:t>
      </w:r>
      <w:r w:rsidR="00E006A5" w:rsidRPr="00601754">
        <w:rPr>
          <w:rFonts w:eastAsia="Calibri"/>
          <w:bCs/>
          <w:sz w:val="28"/>
          <w:szCs w:val="28"/>
          <w:lang w:eastAsia="en-US"/>
        </w:rPr>
        <w:t>применяющих специальный налоговый режим «Налог на профессиональный доход»</w:t>
      </w:r>
      <w:r w:rsidRPr="00601754">
        <w:rPr>
          <w:bCs/>
          <w:sz w:val="28"/>
          <w:szCs w:val="28"/>
        </w:rPr>
        <w:t xml:space="preserve"> на ранней стадии их деятельности - стадии, при которой срок деятельности субъекта малого предпринимательства</w:t>
      </w:r>
      <w:r w:rsidR="00E006A5" w:rsidRPr="00601754">
        <w:rPr>
          <w:sz w:val="28"/>
          <w:szCs w:val="28"/>
        </w:rPr>
        <w:t xml:space="preserve"> и </w:t>
      </w:r>
      <w:bookmarkStart w:id="2" w:name="_Hlk61361784"/>
      <w:r w:rsidR="00E006A5" w:rsidRPr="00601754">
        <w:rPr>
          <w:sz w:val="28"/>
          <w:szCs w:val="28"/>
        </w:rPr>
        <w:t xml:space="preserve">физических лиц, </w:t>
      </w:r>
      <w:r w:rsidR="00E006A5" w:rsidRPr="00601754">
        <w:rPr>
          <w:bCs/>
          <w:sz w:val="28"/>
          <w:szCs w:val="28"/>
        </w:rPr>
        <w:t>применяющих специальный налоговый режим «Налог на профессиональный доход»</w:t>
      </w:r>
      <w:bookmarkEnd w:id="2"/>
      <w:r w:rsidRPr="00601754">
        <w:rPr>
          <w:bCs/>
          <w:sz w:val="28"/>
          <w:szCs w:val="28"/>
        </w:rPr>
        <w:t>, с момента государственной регистрации до момента подачи заявки на участие в конкурсе на предоставление в аренду помещений и оказания услуг Бизнес-инкубатором не превышает трех лет, осуществляющ</w:t>
      </w:r>
      <w:r w:rsidR="004460E1" w:rsidRPr="00601754">
        <w:rPr>
          <w:bCs/>
          <w:sz w:val="28"/>
          <w:szCs w:val="28"/>
        </w:rPr>
        <w:t>ий</w:t>
      </w:r>
      <w:r w:rsidRPr="00601754">
        <w:rPr>
          <w:bCs/>
          <w:sz w:val="28"/>
          <w:szCs w:val="28"/>
        </w:rPr>
        <w:t xml:space="preserve"> такую поддержку путем предоставления в аренду помещений и оказания услуг, необходимых для ведения предпринимательской деятельности, в том числе консультационных, бухгалтерских и юридических услуг, а также проведения образовательных тренингов и семинаров. Кроме того, Бизнес-инкубатор, наделенный имущественным комплексом, оказывает услуги по пропаганде и популяризации предпринимательства среди населения, включая школьников, молодежь, безработных граждан; проведению информационно-образовательных мероприятий для субъектов малого предпринимательства</w:t>
      </w:r>
      <w:r w:rsidR="00E61E91" w:rsidRPr="00601754">
        <w:rPr>
          <w:sz w:val="28"/>
          <w:szCs w:val="28"/>
        </w:rPr>
        <w:t xml:space="preserve"> и физических лиц, </w:t>
      </w:r>
      <w:r w:rsidR="00E61E91" w:rsidRPr="00601754">
        <w:rPr>
          <w:bCs/>
          <w:sz w:val="28"/>
          <w:szCs w:val="28"/>
        </w:rPr>
        <w:t>применяющих специальный налоговый режим «Налог на профессиональный доход»</w:t>
      </w:r>
      <w:r w:rsidRPr="00601754">
        <w:rPr>
          <w:bCs/>
          <w:sz w:val="28"/>
          <w:szCs w:val="28"/>
        </w:rPr>
        <w:t xml:space="preserve"> в муниципальных образованиях; поиск, отбор, и сопровождение бизнес-проектов; развитие сети бизнес-инкубаторов.</w:t>
      </w:r>
    </w:p>
    <w:p w14:paraId="2F2B4718" w14:textId="77777777" w:rsidR="00F66000" w:rsidRPr="00601754" w:rsidRDefault="00F66000" w:rsidP="00F66000">
      <w:pPr>
        <w:numPr>
          <w:ilvl w:val="1"/>
          <w:numId w:val="6"/>
        </w:numPr>
        <w:jc w:val="both"/>
        <w:rPr>
          <w:bCs/>
          <w:sz w:val="28"/>
          <w:szCs w:val="28"/>
        </w:rPr>
      </w:pPr>
      <w:r w:rsidRPr="00601754">
        <w:rPr>
          <w:bCs/>
          <w:sz w:val="28"/>
          <w:szCs w:val="28"/>
        </w:rPr>
        <w:t>Организатор конкурса: полное наименование - МУНИЦИПАЛЬНОЕ БЮДЖЕТНОЕ УЧРЕЖДЕНИЕ «БИЗНЕС-ИНКУБАТОР АЛДАНСКОГО РАЙОНА», сокращенное наименование – МБУ «БИЗНЕС-ИНКУБАТОР АЛДАНСКОГО РАЙОНА»;</w:t>
      </w:r>
    </w:p>
    <w:p w14:paraId="2A5335FE" w14:textId="78F2FAA4" w:rsidR="00F66000" w:rsidRPr="00601754" w:rsidRDefault="00F66000" w:rsidP="006F79EE">
      <w:pPr>
        <w:ind w:firstLine="720"/>
        <w:jc w:val="both"/>
        <w:rPr>
          <w:bCs/>
          <w:sz w:val="28"/>
          <w:szCs w:val="28"/>
        </w:rPr>
      </w:pPr>
      <w:r w:rsidRPr="00601754">
        <w:rPr>
          <w:bCs/>
          <w:sz w:val="28"/>
          <w:szCs w:val="28"/>
        </w:rPr>
        <w:t xml:space="preserve">Адрес: 678900, Республика Саха (Якутия), Алданский район, г. Алдан, ул. 50 лет ВЛКСМ, </w:t>
      </w:r>
      <w:r w:rsidR="006F79EE" w:rsidRPr="00601754">
        <w:rPr>
          <w:bCs/>
          <w:sz w:val="28"/>
          <w:szCs w:val="28"/>
        </w:rPr>
        <w:t xml:space="preserve">д. </w:t>
      </w:r>
      <w:r w:rsidRPr="00601754">
        <w:rPr>
          <w:bCs/>
          <w:sz w:val="28"/>
          <w:szCs w:val="28"/>
        </w:rPr>
        <w:t>2, (этаж 2), каб. 21, Е-</w:t>
      </w:r>
      <w:r w:rsidRPr="00601754">
        <w:rPr>
          <w:bCs/>
          <w:sz w:val="28"/>
          <w:szCs w:val="28"/>
          <w:lang w:val="en-US"/>
        </w:rPr>
        <w:t>mail</w:t>
      </w:r>
      <w:r w:rsidRPr="00601754">
        <w:rPr>
          <w:bCs/>
          <w:sz w:val="28"/>
          <w:szCs w:val="28"/>
        </w:rPr>
        <w:t xml:space="preserve">: </w:t>
      </w:r>
      <w:hyperlink r:id="rId11" w:history="1">
        <w:r w:rsidRPr="00601754">
          <w:rPr>
            <w:rStyle w:val="a3"/>
            <w:bCs/>
            <w:sz w:val="28"/>
            <w:szCs w:val="28"/>
            <w:lang w:val="en-US"/>
          </w:rPr>
          <w:t>b</w:t>
        </w:r>
        <w:r w:rsidRPr="00601754">
          <w:rPr>
            <w:rStyle w:val="a3"/>
            <w:bCs/>
            <w:sz w:val="28"/>
            <w:szCs w:val="28"/>
          </w:rPr>
          <w:t>.1402@</w:t>
        </w:r>
        <w:r w:rsidRPr="00601754">
          <w:rPr>
            <w:rStyle w:val="a3"/>
            <w:bCs/>
            <w:sz w:val="28"/>
            <w:szCs w:val="28"/>
            <w:lang w:val="en-US"/>
          </w:rPr>
          <w:t>mail</w:t>
        </w:r>
        <w:r w:rsidRPr="00601754">
          <w:rPr>
            <w:rStyle w:val="a3"/>
            <w:bCs/>
            <w:sz w:val="28"/>
            <w:szCs w:val="28"/>
          </w:rPr>
          <w:t>.</w:t>
        </w:r>
        <w:r w:rsidRPr="00601754">
          <w:rPr>
            <w:rStyle w:val="a3"/>
            <w:bCs/>
            <w:sz w:val="28"/>
            <w:szCs w:val="28"/>
            <w:lang w:val="en-US"/>
          </w:rPr>
          <w:t>ru</w:t>
        </w:r>
      </w:hyperlink>
      <w:r w:rsidRPr="00601754">
        <w:rPr>
          <w:sz w:val="28"/>
          <w:szCs w:val="28"/>
        </w:rPr>
        <w:t>, тел. (41145) 3-11-23</w:t>
      </w:r>
      <w:r w:rsidRPr="00601754">
        <w:rPr>
          <w:bCs/>
          <w:sz w:val="28"/>
          <w:szCs w:val="28"/>
        </w:rPr>
        <w:t xml:space="preserve">. </w:t>
      </w:r>
    </w:p>
    <w:p w14:paraId="554B15AF" w14:textId="6618B8A9" w:rsidR="00F66000" w:rsidRPr="00601754" w:rsidRDefault="00F66000" w:rsidP="005443C7">
      <w:pPr>
        <w:ind w:firstLine="720"/>
        <w:jc w:val="both"/>
        <w:rPr>
          <w:bCs/>
          <w:color w:val="000000"/>
          <w:sz w:val="28"/>
          <w:szCs w:val="28"/>
        </w:rPr>
      </w:pPr>
      <w:r w:rsidRPr="00601754">
        <w:rPr>
          <w:bCs/>
          <w:sz w:val="28"/>
          <w:szCs w:val="28"/>
        </w:rPr>
        <w:t>Контактные лица:</w:t>
      </w:r>
      <w:r w:rsidR="000A5972" w:rsidRPr="00601754">
        <w:rPr>
          <w:bCs/>
          <w:sz w:val="28"/>
          <w:szCs w:val="28"/>
        </w:rPr>
        <w:t xml:space="preserve"> </w:t>
      </w:r>
      <w:r w:rsidR="00E1064B" w:rsidRPr="00601754">
        <w:rPr>
          <w:spacing w:val="42"/>
          <w:sz w:val="28"/>
          <w:szCs w:val="28"/>
        </w:rPr>
        <w:t>Корнева Ольга Яковлевна</w:t>
      </w:r>
      <w:r w:rsidR="00E1064B" w:rsidRPr="00601754">
        <w:rPr>
          <w:spacing w:val="49"/>
          <w:sz w:val="28"/>
          <w:szCs w:val="28"/>
        </w:rPr>
        <w:t xml:space="preserve"> </w:t>
      </w:r>
      <w:r w:rsidR="00E1064B" w:rsidRPr="00601754">
        <w:rPr>
          <w:sz w:val="28"/>
          <w:szCs w:val="28"/>
        </w:rPr>
        <w:t>(начальник</w:t>
      </w:r>
      <w:r w:rsidR="00E1064B" w:rsidRPr="00601754">
        <w:rPr>
          <w:spacing w:val="46"/>
          <w:sz w:val="28"/>
          <w:szCs w:val="28"/>
        </w:rPr>
        <w:t xml:space="preserve"> </w:t>
      </w:r>
      <w:r w:rsidR="00E1064B" w:rsidRPr="00601754">
        <w:rPr>
          <w:sz w:val="28"/>
          <w:szCs w:val="28"/>
        </w:rPr>
        <w:t>МБУ</w:t>
      </w:r>
      <w:r w:rsidR="00E1064B" w:rsidRPr="00601754">
        <w:rPr>
          <w:spacing w:val="52"/>
          <w:sz w:val="28"/>
          <w:szCs w:val="28"/>
        </w:rPr>
        <w:t xml:space="preserve"> </w:t>
      </w:r>
      <w:r w:rsidR="00E1064B" w:rsidRPr="00601754">
        <w:rPr>
          <w:sz w:val="28"/>
          <w:szCs w:val="28"/>
        </w:rPr>
        <w:t>«БИЗНЕС-</w:t>
      </w:r>
      <w:r w:rsidR="00E1064B" w:rsidRPr="00601754">
        <w:rPr>
          <w:spacing w:val="28"/>
          <w:w w:val="99"/>
          <w:sz w:val="28"/>
          <w:szCs w:val="28"/>
        </w:rPr>
        <w:t xml:space="preserve"> </w:t>
      </w:r>
      <w:r w:rsidR="00E1064B" w:rsidRPr="00601754">
        <w:rPr>
          <w:w w:val="95"/>
          <w:sz w:val="28"/>
          <w:szCs w:val="28"/>
        </w:rPr>
        <w:t>ИНКУБАТОР</w:t>
      </w:r>
      <w:r w:rsidR="004C5EDB" w:rsidRPr="00601754">
        <w:rPr>
          <w:w w:val="95"/>
          <w:sz w:val="28"/>
          <w:szCs w:val="28"/>
        </w:rPr>
        <w:t xml:space="preserve"> </w:t>
      </w:r>
      <w:r w:rsidR="00E1064B" w:rsidRPr="00601754">
        <w:rPr>
          <w:w w:val="95"/>
          <w:sz w:val="28"/>
          <w:szCs w:val="28"/>
        </w:rPr>
        <w:t>АЛДАНСКОГО РАЙОНА»),</w:t>
      </w:r>
      <w:r w:rsidR="00E1064B" w:rsidRPr="00601754">
        <w:rPr>
          <w:w w:val="95"/>
          <w:sz w:val="28"/>
          <w:szCs w:val="28"/>
        </w:rPr>
        <w:tab/>
        <w:t>тел.</w:t>
      </w:r>
      <w:r w:rsidR="004C5EDB" w:rsidRPr="00601754">
        <w:rPr>
          <w:w w:val="95"/>
          <w:sz w:val="28"/>
          <w:szCs w:val="28"/>
        </w:rPr>
        <w:t xml:space="preserve"> </w:t>
      </w:r>
      <w:r w:rsidR="00E1064B" w:rsidRPr="00601754">
        <w:rPr>
          <w:w w:val="95"/>
          <w:sz w:val="28"/>
          <w:szCs w:val="28"/>
        </w:rPr>
        <w:t>моб.:</w:t>
      </w:r>
      <w:r w:rsidR="004C5EDB" w:rsidRPr="00601754">
        <w:rPr>
          <w:w w:val="95"/>
          <w:sz w:val="28"/>
          <w:szCs w:val="28"/>
        </w:rPr>
        <w:t xml:space="preserve"> </w:t>
      </w:r>
      <w:r w:rsidR="00E1064B" w:rsidRPr="00601754">
        <w:rPr>
          <w:w w:val="95"/>
          <w:sz w:val="28"/>
          <w:szCs w:val="28"/>
        </w:rPr>
        <w:t>+7-924-174-28-26; Дорофеева Анастасия Олеговна</w:t>
      </w:r>
      <w:r w:rsidR="00E1064B" w:rsidRPr="00601754">
        <w:rPr>
          <w:bCs/>
          <w:color w:val="000000"/>
          <w:sz w:val="28"/>
          <w:szCs w:val="28"/>
        </w:rPr>
        <w:t xml:space="preserve"> (ведущий менеджер проектов </w:t>
      </w:r>
      <w:r w:rsidR="00E1064B" w:rsidRPr="00601754">
        <w:rPr>
          <w:sz w:val="28"/>
          <w:szCs w:val="28"/>
        </w:rPr>
        <w:t>МБУ</w:t>
      </w:r>
      <w:r w:rsidR="004C5EDB" w:rsidRPr="00601754">
        <w:rPr>
          <w:spacing w:val="52"/>
          <w:sz w:val="28"/>
          <w:szCs w:val="28"/>
        </w:rPr>
        <w:t xml:space="preserve"> </w:t>
      </w:r>
      <w:r w:rsidR="00E1064B" w:rsidRPr="00601754">
        <w:rPr>
          <w:sz w:val="28"/>
          <w:szCs w:val="28"/>
        </w:rPr>
        <w:t>«БИЗНЕС-</w:t>
      </w:r>
      <w:r w:rsidR="00E1064B" w:rsidRPr="00601754">
        <w:rPr>
          <w:spacing w:val="28"/>
          <w:w w:val="99"/>
          <w:sz w:val="28"/>
          <w:szCs w:val="28"/>
        </w:rPr>
        <w:t xml:space="preserve"> </w:t>
      </w:r>
      <w:r w:rsidR="00E1064B" w:rsidRPr="00601754">
        <w:rPr>
          <w:w w:val="95"/>
          <w:sz w:val="28"/>
          <w:szCs w:val="28"/>
        </w:rPr>
        <w:lastRenderedPageBreak/>
        <w:t>ИНКУБАТОР АЛДАНСКОГО РАЙОНА»</w:t>
      </w:r>
      <w:r w:rsidR="00E1064B" w:rsidRPr="00601754">
        <w:rPr>
          <w:bCs/>
          <w:color w:val="000000"/>
          <w:sz w:val="28"/>
          <w:szCs w:val="28"/>
        </w:rPr>
        <w:t xml:space="preserve">), моб. тел. +7-924-179-85-70; Рыжова Алена Юрьевна (ведущий юрисконсульт </w:t>
      </w:r>
      <w:r w:rsidR="00E1064B" w:rsidRPr="00601754">
        <w:rPr>
          <w:sz w:val="28"/>
          <w:szCs w:val="28"/>
        </w:rPr>
        <w:t>МБУ</w:t>
      </w:r>
      <w:r w:rsidR="00E1064B" w:rsidRPr="00601754">
        <w:rPr>
          <w:spacing w:val="52"/>
          <w:sz w:val="28"/>
          <w:szCs w:val="28"/>
        </w:rPr>
        <w:t xml:space="preserve"> </w:t>
      </w:r>
      <w:r w:rsidR="00E1064B" w:rsidRPr="00601754">
        <w:rPr>
          <w:sz w:val="28"/>
          <w:szCs w:val="28"/>
        </w:rPr>
        <w:t>«БИЗНЕС-</w:t>
      </w:r>
      <w:r w:rsidR="00E1064B" w:rsidRPr="00601754">
        <w:rPr>
          <w:w w:val="95"/>
          <w:sz w:val="28"/>
          <w:szCs w:val="28"/>
        </w:rPr>
        <w:t>ИНКУБАТОР АЛДАНСКОГО РАЙОНА»</w:t>
      </w:r>
      <w:r w:rsidR="00E1064B" w:rsidRPr="00601754">
        <w:rPr>
          <w:bCs/>
          <w:color w:val="000000"/>
          <w:sz w:val="28"/>
          <w:szCs w:val="28"/>
        </w:rPr>
        <w:t>), моб. тел. +7-924-173-54-94</w:t>
      </w:r>
      <w:r w:rsidRPr="00601754">
        <w:rPr>
          <w:bCs/>
          <w:color w:val="000000"/>
          <w:sz w:val="28"/>
          <w:szCs w:val="28"/>
        </w:rPr>
        <w:t>.</w:t>
      </w:r>
    </w:p>
    <w:p w14:paraId="3C8BAE32" w14:textId="07F91201" w:rsidR="00F66000" w:rsidRPr="00601754" w:rsidRDefault="00F66000" w:rsidP="00F66000">
      <w:pPr>
        <w:numPr>
          <w:ilvl w:val="1"/>
          <w:numId w:val="6"/>
        </w:numPr>
        <w:jc w:val="both"/>
        <w:rPr>
          <w:bCs/>
          <w:sz w:val="28"/>
          <w:szCs w:val="28"/>
        </w:rPr>
      </w:pPr>
      <w:r w:rsidRPr="00601754">
        <w:rPr>
          <w:bCs/>
          <w:sz w:val="28"/>
          <w:szCs w:val="28"/>
        </w:rPr>
        <w:t>Максимальный срок предоставления нежилых помещений в Бизнес-инкубаторе субъектам малого предпринимательства</w:t>
      </w:r>
      <w:r w:rsidR="00EC67F1" w:rsidRPr="00601754">
        <w:rPr>
          <w:bCs/>
          <w:sz w:val="28"/>
          <w:szCs w:val="28"/>
        </w:rPr>
        <w:t xml:space="preserve"> и</w:t>
      </w:r>
      <w:r w:rsidR="00EC67F1" w:rsidRPr="00601754">
        <w:rPr>
          <w:sz w:val="28"/>
          <w:szCs w:val="28"/>
        </w:rPr>
        <w:t xml:space="preserve"> физическим лицам, </w:t>
      </w:r>
      <w:r w:rsidR="00EC67F1" w:rsidRPr="00601754">
        <w:rPr>
          <w:bCs/>
          <w:sz w:val="28"/>
          <w:szCs w:val="28"/>
        </w:rPr>
        <w:t>применяющим специальный налоговый режим «Налог на профессиональный доход»</w:t>
      </w:r>
      <w:r w:rsidRPr="00601754">
        <w:rPr>
          <w:bCs/>
          <w:sz w:val="28"/>
          <w:szCs w:val="28"/>
        </w:rPr>
        <w:t xml:space="preserve"> не должен превышать </w:t>
      </w:r>
      <w:r w:rsidR="000044D7" w:rsidRPr="00601754">
        <w:rPr>
          <w:bCs/>
          <w:sz w:val="28"/>
          <w:szCs w:val="28"/>
        </w:rPr>
        <w:t>3 (трёх) лет</w:t>
      </w:r>
      <w:r w:rsidRPr="00601754">
        <w:rPr>
          <w:bCs/>
          <w:sz w:val="28"/>
          <w:szCs w:val="28"/>
        </w:rPr>
        <w:t>.</w:t>
      </w:r>
    </w:p>
    <w:p w14:paraId="64CAE0EC" w14:textId="0BFBACF7" w:rsidR="009E4B67" w:rsidRPr="00601754" w:rsidRDefault="00F66000" w:rsidP="009E4B67">
      <w:pPr>
        <w:pStyle w:val="af4"/>
        <w:spacing w:line="239" w:lineRule="auto"/>
        <w:ind w:right="109" w:firstLine="705"/>
        <w:rPr>
          <w:rFonts w:ascii="Times New Roman" w:hAnsi="Times New Roman" w:cs="Times New Roman"/>
          <w:sz w:val="28"/>
          <w:szCs w:val="28"/>
        </w:rPr>
      </w:pPr>
      <w:r w:rsidRPr="00601754">
        <w:rPr>
          <w:rFonts w:ascii="Times New Roman" w:hAnsi="Times New Roman" w:cs="Times New Roman"/>
          <w:bCs/>
          <w:sz w:val="28"/>
          <w:szCs w:val="28"/>
        </w:rPr>
        <w:t xml:space="preserve">Информация о проведении конкурса публикуется </w:t>
      </w:r>
      <w:r w:rsidRPr="00601754">
        <w:rPr>
          <w:rFonts w:ascii="Times New Roman" w:eastAsia="Calibri" w:hAnsi="Times New Roman" w:cs="Times New Roman"/>
          <w:bCs/>
          <w:sz w:val="28"/>
          <w:szCs w:val="28"/>
          <w:lang w:eastAsia="en-US"/>
        </w:rPr>
        <w:t xml:space="preserve">в средствах массовой информации, на </w:t>
      </w:r>
      <w:hyperlink r:id="rId12" w:history="1">
        <w:r w:rsidRPr="00601754">
          <w:rPr>
            <w:rFonts w:ascii="Times New Roman" w:eastAsia="Calibri" w:hAnsi="Times New Roman" w:cs="Times New Roman"/>
            <w:bCs/>
            <w:sz w:val="28"/>
            <w:szCs w:val="28"/>
            <w:lang w:eastAsia="en-US"/>
          </w:rPr>
          <w:t>официальном сайте</w:t>
        </w:r>
      </w:hyperlink>
      <w:r w:rsidRPr="00601754">
        <w:rPr>
          <w:rFonts w:ascii="Times New Roman" w:eastAsia="Calibri" w:hAnsi="Times New Roman" w:cs="Times New Roman"/>
          <w:bCs/>
          <w:sz w:val="28"/>
          <w:szCs w:val="28"/>
          <w:lang w:eastAsia="en-US"/>
        </w:rPr>
        <w:t xml:space="preserve"> Российской Федерации в информационно-телекоммуникационной сети «Интернет» для размещения информации о проведении торгов, </w:t>
      </w:r>
      <w:hyperlink r:id="rId13" w:history="1">
        <w:r w:rsidRPr="00601754">
          <w:rPr>
            <w:rFonts w:ascii="Times New Roman" w:eastAsia="Calibri" w:hAnsi="Times New Roman" w:cs="Times New Roman"/>
            <w:bCs/>
            <w:sz w:val="28"/>
            <w:szCs w:val="28"/>
            <w:lang w:eastAsia="en-US"/>
          </w:rPr>
          <w:t>определенном</w:t>
        </w:r>
      </w:hyperlink>
      <w:r w:rsidRPr="00601754">
        <w:rPr>
          <w:rFonts w:ascii="Times New Roman" w:eastAsia="Calibri" w:hAnsi="Times New Roman" w:cs="Times New Roman"/>
          <w:bCs/>
          <w:sz w:val="28"/>
          <w:szCs w:val="28"/>
          <w:lang w:eastAsia="en-US"/>
        </w:rPr>
        <w:t xml:space="preserve"> Правительством Российской Федерации - </w:t>
      </w:r>
      <w:hyperlink r:id="rId14" w:history="1">
        <w:r w:rsidRPr="00601754">
          <w:rPr>
            <w:rStyle w:val="a3"/>
            <w:rFonts w:ascii="Times New Roman" w:eastAsia="Calibri" w:hAnsi="Times New Roman" w:cs="Times New Roman"/>
            <w:bCs/>
            <w:sz w:val="28"/>
            <w:szCs w:val="28"/>
            <w:lang w:eastAsia="en-US"/>
          </w:rPr>
          <w:t>www.torgi.gov.ru</w:t>
        </w:r>
      </w:hyperlink>
      <w:r w:rsidRPr="00601754">
        <w:rPr>
          <w:rFonts w:ascii="Times New Roman" w:eastAsia="Calibri" w:hAnsi="Times New Roman" w:cs="Times New Roman"/>
          <w:bCs/>
          <w:sz w:val="28"/>
          <w:szCs w:val="28"/>
          <w:lang w:eastAsia="en-US"/>
        </w:rPr>
        <w:t xml:space="preserve"> (далее - официальный сайт торгов),</w:t>
      </w:r>
      <w:r w:rsidR="001B1F02" w:rsidRPr="00601754">
        <w:rPr>
          <w:rFonts w:ascii="Times New Roman" w:hAnsi="Times New Roman" w:cs="Times New Roman"/>
          <w:bCs/>
          <w:sz w:val="28"/>
          <w:szCs w:val="28"/>
        </w:rPr>
        <w:t xml:space="preserve"> на </w:t>
      </w:r>
      <w:r w:rsidR="00BF1EB6" w:rsidRPr="00601754">
        <w:rPr>
          <w:rFonts w:ascii="Times New Roman" w:hAnsi="Times New Roman" w:cs="Times New Roman"/>
          <w:bCs/>
          <w:sz w:val="28"/>
          <w:szCs w:val="28"/>
        </w:rPr>
        <w:t xml:space="preserve">официальном сайте Муниципального района «Алданский район» - </w:t>
      </w:r>
      <w:hyperlink r:id="rId15" w:history="1">
        <w:r w:rsidR="00BF1EB6" w:rsidRPr="00601754">
          <w:rPr>
            <w:rStyle w:val="a3"/>
            <w:rFonts w:ascii="Times New Roman" w:hAnsi="Times New Roman" w:cs="Times New Roman"/>
            <w:bCs/>
            <w:sz w:val="28"/>
            <w:szCs w:val="28"/>
            <w:lang w:val="en-US"/>
          </w:rPr>
          <w:t>www</w:t>
        </w:r>
        <w:r w:rsidR="00BF1EB6" w:rsidRPr="00601754">
          <w:rPr>
            <w:rStyle w:val="a3"/>
            <w:rFonts w:ascii="Times New Roman" w:hAnsi="Times New Roman" w:cs="Times New Roman"/>
            <w:bCs/>
            <w:sz w:val="28"/>
            <w:szCs w:val="28"/>
          </w:rPr>
          <w:t>.</w:t>
        </w:r>
        <w:r w:rsidR="00BF1EB6" w:rsidRPr="00601754">
          <w:rPr>
            <w:rStyle w:val="a3"/>
            <w:rFonts w:ascii="Times New Roman" w:hAnsi="Times New Roman" w:cs="Times New Roman"/>
            <w:bCs/>
            <w:sz w:val="28"/>
            <w:szCs w:val="28"/>
            <w:lang w:val="en-US"/>
          </w:rPr>
          <w:t>aldanray</w:t>
        </w:r>
        <w:r w:rsidR="00BF1EB6" w:rsidRPr="00601754">
          <w:rPr>
            <w:rStyle w:val="a3"/>
            <w:rFonts w:ascii="Times New Roman" w:hAnsi="Times New Roman" w:cs="Times New Roman"/>
            <w:bCs/>
            <w:sz w:val="28"/>
            <w:szCs w:val="28"/>
          </w:rPr>
          <w:t>.</w:t>
        </w:r>
        <w:r w:rsidR="00BF1EB6" w:rsidRPr="00601754">
          <w:rPr>
            <w:rStyle w:val="a3"/>
            <w:rFonts w:ascii="Times New Roman" w:hAnsi="Times New Roman" w:cs="Times New Roman"/>
            <w:bCs/>
            <w:sz w:val="28"/>
            <w:szCs w:val="28"/>
            <w:lang w:val="en-US"/>
          </w:rPr>
          <w:t>ru</w:t>
        </w:r>
      </w:hyperlink>
      <w:r w:rsidR="001B1F02" w:rsidRPr="00601754">
        <w:rPr>
          <w:rFonts w:ascii="Times New Roman" w:eastAsia="Calibri" w:hAnsi="Times New Roman" w:cs="Times New Roman"/>
          <w:sz w:val="28"/>
          <w:szCs w:val="28"/>
          <w:lang w:eastAsia="en-US"/>
        </w:rPr>
        <w:t xml:space="preserve"> </w:t>
      </w:r>
      <w:r w:rsidR="009E4B67" w:rsidRPr="00601754">
        <w:rPr>
          <w:rFonts w:ascii="Times New Roman" w:hAnsi="Times New Roman" w:cs="Times New Roman"/>
          <w:bCs/>
          <w:sz w:val="28"/>
          <w:szCs w:val="28"/>
        </w:rPr>
        <w:t xml:space="preserve">и на портале малого и среднего предпринимательства Республики Саха (Якутия) - </w:t>
      </w:r>
      <w:hyperlink r:id="rId16" w:history="1">
        <w:r w:rsidR="009E4B67" w:rsidRPr="00601754">
          <w:rPr>
            <w:rStyle w:val="a3"/>
            <w:rFonts w:ascii="Times New Roman" w:hAnsi="Times New Roman" w:cs="Times New Roman"/>
            <w:bCs/>
            <w:sz w:val="28"/>
            <w:szCs w:val="28"/>
          </w:rPr>
          <w:t>www.portal.b14.ru</w:t>
        </w:r>
      </w:hyperlink>
    </w:p>
    <w:p w14:paraId="6FF9212C" w14:textId="77777777" w:rsidR="00F66000" w:rsidRPr="00601754" w:rsidRDefault="00F66000" w:rsidP="00F66000">
      <w:pPr>
        <w:autoSpaceDE w:val="0"/>
        <w:autoSpaceDN w:val="0"/>
        <w:adjustRightInd w:val="0"/>
        <w:ind w:firstLine="709"/>
        <w:rPr>
          <w:bCs/>
          <w:sz w:val="28"/>
          <w:szCs w:val="28"/>
        </w:rPr>
      </w:pPr>
    </w:p>
    <w:p w14:paraId="51ABE3AB" w14:textId="57195DA4" w:rsidR="00F66000" w:rsidRPr="00601754" w:rsidRDefault="00F66000" w:rsidP="004B21B2">
      <w:pPr>
        <w:pStyle w:val="1"/>
        <w:ind w:left="0" w:firstLine="709"/>
      </w:pPr>
      <w:bookmarkStart w:id="3" w:name="_Toc6302652"/>
      <w:r w:rsidRPr="00601754">
        <w:rPr>
          <w:rStyle w:val="ae"/>
          <w:b/>
          <w:bCs/>
        </w:rPr>
        <w:t>Нормативное регулирование конкурса</w:t>
      </w:r>
      <w:bookmarkEnd w:id="3"/>
      <w:r w:rsidR="007323FD" w:rsidRPr="00601754">
        <w:rPr>
          <w:rStyle w:val="ae"/>
          <w:b/>
          <w:bCs/>
        </w:rPr>
        <w:t>.</w:t>
      </w:r>
      <w:r w:rsidR="007323FD" w:rsidRPr="00601754">
        <w:t xml:space="preserve"> Согласие собственника имущества на предоставление соответствующих прав по договору,</w:t>
      </w:r>
      <w:r w:rsidR="00C72A94" w:rsidRPr="00601754">
        <w:t xml:space="preserve"> </w:t>
      </w:r>
      <w:r w:rsidR="007323FD" w:rsidRPr="00601754">
        <w:t>право на заключение которого является предметом торгов</w:t>
      </w:r>
    </w:p>
    <w:p w14:paraId="4A49EFB0" w14:textId="1E6A1664" w:rsidR="00F66000" w:rsidRPr="00601754" w:rsidRDefault="00F66000" w:rsidP="00F66000">
      <w:pPr>
        <w:numPr>
          <w:ilvl w:val="1"/>
          <w:numId w:val="6"/>
        </w:numPr>
        <w:jc w:val="both"/>
        <w:rPr>
          <w:sz w:val="28"/>
          <w:szCs w:val="28"/>
        </w:rPr>
      </w:pPr>
      <w:r w:rsidRPr="00601754">
        <w:rPr>
          <w:sz w:val="28"/>
          <w:szCs w:val="28"/>
        </w:rPr>
        <w:t>Предоставление в аренду нежилых помещений в Бизнес-инкубаторе осуществляется в соответствии с:</w:t>
      </w:r>
    </w:p>
    <w:p w14:paraId="117D013E" w14:textId="77777777" w:rsidR="00F66000" w:rsidRPr="00601754" w:rsidRDefault="00F66000" w:rsidP="00F66000">
      <w:pPr>
        <w:numPr>
          <w:ilvl w:val="0"/>
          <w:numId w:val="8"/>
        </w:numPr>
        <w:tabs>
          <w:tab w:val="left" w:pos="851"/>
        </w:tabs>
        <w:ind w:left="0" w:firstLine="284"/>
        <w:jc w:val="both"/>
        <w:rPr>
          <w:sz w:val="28"/>
          <w:szCs w:val="28"/>
        </w:rPr>
      </w:pPr>
      <w:r w:rsidRPr="00601754">
        <w:rPr>
          <w:sz w:val="28"/>
          <w:szCs w:val="28"/>
        </w:rPr>
        <w:t xml:space="preserve">Федеральным законом от 24 июля </w:t>
      </w:r>
      <w:smartTag w:uri="urn:schemas-microsoft-com:office:smarttags" w:element="metricconverter">
        <w:smartTagPr>
          <w:attr w:name="ProductID" w:val="2007 г"/>
        </w:smartTagPr>
        <w:r w:rsidRPr="00601754">
          <w:rPr>
            <w:sz w:val="28"/>
            <w:szCs w:val="28"/>
          </w:rPr>
          <w:t>2007 г</w:t>
        </w:r>
      </w:smartTag>
      <w:r w:rsidRPr="00601754">
        <w:rPr>
          <w:sz w:val="28"/>
          <w:szCs w:val="28"/>
        </w:rPr>
        <w:t>. № 209-ФЗ «О развитии малого и среднего предпринимательства в Российской Федерации»;</w:t>
      </w:r>
    </w:p>
    <w:p w14:paraId="03A553E3" w14:textId="519C6798" w:rsidR="00F66000" w:rsidRPr="00601754" w:rsidRDefault="00F66000" w:rsidP="00F66000">
      <w:pPr>
        <w:numPr>
          <w:ilvl w:val="0"/>
          <w:numId w:val="8"/>
        </w:numPr>
        <w:tabs>
          <w:tab w:val="left" w:pos="851"/>
        </w:tabs>
        <w:ind w:left="0" w:firstLine="284"/>
        <w:jc w:val="both"/>
        <w:rPr>
          <w:sz w:val="28"/>
          <w:szCs w:val="28"/>
        </w:rPr>
      </w:pPr>
      <w:r w:rsidRPr="00601754">
        <w:rPr>
          <w:sz w:val="28"/>
          <w:szCs w:val="28"/>
        </w:rPr>
        <w:t>Федеральным законом от 26 июля 2006 г.  135-ФЗ «О защите конкуренции»;</w:t>
      </w:r>
    </w:p>
    <w:p w14:paraId="408A1687" w14:textId="59F5F72F" w:rsidR="005A4162" w:rsidRPr="00601754" w:rsidRDefault="005A4162" w:rsidP="00F66000">
      <w:pPr>
        <w:numPr>
          <w:ilvl w:val="0"/>
          <w:numId w:val="8"/>
        </w:numPr>
        <w:tabs>
          <w:tab w:val="left" w:pos="851"/>
        </w:tabs>
        <w:ind w:left="0" w:firstLine="284"/>
        <w:jc w:val="both"/>
        <w:rPr>
          <w:sz w:val="28"/>
          <w:szCs w:val="28"/>
        </w:rPr>
      </w:pPr>
      <w:bookmarkStart w:id="4" w:name="_Hlk61444679"/>
      <w:r w:rsidRPr="00601754">
        <w:rPr>
          <w:rFonts w:eastAsia="SimSun"/>
          <w:sz w:val="28"/>
          <w:szCs w:val="28"/>
          <w:lang w:eastAsia="zh-CN"/>
        </w:rPr>
        <w:t>Федеральным законом от 27 ноября 2018 г. № 422</w:t>
      </w:r>
      <w:r w:rsidR="005B75AA" w:rsidRPr="00601754">
        <w:rPr>
          <w:rFonts w:eastAsia="SimSun"/>
          <w:sz w:val="28"/>
          <w:szCs w:val="28"/>
          <w:lang w:eastAsia="zh-CN"/>
        </w:rPr>
        <w:t>-ФЗ</w:t>
      </w:r>
      <w:r w:rsidRPr="00601754">
        <w:rPr>
          <w:rFonts w:eastAsia="SimSun"/>
          <w:sz w:val="28"/>
          <w:szCs w:val="28"/>
          <w:lang w:eastAsia="zh-CN"/>
        </w:rPr>
        <w:t xml:space="preserve"> «О проведении эксперимента по установлению специального налогового режима «Налог на профессиональный доход»</w:t>
      </w:r>
      <w:bookmarkEnd w:id="4"/>
      <w:r w:rsidRPr="00601754">
        <w:rPr>
          <w:rFonts w:eastAsia="SimSun"/>
          <w:sz w:val="28"/>
          <w:szCs w:val="28"/>
          <w:lang w:eastAsia="zh-CN"/>
        </w:rPr>
        <w:t>;</w:t>
      </w:r>
    </w:p>
    <w:p w14:paraId="12662D78" w14:textId="74EB0F56" w:rsidR="005A4162" w:rsidRPr="00601754" w:rsidRDefault="005A4162" w:rsidP="00F66000">
      <w:pPr>
        <w:numPr>
          <w:ilvl w:val="0"/>
          <w:numId w:val="8"/>
        </w:numPr>
        <w:tabs>
          <w:tab w:val="left" w:pos="851"/>
        </w:tabs>
        <w:ind w:left="0" w:firstLine="284"/>
        <w:jc w:val="both"/>
        <w:rPr>
          <w:sz w:val="28"/>
          <w:szCs w:val="28"/>
        </w:rPr>
      </w:pPr>
      <w:bookmarkStart w:id="5" w:name="_Hlk61444743"/>
      <w:r w:rsidRPr="00601754">
        <w:rPr>
          <w:sz w:val="28"/>
          <w:szCs w:val="28"/>
        </w:rPr>
        <w:t>Федеральным законом от 8 июня 2020 г. № 169-ФЗ «О внесении изменений в Федеральный закон «О развитии малого и среднего предпринимательства в Российской Федерации» и статьи 1 и 2 Федерального закона «О внесении изменений в Федеральный закон «О развитии малого и среднего предпринимательства в Российской Федерации» в целях формирования единого реестра субъектов малого и среднего предпринимательства – получателей поддержки»</w:t>
      </w:r>
      <w:bookmarkEnd w:id="5"/>
      <w:r w:rsidRPr="00601754">
        <w:rPr>
          <w:sz w:val="28"/>
          <w:szCs w:val="28"/>
        </w:rPr>
        <w:t>;</w:t>
      </w:r>
    </w:p>
    <w:p w14:paraId="788FCCF4" w14:textId="68A1AB8B" w:rsidR="00F66000" w:rsidRPr="00601754" w:rsidRDefault="00F66000" w:rsidP="00F66000">
      <w:pPr>
        <w:numPr>
          <w:ilvl w:val="0"/>
          <w:numId w:val="8"/>
        </w:numPr>
        <w:tabs>
          <w:tab w:val="left" w:pos="851"/>
        </w:tabs>
        <w:ind w:left="0" w:firstLine="284"/>
        <w:jc w:val="both"/>
        <w:rPr>
          <w:sz w:val="28"/>
          <w:szCs w:val="28"/>
        </w:rPr>
      </w:pPr>
      <w:r w:rsidRPr="00601754">
        <w:rPr>
          <w:sz w:val="28"/>
          <w:szCs w:val="28"/>
        </w:rPr>
        <w:t xml:space="preserve">Приказом Федеральной антимонопольной службы Российской Федерации от 10 февраля 2010 г. </w:t>
      </w:r>
      <w:r w:rsidR="004B21B2" w:rsidRPr="00601754">
        <w:rPr>
          <w:sz w:val="28"/>
          <w:szCs w:val="28"/>
        </w:rPr>
        <w:t>№</w:t>
      </w:r>
      <w:r w:rsidRPr="00601754">
        <w:rPr>
          <w:sz w:val="28"/>
          <w:szCs w:val="28"/>
        </w:rPr>
        <w:t>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2696796B" w14:textId="5DABCD25" w:rsidR="00436F72" w:rsidRPr="00601754" w:rsidRDefault="00436F72" w:rsidP="00EF2C6F">
      <w:pPr>
        <w:numPr>
          <w:ilvl w:val="0"/>
          <w:numId w:val="8"/>
        </w:numPr>
        <w:tabs>
          <w:tab w:val="left" w:pos="567"/>
          <w:tab w:val="left" w:pos="851"/>
        </w:tabs>
        <w:ind w:left="0" w:firstLine="284"/>
        <w:jc w:val="both"/>
        <w:rPr>
          <w:sz w:val="28"/>
          <w:szCs w:val="28"/>
        </w:rPr>
      </w:pPr>
      <w:r w:rsidRPr="00601754">
        <w:rPr>
          <w:sz w:val="28"/>
          <w:szCs w:val="28"/>
        </w:rPr>
        <w:t xml:space="preserve">Приказом Министерства экономического развития Российской Федерации от 14 марта 2019 г. </w:t>
      </w:r>
      <w:r w:rsidR="004B21B2" w:rsidRPr="00601754">
        <w:rPr>
          <w:sz w:val="28"/>
          <w:szCs w:val="28"/>
        </w:rPr>
        <w:t>№</w:t>
      </w:r>
      <w:r w:rsidR="00EF2C6F" w:rsidRPr="00601754">
        <w:rPr>
          <w:sz w:val="28"/>
          <w:szCs w:val="28"/>
        </w:rPr>
        <w:t xml:space="preserve"> </w:t>
      </w:r>
      <w:r w:rsidRPr="00601754">
        <w:rPr>
          <w:sz w:val="28"/>
          <w:szCs w:val="28"/>
        </w:rPr>
        <w:t xml:space="preserve">125 </w:t>
      </w:r>
      <w:r w:rsidR="004B21B2" w:rsidRPr="00601754">
        <w:rPr>
          <w:sz w:val="28"/>
          <w:szCs w:val="28"/>
        </w:rPr>
        <w:t>«</w:t>
      </w:r>
      <w:r w:rsidRPr="00601754">
        <w:rPr>
          <w:sz w:val="28"/>
          <w:szCs w:val="28"/>
        </w:rPr>
        <w:t xml:space="preserve">Об утверждении Требований к реализации мероприятий, </w:t>
      </w:r>
      <w:r w:rsidRPr="00601754">
        <w:rPr>
          <w:sz w:val="28"/>
          <w:szCs w:val="28"/>
        </w:rPr>
        <w:lastRenderedPageBreak/>
        <w:t xml:space="preserve">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4B21B2" w:rsidRPr="00601754">
        <w:rPr>
          <w:sz w:val="28"/>
          <w:szCs w:val="28"/>
        </w:rPr>
        <w:t>«</w:t>
      </w:r>
      <w:r w:rsidRPr="00601754">
        <w:rPr>
          <w:sz w:val="28"/>
          <w:szCs w:val="28"/>
        </w:rPr>
        <w:t>Малое и среднее предпринимательство и поддержка индивидуальной предпринимательской инициативы</w:t>
      </w:r>
      <w:r w:rsidR="00AB5482" w:rsidRPr="00601754">
        <w:rPr>
          <w:sz w:val="28"/>
          <w:szCs w:val="28"/>
        </w:rPr>
        <w:t>»</w:t>
      </w:r>
      <w:r w:rsidRPr="00601754">
        <w:rPr>
          <w:sz w:val="28"/>
          <w:szCs w:val="28"/>
        </w:rPr>
        <w:t>, и требований к организациям, образующим инфраструктуру поддержки субъектов малого и среднего предпринимательства</w:t>
      </w:r>
      <w:r w:rsidR="004B21B2" w:rsidRPr="00601754">
        <w:rPr>
          <w:sz w:val="28"/>
          <w:szCs w:val="28"/>
        </w:rPr>
        <w:t>»</w:t>
      </w:r>
      <w:r w:rsidRPr="00601754">
        <w:rPr>
          <w:sz w:val="28"/>
          <w:szCs w:val="28"/>
        </w:rPr>
        <w:t>;</w:t>
      </w:r>
    </w:p>
    <w:p w14:paraId="3FB6B443" w14:textId="5B8CB846" w:rsidR="00F66000" w:rsidRPr="00601754" w:rsidRDefault="00F66000" w:rsidP="00F66000">
      <w:pPr>
        <w:numPr>
          <w:ilvl w:val="0"/>
          <w:numId w:val="8"/>
        </w:numPr>
        <w:tabs>
          <w:tab w:val="left" w:pos="851"/>
        </w:tabs>
        <w:ind w:left="0" w:firstLine="284"/>
        <w:jc w:val="both"/>
        <w:rPr>
          <w:sz w:val="28"/>
          <w:szCs w:val="28"/>
        </w:rPr>
      </w:pPr>
      <w:bookmarkStart w:id="6" w:name="_Hlk61432530"/>
      <w:r w:rsidRPr="00601754">
        <w:rPr>
          <w:sz w:val="28"/>
          <w:szCs w:val="28"/>
        </w:rPr>
        <w:t xml:space="preserve">Законом Республики Саха (Якутия) от 29 декабря </w:t>
      </w:r>
      <w:smartTag w:uri="urn:schemas-microsoft-com:office:smarttags" w:element="metricconverter">
        <w:smartTagPr>
          <w:attr w:name="ProductID" w:val="2008 г"/>
        </w:smartTagPr>
        <w:r w:rsidRPr="00601754">
          <w:rPr>
            <w:sz w:val="28"/>
            <w:szCs w:val="28"/>
          </w:rPr>
          <w:t>2008 г</w:t>
        </w:r>
      </w:smartTag>
      <w:r w:rsidRPr="00601754">
        <w:rPr>
          <w:sz w:val="28"/>
          <w:szCs w:val="28"/>
        </w:rPr>
        <w:t>. 645-З № 179-IV «О развитии малого и среднего предпринимательства в Республике Саха (Якутия)»</w:t>
      </w:r>
      <w:bookmarkEnd w:id="6"/>
      <w:r w:rsidRPr="00601754">
        <w:rPr>
          <w:sz w:val="28"/>
          <w:szCs w:val="28"/>
        </w:rPr>
        <w:t>;</w:t>
      </w:r>
    </w:p>
    <w:p w14:paraId="40863676" w14:textId="5C37237D" w:rsidR="00436F72" w:rsidRPr="00601754" w:rsidRDefault="00436F72" w:rsidP="00F66000">
      <w:pPr>
        <w:numPr>
          <w:ilvl w:val="0"/>
          <w:numId w:val="8"/>
        </w:numPr>
        <w:tabs>
          <w:tab w:val="left" w:pos="851"/>
        </w:tabs>
        <w:ind w:left="0" w:firstLine="284"/>
        <w:jc w:val="both"/>
        <w:rPr>
          <w:sz w:val="28"/>
          <w:szCs w:val="28"/>
        </w:rPr>
      </w:pPr>
      <w:bookmarkStart w:id="7" w:name="_Hlk61432360"/>
      <w:r w:rsidRPr="00601754">
        <w:rPr>
          <w:bCs/>
          <w:sz w:val="28"/>
          <w:szCs w:val="28"/>
        </w:rPr>
        <w:t>Решением Алданского районного Совета депутатов Республики Саха (Якутия) от 17.11.2017 г. № 34-2 «Об утверждении Положения об исполнении полномочий по содействию развития малого и среднего предпринимательства и созданию условий для развития туризма на территории муниципального образования «Алданский район»</w:t>
      </w:r>
      <w:bookmarkEnd w:id="7"/>
      <w:r w:rsidRPr="00601754">
        <w:rPr>
          <w:bCs/>
          <w:sz w:val="28"/>
          <w:szCs w:val="28"/>
        </w:rPr>
        <w:t>;</w:t>
      </w:r>
    </w:p>
    <w:p w14:paraId="04DF33AE" w14:textId="4AE11B60" w:rsidR="00F66000" w:rsidRPr="00601754" w:rsidRDefault="00F66000" w:rsidP="00F66000">
      <w:pPr>
        <w:numPr>
          <w:ilvl w:val="0"/>
          <w:numId w:val="8"/>
        </w:numPr>
        <w:tabs>
          <w:tab w:val="left" w:pos="851"/>
        </w:tabs>
        <w:ind w:left="0" w:firstLine="284"/>
        <w:jc w:val="both"/>
        <w:rPr>
          <w:sz w:val="28"/>
          <w:szCs w:val="28"/>
        </w:rPr>
      </w:pPr>
      <w:bookmarkStart w:id="8" w:name="_Hlk61432449"/>
      <w:r w:rsidRPr="00601754">
        <w:rPr>
          <w:sz w:val="28"/>
          <w:szCs w:val="28"/>
        </w:rPr>
        <w:t xml:space="preserve">Постановлением главы МО «Алданский район» № </w:t>
      </w:r>
      <w:r w:rsidR="00A61025" w:rsidRPr="00601754">
        <w:rPr>
          <w:sz w:val="28"/>
          <w:szCs w:val="28"/>
        </w:rPr>
        <w:t>1387</w:t>
      </w:r>
      <w:r w:rsidRPr="00601754">
        <w:rPr>
          <w:sz w:val="28"/>
          <w:szCs w:val="28"/>
        </w:rPr>
        <w:t>п от 2</w:t>
      </w:r>
      <w:r w:rsidR="00A61025" w:rsidRPr="00601754">
        <w:rPr>
          <w:sz w:val="28"/>
          <w:szCs w:val="28"/>
        </w:rPr>
        <w:t>8</w:t>
      </w:r>
      <w:r w:rsidRPr="00601754">
        <w:rPr>
          <w:sz w:val="28"/>
          <w:szCs w:val="28"/>
        </w:rPr>
        <w:t>.1</w:t>
      </w:r>
      <w:r w:rsidR="00A61025" w:rsidRPr="00601754">
        <w:rPr>
          <w:sz w:val="28"/>
          <w:szCs w:val="28"/>
        </w:rPr>
        <w:t>2</w:t>
      </w:r>
      <w:r w:rsidRPr="00601754">
        <w:rPr>
          <w:sz w:val="28"/>
          <w:szCs w:val="28"/>
        </w:rPr>
        <w:t>.201</w:t>
      </w:r>
      <w:r w:rsidR="00A61025" w:rsidRPr="00601754">
        <w:rPr>
          <w:sz w:val="28"/>
          <w:szCs w:val="28"/>
        </w:rPr>
        <w:t>9</w:t>
      </w:r>
      <w:r w:rsidRPr="00601754">
        <w:rPr>
          <w:sz w:val="28"/>
          <w:szCs w:val="28"/>
        </w:rPr>
        <w:t xml:space="preserve"> г. «Об утверждении муниципальной программы «Развитие предпринимательства в </w:t>
      </w:r>
      <w:r w:rsidR="00072508" w:rsidRPr="00601754">
        <w:rPr>
          <w:sz w:val="28"/>
          <w:szCs w:val="28"/>
        </w:rPr>
        <w:t>Муниципальном образовании «</w:t>
      </w:r>
      <w:r w:rsidRPr="00601754">
        <w:rPr>
          <w:sz w:val="28"/>
          <w:szCs w:val="28"/>
        </w:rPr>
        <w:t>Алданск</w:t>
      </w:r>
      <w:r w:rsidR="00072508" w:rsidRPr="00601754">
        <w:rPr>
          <w:sz w:val="28"/>
          <w:szCs w:val="28"/>
        </w:rPr>
        <w:t>ий</w:t>
      </w:r>
      <w:r w:rsidRPr="00601754">
        <w:rPr>
          <w:sz w:val="28"/>
          <w:szCs w:val="28"/>
        </w:rPr>
        <w:t xml:space="preserve"> район</w:t>
      </w:r>
      <w:r w:rsidR="00072508" w:rsidRPr="00601754">
        <w:rPr>
          <w:sz w:val="28"/>
          <w:szCs w:val="28"/>
        </w:rPr>
        <w:t>»</w:t>
      </w:r>
      <w:r w:rsidRPr="00601754">
        <w:rPr>
          <w:sz w:val="28"/>
          <w:szCs w:val="28"/>
        </w:rPr>
        <w:t xml:space="preserve"> на 20</w:t>
      </w:r>
      <w:r w:rsidR="00072508" w:rsidRPr="00601754">
        <w:rPr>
          <w:sz w:val="28"/>
          <w:szCs w:val="28"/>
        </w:rPr>
        <w:t>20</w:t>
      </w:r>
      <w:r w:rsidRPr="00601754">
        <w:rPr>
          <w:sz w:val="28"/>
          <w:szCs w:val="28"/>
        </w:rPr>
        <w:t>-202</w:t>
      </w:r>
      <w:r w:rsidR="00072508" w:rsidRPr="00601754">
        <w:rPr>
          <w:sz w:val="28"/>
          <w:szCs w:val="28"/>
        </w:rPr>
        <w:t>4</w:t>
      </w:r>
      <w:r w:rsidRPr="00601754">
        <w:rPr>
          <w:sz w:val="28"/>
          <w:szCs w:val="28"/>
        </w:rPr>
        <w:t xml:space="preserve"> годы»</w:t>
      </w:r>
      <w:bookmarkEnd w:id="8"/>
      <w:r w:rsidRPr="00601754">
        <w:rPr>
          <w:sz w:val="28"/>
          <w:szCs w:val="28"/>
        </w:rPr>
        <w:t>.</w:t>
      </w:r>
    </w:p>
    <w:p w14:paraId="01CE3CFB" w14:textId="0F0120EC" w:rsidR="00F4698D" w:rsidRPr="00601754" w:rsidRDefault="000F2ACC" w:rsidP="00F66000">
      <w:pPr>
        <w:numPr>
          <w:ilvl w:val="0"/>
          <w:numId w:val="8"/>
        </w:numPr>
        <w:tabs>
          <w:tab w:val="left" w:pos="851"/>
        </w:tabs>
        <w:ind w:left="0" w:firstLine="284"/>
        <w:jc w:val="both"/>
        <w:rPr>
          <w:sz w:val="28"/>
          <w:szCs w:val="28"/>
        </w:rPr>
      </w:pPr>
      <w:r w:rsidRPr="00601754">
        <w:rPr>
          <w:sz w:val="28"/>
          <w:szCs w:val="28"/>
        </w:rPr>
        <w:t xml:space="preserve">Постановлением главы МО «Алданский район» № </w:t>
      </w:r>
      <w:r w:rsidR="00072508" w:rsidRPr="00601754">
        <w:rPr>
          <w:sz w:val="28"/>
          <w:szCs w:val="28"/>
        </w:rPr>
        <w:t>1429</w:t>
      </w:r>
      <w:r w:rsidRPr="00601754">
        <w:rPr>
          <w:sz w:val="28"/>
          <w:szCs w:val="28"/>
        </w:rPr>
        <w:t xml:space="preserve">п от </w:t>
      </w:r>
      <w:r w:rsidR="00072508" w:rsidRPr="00601754">
        <w:rPr>
          <w:sz w:val="28"/>
          <w:szCs w:val="28"/>
        </w:rPr>
        <w:t>2</w:t>
      </w:r>
      <w:r w:rsidRPr="00601754">
        <w:rPr>
          <w:sz w:val="28"/>
          <w:szCs w:val="28"/>
        </w:rPr>
        <w:t>8.1</w:t>
      </w:r>
      <w:r w:rsidR="00072508" w:rsidRPr="00601754">
        <w:rPr>
          <w:sz w:val="28"/>
          <w:szCs w:val="28"/>
        </w:rPr>
        <w:t>2</w:t>
      </w:r>
      <w:r w:rsidRPr="00601754">
        <w:rPr>
          <w:sz w:val="28"/>
          <w:szCs w:val="28"/>
        </w:rPr>
        <w:t>.20</w:t>
      </w:r>
      <w:r w:rsidR="00C64DD7" w:rsidRPr="00601754">
        <w:rPr>
          <w:sz w:val="28"/>
          <w:szCs w:val="28"/>
        </w:rPr>
        <w:t>20</w:t>
      </w:r>
      <w:r w:rsidRPr="00601754">
        <w:rPr>
          <w:sz w:val="28"/>
          <w:szCs w:val="28"/>
        </w:rPr>
        <w:t xml:space="preserve"> г. «Об утверждении Положения «О порядке отбора субъектов </w:t>
      </w:r>
      <w:r w:rsidR="005C5964" w:rsidRPr="00601754">
        <w:rPr>
          <w:sz w:val="28"/>
          <w:szCs w:val="28"/>
        </w:rPr>
        <w:t>малого предпринимательства</w:t>
      </w:r>
      <w:r w:rsidR="00C64DD7" w:rsidRPr="00601754">
        <w:rPr>
          <w:sz w:val="28"/>
          <w:szCs w:val="28"/>
        </w:rPr>
        <w:t xml:space="preserve"> и физических лиц, </w:t>
      </w:r>
      <w:r w:rsidR="00C64DD7" w:rsidRPr="00601754">
        <w:rPr>
          <w:bCs/>
          <w:sz w:val="28"/>
          <w:szCs w:val="28"/>
        </w:rPr>
        <w:t>применяющих специальный налоговый режим «Налог на профессиональный доход»</w:t>
      </w:r>
      <w:r w:rsidR="005C5964" w:rsidRPr="00601754">
        <w:rPr>
          <w:sz w:val="28"/>
          <w:szCs w:val="28"/>
        </w:rPr>
        <w:t xml:space="preserve"> для предоставления в аренду нежилых помещений в М</w:t>
      </w:r>
      <w:r w:rsidR="00C64DD7" w:rsidRPr="00601754">
        <w:rPr>
          <w:sz w:val="28"/>
          <w:szCs w:val="28"/>
        </w:rPr>
        <w:t xml:space="preserve">УНИЦИПАЛЬНОМ </w:t>
      </w:r>
      <w:r w:rsidR="00520542" w:rsidRPr="00601754">
        <w:rPr>
          <w:sz w:val="28"/>
          <w:szCs w:val="28"/>
        </w:rPr>
        <w:t>БЮДЖЕТНОМ УЧРЕЖДЕНИИ</w:t>
      </w:r>
      <w:r w:rsidR="005C5964" w:rsidRPr="00601754">
        <w:rPr>
          <w:sz w:val="28"/>
          <w:szCs w:val="28"/>
        </w:rPr>
        <w:t xml:space="preserve"> «Б</w:t>
      </w:r>
      <w:r w:rsidR="00520542" w:rsidRPr="00601754">
        <w:rPr>
          <w:sz w:val="28"/>
          <w:szCs w:val="28"/>
        </w:rPr>
        <w:t>ИЗНЕС-ИНКУБАТОР АЛДАНСКОГО РАЙОНА</w:t>
      </w:r>
      <w:r w:rsidRPr="00601754">
        <w:rPr>
          <w:sz w:val="28"/>
          <w:szCs w:val="28"/>
        </w:rPr>
        <w:t>»</w:t>
      </w:r>
      <w:r w:rsidR="0005636D" w:rsidRPr="00601754">
        <w:rPr>
          <w:sz w:val="28"/>
          <w:szCs w:val="28"/>
        </w:rPr>
        <w:t>.</w:t>
      </w:r>
    </w:p>
    <w:p w14:paraId="60062773" w14:textId="77777777" w:rsidR="00F66000" w:rsidRPr="00601754" w:rsidRDefault="00F66000" w:rsidP="00F66000">
      <w:pPr>
        <w:numPr>
          <w:ilvl w:val="1"/>
          <w:numId w:val="6"/>
        </w:numPr>
        <w:tabs>
          <w:tab w:val="left" w:pos="709"/>
        </w:tabs>
        <w:jc w:val="both"/>
        <w:rPr>
          <w:sz w:val="28"/>
          <w:szCs w:val="28"/>
        </w:rPr>
      </w:pPr>
      <w:r w:rsidRPr="00601754">
        <w:rPr>
          <w:sz w:val="28"/>
          <w:szCs w:val="28"/>
        </w:rPr>
        <w:t>Копия нормативного правового акта, подтверждающего согласие собственника имущества на предоставление соответствующих прав по договору, право на заключение которого является предметом торгов, прилагается (</w:t>
      </w:r>
      <w:hyperlink w:anchor="Приложение2" w:history="1">
        <w:r w:rsidRPr="00601754">
          <w:rPr>
            <w:rStyle w:val="a3"/>
            <w:b/>
            <w:sz w:val="28"/>
            <w:szCs w:val="28"/>
          </w:rPr>
          <w:t>приложение № 2</w:t>
        </w:r>
      </w:hyperlink>
      <w:r w:rsidRPr="00601754">
        <w:rPr>
          <w:sz w:val="28"/>
          <w:szCs w:val="28"/>
        </w:rPr>
        <w:t>).</w:t>
      </w:r>
    </w:p>
    <w:p w14:paraId="3563D551" w14:textId="77777777" w:rsidR="00F66000" w:rsidRPr="00601754" w:rsidRDefault="00F66000" w:rsidP="00F66000">
      <w:pPr>
        <w:autoSpaceDE w:val="0"/>
        <w:autoSpaceDN w:val="0"/>
        <w:adjustRightInd w:val="0"/>
        <w:ind w:firstLine="709"/>
        <w:rPr>
          <w:bCs/>
          <w:sz w:val="28"/>
          <w:szCs w:val="28"/>
        </w:rPr>
      </w:pPr>
    </w:p>
    <w:p w14:paraId="51FB4A1C" w14:textId="77777777" w:rsidR="00F66000" w:rsidRPr="00601754" w:rsidRDefault="00F66000" w:rsidP="00AB5482">
      <w:pPr>
        <w:pStyle w:val="1"/>
        <w:ind w:left="0" w:firstLine="709"/>
      </w:pPr>
      <w:bookmarkStart w:id="9" w:name="_Toc6302653"/>
      <w:r w:rsidRPr="00601754">
        <w:t>Место расположения, площадь, описание, целевое назначение и технические характеристики нежилых помещений, начальная (минимальная) цена договора (цена лота)</w:t>
      </w:r>
      <w:bookmarkEnd w:id="9"/>
    </w:p>
    <w:p w14:paraId="3056EB2A" w14:textId="77777777" w:rsidR="00F66000" w:rsidRPr="00601754" w:rsidRDefault="00F66000" w:rsidP="00AB5482">
      <w:pPr>
        <w:ind w:firstLine="709"/>
        <w:rPr>
          <w:b/>
          <w:sz w:val="28"/>
          <w:szCs w:val="28"/>
        </w:rPr>
      </w:pPr>
    </w:p>
    <w:p w14:paraId="11887FAE" w14:textId="28CE4AFD" w:rsidR="00F66000" w:rsidRPr="00601754" w:rsidRDefault="00F66000" w:rsidP="00F66000">
      <w:pPr>
        <w:numPr>
          <w:ilvl w:val="1"/>
          <w:numId w:val="6"/>
        </w:numPr>
        <w:autoSpaceDE w:val="0"/>
        <w:autoSpaceDN w:val="0"/>
        <w:adjustRightInd w:val="0"/>
        <w:jc w:val="both"/>
        <w:rPr>
          <w:sz w:val="28"/>
          <w:szCs w:val="28"/>
        </w:rPr>
      </w:pPr>
      <w:r w:rsidRPr="00601754">
        <w:rPr>
          <w:sz w:val="28"/>
          <w:szCs w:val="28"/>
        </w:rPr>
        <w:t>Нежил</w:t>
      </w:r>
      <w:r w:rsidR="008B1969" w:rsidRPr="00601754">
        <w:rPr>
          <w:sz w:val="28"/>
          <w:szCs w:val="28"/>
        </w:rPr>
        <w:t>о</w:t>
      </w:r>
      <w:r w:rsidRPr="00601754">
        <w:rPr>
          <w:sz w:val="28"/>
          <w:szCs w:val="28"/>
        </w:rPr>
        <w:t>е помещени</w:t>
      </w:r>
      <w:r w:rsidR="008B1969" w:rsidRPr="00601754">
        <w:rPr>
          <w:sz w:val="28"/>
          <w:szCs w:val="28"/>
        </w:rPr>
        <w:t>е</w:t>
      </w:r>
      <w:r w:rsidRPr="00601754">
        <w:rPr>
          <w:sz w:val="28"/>
          <w:szCs w:val="28"/>
        </w:rPr>
        <w:t xml:space="preserve"> расположен</w:t>
      </w:r>
      <w:r w:rsidR="008B1969" w:rsidRPr="00601754">
        <w:rPr>
          <w:sz w:val="28"/>
          <w:szCs w:val="28"/>
        </w:rPr>
        <w:t>о</w:t>
      </w:r>
      <w:r w:rsidRPr="00601754">
        <w:rPr>
          <w:sz w:val="28"/>
          <w:szCs w:val="28"/>
        </w:rPr>
        <w:t xml:space="preserve"> по адресу: </w:t>
      </w:r>
      <w:r w:rsidRPr="00601754">
        <w:rPr>
          <w:bCs/>
          <w:sz w:val="28"/>
          <w:szCs w:val="28"/>
        </w:rPr>
        <w:t>678900,</w:t>
      </w:r>
      <w:r w:rsidRPr="00601754">
        <w:rPr>
          <w:b/>
          <w:bCs/>
          <w:sz w:val="28"/>
          <w:szCs w:val="28"/>
        </w:rPr>
        <w:t xml:space="preserve"> </w:t>
      </w:r>
      <w:r w:rsidRPr="00601754">
        <w:rPr>
          <w:bCs/>
          <w:sz w:val="28"/>
          <w:szCs w:val="28"/>
        </w:rPr>
        <w:t xml:space="preserve">Республика Саха (Якутия), Алданский район, г. Алдан, ул. 50 лет ВЛКСМ, </w:t>
      </w:r>
      <w:r w:rsidR="00355AAA" w:rsidRPr="00601754">
        <w:rPr>
          <w:bCs/>
          <w:sz w:val="28"/>
          <w:szCs w:val="28"/>
        </w:rPr>
        <w:t xml:space="preserve">д. </w:t>
      </w:r>
      <w:r w:rsidRPr="00601754">
        <w:rPr>
          <w:bCs/>
          <w:sz w:val="28"/>
          <w:szCs w:val="28"/>
        </w:rPr>
        <w:t>2</w:t>
      </w:r>
      <w:r w:rsidRPr="00601754">
        <w:rPr>
          <w:sz w:val="28"/>
          <w:szCs w:val="28"/>
        </w:rPr>
        <w:t>.</w:t>
      </w:r>
    </w:p>
    <w:p w14:paraId="3C96EC62" w14:textId="6EF0303A" w:rsidR="00F66000" w:rsidRPr="00601754" w:rsidRDefault="00F66000" w:rsidP="00F66000">
      <w:pPr>
        <w:numPr>
          <w:ilvl w:val="1"/>
          <w:numId w:val="6"/>
        </w:numPr>
        <w:jc w:val="both"/>
        <w:rPr>
          <w:color w:val="000000"/>
          <w:sz w:val="28"/>
          <w:szCs w:val="28"/>
        </w:rPr>
      </w:pPr>
      <w:bookmarkStart w:id="10" w:name="п32"/>
      <w:bookmarkEnd w:id="10"/>
      <w:r w:rsidRPr="00601754">
        <w:rPr>
          <w:rStyle w:val="ae"/>
          <w:color w:val="000000"/>
          <w:sz w:val="28"/>
          <w:szCs w:val="28"/>
        </w:rPr>
        <w:t xml:space="preserve">Площадь, описание, целевое назначение и техническое описание </w:t>
      </w:r>
      <w:r w:rsidRPr="00601754">
        <w:rPr>
          <w:rStyle w:val="ae"/>
          <w:sz w:val="28"/>
          <w:szCs w:val="28"/>
        </w:rPr>
        <w:t>офисн</w:t>
      </w:r>
      <w:r w:rsidR="00012E0B" w:rsidRPr="00601754">
        <w:rPr>
          <w:rStyle w:val="ae"/>
          <w:sz w:val="28"/>
          <w:szCs w:val="28"/>
        </w:rPr>
        <w:t>ого</w:t>
      </w:r>
      <w:r w:rsidRPr="00601754">
        <w:rPr>
          <w:rStyle w:val="ae"/>
          <w:sz w:val="28"/>
          <w:szCs w:val="28"/>
        </w:rPr>
        <w:t xml:space="preserve"> помещени</w:t>
      </w:r>
      <w:r w:rsidR="00012E0B" w:rsidRPr="00601754">
        <w:rPr>
          <w:rStyle w:val="ae"/>
          <w:sz w:val="28"/>
          <w:szCs w:val="28"/>
        </w:rPr>
        <w:t>я</w:t>
      </w:r>
      <w:r w:rsidRPr="00601754">
        <w:rPr>
          <w:rStyle w:val="ae"/>
          <w:color w:val="000000"/>
          <w:sz w:val="28"/>
          <w:szCs w:val="28"/>
        </w:rPr>
        <w:t xml:space="preserve">, </w:t>
      </w:r>
      <w:r w:rsidRPr="00601754">
        <w:rPr>
          <w:color w:val="000000"/>
          <w:sz w:val="28"/>
          <w:szCs w:val="28"/>
        </w:rPr>
        <w:t>начальная (минимальная) цена договоров (цена лота)</w:t>
      </w:r>
      <w:r w:rsidR="00E1429D" w:rsidRPr="00601754">
        <w:rPr>
          <w:color w:val="000000"/>
          <w:sz w:val="28"/>
          <w:szCs w:val="28"/>
        </w:rPr>
        <w:t>*</w:t>
      </w:r>
      <w:r w:rsidRPr="00601754">
        <w:rPr>
          <w:color w:val="000000"/>
          <w:sz w:val="28"/>
          <w:szCs w:val="28"/>
        </w:rPr>
        <w:t xml:space="preserve">: </w:t>
      </w:r>
    </w:p>
    <w:p w14:paraId="04F751F5" w14:textId="77777777" w:rsidR="00F66000" w:rsidRPr="00601754" w:rsidRDefault="00F66000" w:rsidP="00F66000">
      <w:pPr>
        <w:rPr>
          <w:color w:val="000000"/>
          <w:sz w:val="28"/>
          <w:szCs w:val="28"/>
        </w:rPr>
      </w:pPr>
    </w:p>
    <w:tbl>
      <w:tblPr>
        <w:tblW w:w="515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2230"/>
        <w:gridCol w:w="695"/>
        <w:gridCol w:w="1060"/>
        <w:gridCol w:w="1382"/>
        <w:gridCol w:w="1243"/>
        <w:gridCol w:w="1239"/>
        <w:gridCol w:w="1656"/>
      </w:tblGrid>
      <w:tr w:rsidR="00F66000" w:rsidRPr="00601754" w14:paraId="0D600874" w14:textId="77777777" w:rsidTr="00282347">
        <w:tc>
          <w:tcPr>
            <w:tcW w:w="351" w:type="pct"/>
            <w:vMerge w:val="restart"/>
            <w:vAlign w:val="center"/>
          </w:tcPr>
          <w:p w14:paraId="1F0FDC21" w14:textId="77777777" w:rsidR="00F66000" w:rsidRPr="00601754" w:rsidRDefault="00F66000" w:rsidP="00F66000">
            <w:pPr>
              <w:ind w:right="-107"/>
              <w:jc w:val="center"/>
              <w:rPr>
                <w:b/>
                <w:bCs/>
                <w:color w:val="000000"/>
                <w:sz w:val="20"/>
                <w:szCs w:val="20"/>
              </w:rPr>
            </w:pPr>
            <w:r w:rsidRPr="00601754">
              <w:rPr>
                <w:b/>
                <w:bCs/>
                <w:color w:val="000000"/>
                <w:sz w:val="20"/>
                <w:szCs w:val="20"/>
              </w:rPr>
              <w:t>№ лота</w:t>
            </w:r>
          </w:p>
        </w:tc>
        <w:tc>
          <w:tcPr>
            <w:tcW w:w="1091" w:type="pct"/>
            <w:vMerge w:val="restart"/>
            <w:vAlign w:val="center"/>
          </w:tcPr>
          <w:p w14:paraId="3E7C9356" w14:textId="77777777" w:rsidR="00F66000" w:rsidRPr="00601754" w:rsidRDefault="00F66000" w:rsidP="00F66000">
            <w:pPr>
              <w:jc w:val="center"/>
              <w:rPr>
                <w:b/>
                <w:bCs/>
                <w:color w:val="000000"/>
                <w:sz w:val="20"/>
                <w:szCs w:val="20"/>
              </w:rPr>
            </w:pPr>
            <w:r w:rsidRPr="00601754">
              <w:rPr>
                <w:b/>
                <w:bCs/>
                <w:color w:val="000000"/>
                <w:sz w:val="20"/>
                <w:szCs w:val="20"/>
              </w:rPr>
              <w:t>№ и назначение помещения</w:t>
            </w:r>
          </w:p>
        </w:tc>
        <w:tc>
          <w:tcPr>
            <w:tcW w:w="340" w:type="pct"/>
            <w:vMerge w:val="restart"/>
            <w:vAlign w:val="center"/>
          </w:tcPr>
          <w:p w14:paraId="4C2D30AB" w14:textId="77777777" w:rsidR="00F66000" w:rsidRPr="00601754" w:rsidRDefault="00F66000" w:rsidP="00F66000">
            <w:pPr>
              <w:jc w:val="center"/>
              <w:rPr>
                <w:b/>
                <w:bCs/>
                <w:color w:val="000000"/>
                <w:sz w:val="20"/>
                <w:szCs w:val="20"/>
              </w:rPr>
            </w:pPr>
            <w:r w:rsidRPr="00601754">
              <w:rPr>
                <w:b/>
                <w:bCs/>
                <w:color w:val="000000"/>
                <w:sz w:val="20"/>
                <w:szCs w:val="20"/>
              </w:rPr>
              <w:t>Этаж</w:t>
            </w:r>
          </w:p>
        </w:tc>
        <w:tc>
          <w:tcPr>
            <w:tcW w:w="518" w:type="pct"/>
            <w:vMerge w:val="restart"/>
            <w:vAlign w:val="center"/>
          </w:tcPr>
          <w:p w14:paraId="7CB0F592" w14:textId="77777777" w:rsidR="00F66000" w:rsidRPr="00601754" w:rsidRDefault="00F66000" w:rsidP="00F66000">
            <w:pPr>
              <w:jc w:val="center"/>
              <w:rPr>
                <w:b/>
                <w:bCs/>
                <w:color w:val="000000"/>
                <w:sz w:val="20"/>
                <w:szCs w:val="20"/>
              </w:rPr>
            </w:pPr>
            <w:r w:rsidRPr="00601754">
              <w:rPr>
                <w:b/>
                <w:bCs/>
                <w:color w:val="000000"/>
                <w:sz w:val="20"/>
                <w:szCs w:val="20"/>
              </w:rPr>
              <w:t>Площадь</w:t>
            </w:r>
            <w:r w:rsidRPr="00601754">
              <w:rPr>
                <w:bCs/>
                <w:color w:val="000000"/>
                <w:sz w:val="20"/>
                <w:szCs w:val="20"/>
              </w:rPr>
              <w:t xml:space="preserve"> </w:t>
            </w:r>
            <w:r w:rsidRPr="00601754">
              <w:rPr>
                <w:b/>
                <w:bCs/>
                <w:color w:val="000000"/>
                <w:sz w:val="20"/>
                <w:szCs w:val="20"/>
              </w:rPr>
              <w:t>в кв.м.</w:t>
            </w:r>
          </w:p>
        </w:tc>
        <w:tc>
          <w:tcPr>
            <w:tcW w:w="1890" w:type="pct"/>
            <w:gridSpan w:val="3"/>
            <w:vAlign w:val="center"/>
          </w:tcPr>
          <w:p w14:paraId="6A0FA3D8" w14:textId="77777777" w:rsidR="00E574F4" w:rsidRPr="00601754" w:rsidRDefault="005B7C36" w:rsidP="00F66000">
            <w:pPr>
              <w:jc w:val="center"/>
              <w:rPr>
                <w:b/>
                <w:spacing w:val="23"/>
                <w:sz w:val="20"/>
              </w:rPr>
            </w:pPr>
            <w:r w:rsidRPr="00601754">
              <w:rPr>
                <w:b/>
                <w:sz w:val="20"/>
              </w:rPr>
              <w:t>Цена</w:t>
            </w:r>
            <w:r w:rsidRPr="00601754">
              <w:rPr>
                <w:b/>
                <w:spacing w:val="-3"/>
                <w:sz w:val="20"/>
              </w:rPr>
              <w:t xml:space="preserve"> </w:t>
            </w:r>
            <w:r w:rsidRPr="00601754">
              <w:rPr>
                <w:b/>
                <w:spacing w:val="-2"/>
                <w:sz w:val="20"/>
              </w:rPr>
              <w:t xml:space="preserve">лота </w:t>
            </w:r>
            <w:r w:rsidRPr="00601754">
              <w:rPr>
                <w:b/>
                <w:color w:val="000000"/>
                <w:sz w:val="20"/>
                <w:szCs w:val="20"/>
              </w:rPr>
              <w:t>(ежемесячный платеж)</w:t>
            </w:r>
            <w:r w:rsidRPr="00601754">
              <w:rPr>
                <w:b/>
                <w:spacing w:val="23"/>
                <w:sz w:val="20"/>
              </w:rPr>
              <w:t xml:space="preserve"> </w:t>
            </w:r>
          </w:p>
          <w:p w14:paraId="59636CB4" w14:textId="0C6DC448" w:rsidR="00F66000" w:rsidRPr="00601754" w:rsidRDefault="005B7C36" w:rsidP="00F66000">
            <w:pPr>
              <w:jc w:val="center"/>
              <w:rPr>
                <w:b/>
                <w:color w:val="000000"/>
                <w:sz w:val="20"/>
                <w:szCs w:val="20"/>
              </w:rPr>
            </w:pPr>
            <w:r w:rsidRPr="00601754">
              <w:rPr>
                <w:b/>
                <w:spacing w:val="-1"/>
                <w:sz w:val="20"/>
              </w:rPr>
              <w:t>(</w:t>
            </w:r>
            <w:r w:rsidRPr="00601754">
              <w:rPr>
                <w:b/>
                <w:sz w:val="20"/>
              </w:rPr>
              <w:t>НДС не предусмотрен) (рубли)</w:t>
            </w:r>
          </w:p>
        </w:tc>
        <w:tc>
          <w:tcPr>
            <w:tcW w:w="810" w:type="pct"/>
            <w:vMerge w:val="restart"/>
            <w:vAlign w:val="center"/>
          </w:tcPr>
          <w:p w14:paraId="564E1A9E" w14:textId="77777777" w:rsidR="00F66000" w:rsidRPr="00601754" w:rsidRDefault="00F66000" w:rsidP="00F66000">
            <w:pPr>
              <w:jc w:val="center"/>
              <w:rPr>
                <w:b/>
                <w:bCs/>
                <w:color w:val="000000"/>
                <w:sz w:val="20"/>
                <w:szCs w:val="20"/>
              </w:rPr>
            </w:pPr>
            <w:r w:rsidRPr="00601754">
              <w:rPr>
                <w:b/>
                <w:bCs/>
                <w:color w:val="000000"/>
                <w:sz w:val="20"/>
                <w:szCs w:val="20"/>
              </w:rPr>
              <w:t>Проект договора</w:t>
            </w:r>
          </w:p>
        </w:tc>
      </w:tr>
      <w:tr w:rsidR="00F66000" w:rsidRPr="00601754" w14:paraId="66E312B5" w14:textId="77777777" w:rsidTr="00CF5700">
        <w:trPr>
          <w:trHeight w:val="628"/>
        </w:trPr>
        <w:tc>
          <w:tcPr>
            <w:tcW w:w="351" w:type="pct"/>
            <w:vMerge/>
            <w:tcBorders>
              <w:bottom w:val="single" w:sz="4" w:space="0" w:color="000000"/>
            </w:tcBorders>
            <w:vAlign w:val="center"/>
          </w:tcPr>
          <w:p w14:paraId="3830F094" w14:textId="77777777" w:rsidR="00F66000" w:rsidRPr="00601754" w:rsidRDefault="00F66000" w:rsidP="00F66000">
            <w:pPr>
              <w:ind w:right="-532"/>
              <w:jc w:val="center"/>
              <w:rPr>
                <w:b/>
                <w:bCs/>
                <w:color w:val="000000"/>
                <w:sz w:val="20"/>
                <w:szCs w:val="20"/>
              </w:rPr>
            </w:pPr>
          </w:p>
        </w:tc>
        <w:tc>
          <w:tcPr>
            <w:tcW w:w="1091" w:type="pct"/>
            <w:vMerge/>
            <w:tcBorders>
              <w:bottom w:val="single" w:sz="4" w:space="0" w:color="000000"/>
            </w:tcBorders>
          </w:tcPr>
          <w:p w14:paraId="488A3E93" w14:textId="77777777" w:rsidR="00F66000" w:rsidRPr="00601754" w:rsidRDefault="00F66000" w:rsidP="00F66000">
            <w:pPr>
              <w:jc w:val="center"/>
              <w:rPr>
                <w:b/>
                <w:bCs/>
                <w:color w:val="000000"/>
                <w:sz w:val="20"/>
                <w:szCs w:val="20"/>
              </w:rPr>
            </w:pPr>
          </w:p>
        </w:tc>
        <w:tc>
          <w:tcPr>
            <w:tcW w:w="340" w:type="pct"/>
            <w:vMerge/>
            <w:tcBorders>
              <w:bottom w:val="single" w:sz="4" w:space="0" w:color="000000"/>
            </w:tcBorders>
            <w:vAlign w:val="center"/>
          </w:tcPr>
          <w:p w14:paraId="7A8F5AF3" w14:textId="77777777" w:rsidR="00F66000" w:rsidRPr="00601754" w:rsidRDefault="00F66000" w:rsidP="00F66000">
            <w:pPr>
              <w:jc w:val="center"/>
              <w:rPr>
                <w:b/>
                <w:bCs/>
                <w:color w:val="000000"/>
                <w:sz w:val="20"/>
                <w:szCs w:val="20"/>
              </w:rPr>
            </w:pPr>
          </w:p>
        </w:tc>
        <w:tc>
          <w:tcPr>
            <w:tcW w:w="518" w:type="pct"/>
            <w:vMerge/>
            <w:tcBorders>
              <w:bottom w:val="single" w:sz="4" w:space="0" w:color="000000"/>
            </w:tcBorders>
            <w:vAlign w:val="center"/>
          </w:tcPr>
          <w:p w14:paraId="68A11C67" w14:textId="77777777" w:rsidR="00F66000" w:rsidRPr="00601754" w:rsidRDefault="00F66000" w:rsidP="00F66000">
            <w:pPr>
              <w:jc w:val="center"/>
              <w:rPr>
                <w:b/>
                <w:bCs/>
                <w:color w:val="000000"/>
                <w:sz w:val="20"/>
                <w:szCs w:val="20"/>
              </w:rPr>
            </w:pPr>
          </w:p>
        </w:tc>
        <w:tc>
          <w:tcPr>
            <w:tcW w:w="676" w:type="pct"/>
            <w:tcBorders>
              <w:bottom w:val="single" w:sz="4" w:space="0" w:color="000000"/>
            </w:tcBorders>
            <w:vAlign w:val="center"/>
          </w:tcPr>
          <w:p w14:paraId="07CB8CA3" w14:textId="77777777" w:rsidR="00F66000" w:rsidRPr="00601754" w:rsidRDefault="00F66000" w:rsidP="00F66000">
            <w:pPr>
              <w:pStyle w:val="western"/>
              <w:spacing w:before="0" w:beforeAutospacing="0" w:after="0"/>
              <w:jc w:val="center"/>
              <w:rPr>
                <w:b/>
                <w:sz w:val="20"/>
                <w:szCs w:val="20"/>
              </w:rPr>
            </w:pPr>
            <w:r w:rsidRPr="00601754">
              <w:rPr>
                <w:b/>
                <w:sz w:val="20"/>
                <w:szCs w:val="20"/>
              </w:rPr>
              <w:t>1-ый год аренды</w:t>
            </w:r>
          </w:p>
        </w:tc>
        <w:tc>
          <w:tcPr>
            <w:tcW w:w="608" w:type="pct"/>
            <w:tcBorders>
              <w:bottom w:val="single" w:sz="4" w:space="0" w:color="000000"/>
            </w:tcBorders>
            <w:vAlign w:val="center"/>
          </w:tcPr>
          <w:p w14:paraId="26DF0E4D" w14:textId="77777777" w:rsidR="00F66000" w:rsidRPr="00601754" w:rsidRDefault="00F66000" w:rsidP="00F66000">
            <w:pPr>
              <w:pStyle w:val="western"/>
              <w:spacing w:before="0" w:beforeAutospacing="0" w:after="0"/>
              <w:jc w:val="center"/>
              <w:rPr>
                <w:b/>
                <w:sz w:val="20"/>
                <w:szCs w:val="20"/>
              </w:rPr>
            </w:pPr>
            <w:r w:rsidRPr="00601754">
              <w:rPr>
                <w:b/>
                <w:sz w:val="20"/>
                <w:szCs w:val="20"/>
              </w:rPr>
              <w:t>2-ой год аренды</w:t>
            </w:r>
          </w:p>
        </w:tc>
        <w:tc>
          <w:tcPr>
            <w:tcW w:w="606" w:type="pct"/>
            <w:tcBorders>
              <w:bottom w:val="single" w:sz="4" w:space="0" w:color="000000"/>
            </w:tcBorders>
            <w:vAlign w:val="center"/>
          </w:tcPr>
          <w:p w14:paraId="56346594" w14:textId="77777777" w:rsidR="00F66000" w:rsidRPr="00601754" w:rsidRDefault="00F66000" w:rsidP="00F66000">
            <w:pPr>
              <w:pStyle w:val="western"/>
              <w:spacing w:before="0" w:beforeAutospacing="0" w:after="0"/>
              <w:jc w:val="center"/>
              <w:rPr>
                <w:b/>
                <w:sz w:val="20"/>
                <w:szCs w:val="20"/>
              </w:rPr>
            </w:pPr>
            <w:r w:rsidRPr="00601754">
              <w:rPr>
                <w:b/>
                <w:sz w:val="20"/>
                <w:szCs w:val="20"/>
              </w:rPr>
              <w:t>3-ий год аренды</w:t>
            </w:r>
          </w:p>
        </w:tc>
        <w:tc>
          <w:tcPr>
            <w:tcW w:w="810" w:type="pct"/>
            <w:vMerge/>
            <w:tcBorders>
              <w:bottom w:val="single" w:sz="4" w:space="0" w:color="000000"/>
            </w:tcBorders>
          </w:tcPr>
          <w:p w14:paraId="3329D527" w14:textId="77777777" w:rsidR="00F66000" w:rsidRPr="00601754" w:rsidRDefault="00F66000" w:rsidP="00F66000">
            <w:pPr>
              <w:jc w:val="center"/>
              <w:rPr>
                <w:b/>
                <w:color w:val="000000"/>
                <w:sz w:val="20"/>
                <w:szCs w:val="20"/>
              </w:rPr>
            </w:pPr>
          </w:p>
        </w:tc>
      </w:tr>
      <w:tr w:rsidR="00282347" w:rsidRPr="00601754" w14:paraId="1D65FC30" w14:textId="77777777" w:rsidTr="00CF5700">
        <w:trPr>
          <w:trHeight w:val="552"/>
        </w:trPr>
        <w:tc>
          <w:tcPr>
            <w:tcW w:w="351" w:type="pct"/>
            <w:vAlign w:val="center"/>
          </w:tcPr>
          <w:p w14:paraId="0681648B" w14:textId="77777777" w:rsidR="00282347" w:rsidRPr="00601754" w:rsidRDefault="00282347" w:rsidP="00282347">
            <w:pPr>
              <w:numPr>
                <w:ilvl w:val="0"/>
                <w:numId w:val="14"/>
              </w:numPr>
              <w:ind w:left="34" w:right="-532" w:hanging="34"/>
              <w:jc w:val="center"/>
              <w:rPr>
                <w:bCs/>
                <w:color w:val="000000"/>
                <w:sz w:val="20"/>
                <w:szCs w:val="20"/>
              </w:rPr>
            </w:pPr>
          </w:p>
        </w:tc>
        <w:tc>
          <w:tcPr>
            <w:tcW w:w="1091" w:type="pct"/>
            <w:tcBorders>
              <w:top w:val="single" w:sz="5" w:space="0" w:color="000000"/>
              <w:left w:val="single" w:sz="5" w:space="0" w:color="000000"/>
              <w:bottom w:val="single" w:sz="5" w:space="0" w:color="000000"/>
              <w:right w:val="single" w:sz="5" w:space="0" w:color="000000"/>
            </w:tcBorders>
          </w:tcPr>
          <w:p w14:paraId="0CBE2DF1" w14:textId="4A4D6A2D" w:rsidR="00282347" w:rsidRPr="00601754" w:rsidRDefault="00282347" w:rsidP="00282347">
            <w:pPr>
              <w:pStyle w:val="TableParagraph"/>
              <w:spacing w:line="225" w:lineRule="exact"/>
              <w:ind w:left="4"/>
              <w:jc w:val="center"/>
              <w:rPr>
                <w:rFonts w:ascii="Times New Roman" w:eastAsia="Times New Roman" w:hAnsi="Times New Roman" w:cs="Times New Roman"/>
                <w:sz w:val="20"/>
                <w:szCs w:val="20"/>
                <w:lang w:val="ru-RU"/>
              </w:rPr>
            </w:pPr>
            <w:r w:rsidRPr="00601754">
              <w:rPr>
                <w:rFonts w:ascii="Times New Roman" w:eastAsia="Times New Roman" w:hAnsi="Times New Roman" w:cs="Times New Roman"/>
                <w:spacing w:val="-2"/>
                <w:sz w:val="20"/>
                <w:szCs w:val="20"/>
              </w:rPr>
              <w:t>Кабинет</w:t>
            </w:r>
            <w:r w:rsidRPr="00601754">
              <w:rPr>
                <w:rFonts w:ascii="Times New Roman" w:eastAsia="Times New Roman" w:hAnsi="Times New Roman" w:cs="Times New Roman"/>
                <w:spacing w:val="1"/>
                <w:sz w:val="20"/>
                <w:szCs w:val="20"/>
              </w:rPr>
              <w:t xml:space="preserve"> </w:t>
            </w:r>
            <w:r w:rsidRPr="00601754">
              <w:rPr>
                <w:rFonts w:ascii="Times New Roman" w:eastAsia="Times New Roman" w:hAnsi="Times New Roman" w:cs="Times New Roman"/>
                <w:sz w:val="20"/>
                <w:szCs w:val="20"/>
              </w:rPr>
              <w:t>№</w:t>
            </w:r>
            <w:r w:rsidRPr="00601754">
              <w:rPr>
                <w:rFonts w:ascii="Times New Roman" w:eastAsia="Times New Roman" w:hAnsi="Times New Roman" w:cs="Times New Roman"/>
                <w:spacing w:val="2"/>
                <w:sz w:val="20"/>
                <w:szCs w:val="20"/>
              </w:rPr>
              <w:t xml:space="preserve"> </w:t>
            </w:r>
            <w:r w:rsidR="00CF5700" w:rsidRPr="00601754">
              <w:rPr>
                <w:rFonts w:ascii="Times New Roman" w:eastAsia="Times New Roman" w:hAnsi="Times New Roman" w:cs="Times New Roman"/>
                <w:spacing w:val="2"/>
                <w:sz w:val="20"/>
                <w:szCs w:val="20"/>
                <w:lang w:val="ru-RU"/>
              </w:rPr>
              <w:t>3</w:t>
            </w:r>
          </w:p>
          <w:p w14:paraId="2CFADD79" w14:textId="76F53736" w:rsidR="00282347" w:rsidRPr="00601754" w:rsidRDefault="00282347" w:rsidP="00282347">
            <w:pPr>
              <w:pStyle w:val="TableParagraph"/>
              <w:spacing w:line="225" w:lineRule="exact"/>
              <w:ind w:left="4"/>
              <w:jc w:val="center"/>
              <w:rPr>
                <w:rFonts w:ascii="Times New Roman" w:eastAsia="Times New Roman" w:hAnsi="Times New Roman" w:cs="Times New Roman"/>
                <w:spacing w:val="-2"/>
                <w:sz w:val="20"/>
                <w:szCs w:val="20"/>
              </w:rPr>
            </w:pPr>
            <w:r w:rsidRPr="00601754">
              <w:rPr>
                <w:rFonts w:ascii="Times New Roman" w:hAnsi="Times New Roman"/>
                <w:spacing w:val="-2"/>
                <w:sz w:val="20"/>
              </w:rPr>
              <w:t>(офисное</w:t>
            </w:r>
            <w:r w:rsidRPr="00601754">
              <w:rPr>
                <w:rFonts w:ascii="Times New Roman" w:hAnsi="Times New Roman"/>
                <w:spacing w:val="-1"/>
                <w:sz w:val="20"/>
              </w:rPr>
              <w:t xml:space="preserve"> </w:t>
            </w:r>
            <w:r w:rsidRPr="00601754">
              <w:rPr>
                <w:rFonts w:ascii="Times New Roman" w:hAnsi="Times New Roman"/>
                <w:spacing w:val="-3"/>
                <w:sz w:val="20"/>
              </w:rPr>
              <w:t>помещение)</w:t>
            </w:r>
          </w:p>
        </w:tc>
        <w:tc>
          <w:tcPr>
            <w:tcW w:w="340" w:type="pct"/>
            <w:tcBorders>
              <w:top w:val="single" w:sz="5" w:space="0" w:color="000000"/>
              <w:left w:val="single" w:sz="5" w:space="0" w:color="000000"/>
              <w:bottom w:val="single" w:sz="5" w:space="0" w:color="000000"/>
              <w:right w:val="single" w:sz="5" w:space="0" w:color="000000"/>
            </w:tcBorders>
          </w:tcPr>
          <w:p w14:paraId="2F0F2E8B" w14:textId="7D8ADEA8" w:rsidR="00282347" w:rsidRPr="00601754" w:rsidRDefault="00282347" w:rsidP="00282347">
            <w:pPr>
              <w:pStyle w:val="TableParagraph"/>
              <w:spacing w:before="110"/>
              <w:jc w:val="center"/>
              <w:rPr>
                <w:rFonts w:ascii="Times New Roman" w:eastAsia="Times New Roman" w:hAnsi="Times New Roman" w:cs="Times New Roman"/>
                <w:sz w:val="20"/>
                <w:szCs w:val="20"/>
                <w:lang w:val="ru-RU"/>
              </w:rPr>
            </w:pPr>
            <w:r w:rsidRPr="00601754">
              <w:rPr>
                <w:rFonts w:ascii="Times New Roman" w:eastAsia="Times New Roman" w:hAnsi="Times New Roman" w:cs="Times New Roman"/>
                <w:sz w:val="20"/>
                <w:szCs w:val="20"/>
                <w:lang w:val="ru-RU"/>
              </w:rPr>
              <w:t>1</w:t>
            </w:r>
          </w:p>
        </w:tc>
        <w:tc>
          <w:tcPr>
            <w:tcW w:w="518" w:type="pct"/>
            <w:tcBorders>
              <w:top w:val="single" w:sz="5" w:space="0" w:color="000000"/>
              <w:left w:val="single" w:sz="5" w:space="0" w:color="000000"/>
              <w:bottom w:val="single" w:sz="5" w:space="0" w:color="000000"/>
              <w:right w:val="single" w:sz="5" w:space="0" w:color="000000"/>
            </w:tcBorders>
          </w:tcPr>
          <w:p w14:paraId="74795E30" w14:textId="46B5199B" w:rsidR="00282347" w:rsidRPr="00601754" w:rsidRDefault="00CF5700" w:rsidP="00282347">
            <w:pPr>
              <w:pStyle w:val="TableParagraph"/>
              <w:spacing w:before="110"/>
              <w:ind w:left="9"/>
              <w:jc w:val="center"/>
              <w:rPr>
                <w:rFonts w:ascii="Times New Roman"/>
                <w:sz w:val="20"/>
                <w:lang w:val="ru-RU"/>
              </w:rPr>
            </w:pPr>
            <w:r w:rsidRPr="00601754">
              <w:rPr>
                <w:rFonts w:ascii="Times New Roman" w:hAnsi="Times New Roman" w:cs="Times New Roman"/>
                <w:sz w:val="20"/>
                <w:lang w:val="ru-RU"/>
              </w:rPr>
              <w:t>33,9</w:t>
            </w:r>
          </w:p>
        </w:tc>
        <w:tc>
          <w:tcPr>
            <w:tcW w:w="676" w:type="pct"/>
            <w:tcBorders>
              <w:top w:val="single" w:sz="5" w:space="0" w:color="000000"/>
              <w:left w:val="single" w:sz="5" w:space="0" w:color="000000"/>
              <w:bottom w:val="single" w:sz="5" w:space="0" w:color="000000"/>
              <w:right w:val="single" w:sz="5" w:space="0" w:color="000000"/>
            </w:tcBorders>
          </w:tcPr>
          <w:p w14:paraId="6F1F5384" w14:textId="5DED3305" w:rsidR="00282347" w:rsidRPr="00601754" w:rsidRDefault="00185262" w:rsidP="00282347">
            <w:pPr>
              <w:pStyle w:val="TableParagraph"/>
              <w:spacing w:before="110"/>
              <w:ind w:left="450"/>
              <w:jc w:val="center"/>
              <w:rPr>
                <w:rFonts w:ascii="Times New Roman"/>
                <w:spacing w:val="2"/>
                <w:sz w:val="20"/>
                <w:lang w:val="ru-RU"/>
              </w:rPr>
            </w:pPr>
            <w:r w:rsidRPr="00601754">
              <w:rPr>
                <w:rFonts w:ascii="Times New Roman"/>
                <w:spacing w:val="-1"/>
                <w:sz w:val="20"/>
                <w:lang w:val="ru-RU"/>
              </w:rPr>
              <w:t>3 101,85</w:t>
            </w:r>
          </w:p>
        </w:tc>
        <w:tc>
          <w:tcPr>
            <w:tcW w:w="608" w:type="pct"/>
            <w:tcBorders>
              <w:top w:val="single" w:sz="5" w:space="0" w:color="000000"/>
              <w:left w:val="single" w:sz="5" w:space="0" w:color="000000"/>
              <w:bottom w:val="single" w:sz="5" w:space="0" w:color="000000"/>
              <w:right w:val="single" w:sz="5" w:space="0" w:color="000000"/>
            </w:tcBorders>
          </w:tcPr>
          <w:p w14:paraId="1FD3E75D" w14:textId="41395EF2" w:rsidR="00282347" w:rsidRPr="00601754" w:rsidRDefault="00185262" w:rsidP="00282347">
            <w:pPr>
              <w:pStyle w:val="TableParagraph"/>
              <w:spacing w:before="110"/>
              <w:ind w:left="310"/>
              <w:jc w:val="center"/>
              <w:rPr>
                <w:rFonts w:ascii="Times New Roman"/>
                <w:spacing w:val="2"/>
                <w:sz w:val="20"/>
                <w:lang w:val="ru-RU"/>
              </w:rPr>
            </w:pPr>
            <w:r w:rsidRPr="00601754">
              <w:rPr>
                <w:rFonts w:ascii="Times New Roman"/>
                <w:spacing w:val="-1"/>
                <w:sz w:val="20"/>
                <w:lang w:val="ru-RU"/>
              </w:rPr>
              <w:t>6 203,70</w:t>
            </w:r>
          </w:p>
        </w:tc>
        <w:tc>
          <w:tcPr>
            <w:tcW w:w="606" w:type="pct"/>
            <w:tcBorders>
              <w:top w:val="single" w:sz="5" w:space="0" w:color="000000"/>
              <w:left w:val="single" w:sz="5" w:space="0" w:color="000000"/>
              <w:bottom w:val="single" w:sz="5" w:space="0" w:color="000000"/>
              <w:right w:val="single" w:sz="5" w:space="0" w:color="000000"/>
            </w:tcBorders>
          </w:tcPr>
          <w:p w14:paraId="1F5FB0BB" w14:textId="44DED7C1" w:rsidR="00282347" w:rsidRPr="00601754" w:rsidRDefault="00185262" w:rsidP="00282347">
            <w:pPr>
              <w:pStyle w:val="TableParagraph"/>
              <w:spacing w:before="110"/>
              <w:ind w:left="310"/>
              <w:jc w:val="center"/>
              <w:rPr>
                <w:rFonts w:ascii="Times New Roman"/>
                <w:spacing w:val="2"/>
                <w:sz w:val="20"/>
                <w:lang w:val="ru-RU"/>
              </w:rPr>
            </w:pPr>
            <w:r w:rsidRPr="00601754">
              <w:rPr>
                <w:rFonts w:ascii="Times New Roman"/>
                <w:spacing w:val="-1"/>
                <w:sz w:val="20"/>
                <w:lang w:val="ru-RU"/>
              </w:rPr>
              <w:t>9 305,55</w:t>
            </w:r>
          </w:p>
        </w:tc>
        <w:tc>
          <w:tcPr>
            <w:tcW w:w="810" w:type="pct"/>
            <w:vAlign w:val="center"/>
          </w:tcPr>
          <w:p w14:paraId="5BD1262B" w14:textId="77777777" w:rsidR="008A5499" w:rsidRPr="00601754" w:rsidRDefault="00282347" w:rsidP="00282347">
            <w:pPr>
              <w:jc w:val="center"/>
              <w:rPr>
                <w:bCs/>
                <w:color w:val="000000"/>
                <w:sz w:val="20"/>
              </w:rPr>
            </w:pPr>
            <w:r w:rsidRPr="00601754">
              <w:rPr>
                <w:bCs/>
                <w:color w:val="000000"/>
                <w:sz w:val="20"/>
              </w:rPr>
              <w:t xml:space="preserve">Приложение </w:t>
            </w:r>
          </w:p>
          <w:p w14:paraId="350BB686" w14:textId="3C712625" w:rsidR="00282347" w:rsidRPr="00601754" w:rsidRDefault="00282347" w:rsidP="00282347">
            <w:pPr>
              <w:jc w:val="center"/>
              <w:rPr>
                <w:bCs/>
                <w:color w:val="000000"/>
                <w:sz w:val="20"/>
              </w:rPr>
            </w:pPr>
            <w:r w:rsidRPr="00601754">
              <w:rPr>
                <w:bCs/>
                <w:color w:val="000000"/>
                <w:sz w:val="20"/>
              </w:rPr>
              <w:t>№ 3</w:t>
            </w:r>
          </w:p>
        </w:tc>
      </w:tr>
    </w:tbl>
    <w:p w14:paraId="119878F7" w14:textId="0C28E96D" w:rsidR="00F66000" w:rsidRPr="00601754" w:rsidRDefault="00DC34FA" w:rsidP="00DC34FA">
      <w:pPr>
        <w:ind w:firstLine="708"/>
        <w:jc w:val="both"/>
        <w:rPr>
          <w:b/>
          <w:sz w:val="28"/>
          <w:szCs w:val="28"/>
        </w:rPr>
      </w:pPr>
      <w:r w:rsidRPr="00601754">
        <w:rPr>
          <w:i/>
          <w:color w:val="000000"/>
          <w:sz w:val="28"/>
          <w:szCs w:val="28"/>
        </w:rPr>
        <w:lastRenderedPageBreak/>
        <w:t>*В договор аренды не включено возмещение коммунальных и эксплуатационных расходов</w:t>
      </w:r>
    </w:p>
    <w:p w14:paraId="21655E1E" w14:textId="018B3BA0" w:rsidR="00F66000" w:rsidRPr="00601754" w:rsidRDefault="00F66000" w:rsidP="00EF2C6F">
      <w:pPr>
        <w:ind w:firstLine="708"/>
        <w:jc w:val="both"/>
        <w:rPr>
          <w:color w:val="000000"/>
          <w:sz w:val="28"/>
          <w:szCs w:val="28"/>
        </w:rPr>
      </w:pPr>
      <w:r w:rsidRPr="00601754">
        <w:rPr>
          <w:color w:val="000000"/>
          <w:sz w:val="28"/>
          <w:szCs w:val="28"/>
        </w:rPr>
        <w:t>Нежил</w:t>
      </w:r>
      <w:r w:rsidR="008B1969" w:rsidRPr="00601754">
        <w:rPr>
          <w:color w:val="000000"/>
          <w:sz w:val="28"/>
          <w:szCs w:val="28"/>
        </w:rPr>
        <w:t>о</w:t>
      </w:r>
      <w:r w:rsidRPr="00601754">
        <w:rPr>
          <w:color w:val="000000"/>
          <w:sz w:val="28"/>
          <w:szCs w:val="28"/>
        </w:rPr>
        <w:t>е помещения располага</w:t>
      </w:r>
      <w:r w:rsidR="00120B43" w:rsidRPr="00601754">
        <w:rPr>
          <w:color w:val="000000"/>
          <w:sz w:val="28"/>
          <w:szCs w:val="28"/>
        </w:rPr>
        <w:t>е</w:t>
      </w:r>
      <w:r w:rsidRPr="00601754">
        <w:rPr>
          <w:color w:val="000000"/>
          <w:sz w:val="28"/>
          <w:szCs w:val="28"/>
        </w:rPr>
        <w:t xml:space="preserve">тся в </w:t>
      </w:r>
      <w:r w:rsidR="00671307" w:rsidRPr="00601754">
        <w:rPr>
          <w:color w:val="000000"/>
          <w:sz w:val="28"/>
          <w:szCs w:val="28"/>
        </w:rPr>
        <w:t xml:space="preserve">административном </w:t>
      </w:r>
      <w:r w:rsidRPr="00601754">
        <w:rPr>
          <w:color w:val="000000"/>
          <w:sz w:val="28"/>
          <w:szCs w:val="28"/>
        </w:rPr>
        <w:t xml:space="preserve">здании МБУ «БИЗНЕС-ИНКУБАТОР АЛДАНСКОГО РАЙОНА» согласно техническому паспорту, литера А. </w:t>
      </w:r>
      <w:r w:rsidR="00890D6E" w:rsidRPr="00601754">
        <w:rPr>
          <w:sz w:val="28"/>
          <w:szCs w:val="28"/>
        </w:rPr>
        <w:t>Фундамент</w:t>
      </w:r>
      <w:r w:rsidR="00890D6E" w:rsidRPr="00601754">
        <w:rPr>
          <w:spacing w:val="-3"/>
          <w:sz w:val="28"/>
          <w:szCs w:val="28"/>
        </w:rPr>
        <w:t xml:space="preserve"> </w:t>
      </w:r>
      <w:r w:rsidR="00890D6E" w:rsidRPr="00601754">
        <w:rPr>
          <w:sz w:val="28"/>
          <w:szCs w:val="28"/>
        </w:rPr>
        <w:t>-</w:t>
      </w:r>
      <w:r w:rsidR="00890D6E" w:rsidRPr="00601754">
        <w:rPr>
          <w:spacing w:val="-3"/>
          <w:sz w:val="28"/>
          <w:szCs w:val="28"/>
        </w:rPr>
        <w:t xml:space="preserve"> </w:t>
      </w:r>
      <w:r w:rsidR="00890D6E" w:rsidRPr="00601754">
        <w:rPr>
          <w:sz w:val="28"/>
          <w:szCs w:val="28"/>
        </w:rPr>
        <w:t>железобетонный;</w:t>
      </w:r>
      <w:r w:rsidR="00890D6E" w:rsidRPr="00601754">
        <w:rPr>
          <w:spacing w:val="-2"/>
          <w:sz w:val="28"/>
          <w:szCs w:val="28"/>
        </w:rPr>
        <w:t xml:space="preserve"> </w:t>
      </w:r>
      <w:r w:rsidR="00890D6E" w:rsidRPr="00601754">
        <w:rPr>
          <w:sz w:val="28"/>
          <w:szCs w:val="28"/>
        </w:rPr>
        <w:t>стены</w:t>
      </w:r>
      <w:r w:rsidR="00890D6E" w:rsidRPr="00601754">
        <w:rPr>
          <w:spacing w:val="-1"/>
          <w:sz w:val="28"/>
          <w:szCs w:val="28"/>
        </w:rPr>
        <w:t xml:space="preserve"> </w:t>
      </w:r>
      <w:r w:rsidR="00890D6E" w:rsidRPr="00601754">
        <w:rPr>
          <w:sz w:val="28"/>
          <w:szCs w:val="28"/>
        </w:rPr>
        <w:t>и</w:t>
      </w:r>
      <w:r w:rsidR="00890D6E" w:rsidRPr="00601754">
        <w:rPr>
          <w:spacing w:val="-2"/>
          <w:sz w:val="28"/>
          <w:szCs w:val="28"/>
        </w:rPr>
        <w:t xml:space="preserve"> </w:t>
      </w:r>
      <w:r w:rsidR="00890D6E" w:rsidRPr="00601754">
        <w:rPr>
          <w:spacing w:val="-1"/>
          <w:sz w:val="28"/>
          <w:szCs w:val="28"/>
        </w:rPr>
        <w:t>их</w:t>
      </w:r>
      <w:r w:rsidR="00890D6E" w:rsidRPr="00601754">
        <w:rPr>
          <w:sz w:val="28"/>
          <w:szCs w:val="28"/>
        </w:rPr>
        <w:t xml:space="preserve"> </w:t>
      </w:r>
      <w:r w:rsidR="00890D6E" w:rsidRPr="00601754">
        <w:rPr>
          <w:spacing w:val="-1"/>
          <w:sz w:val="28"/>
          <w:szCs w:val="28"/>
        </w:rPr>
        <w:t>наружная</w:t>
      </w:r>
      <w:r w:rsidR="00890D6E" w:rsidRPr="00601754">
        <w:rPr>
          <w:sz w:val="28"/>
          <w:szCs w:val="28"/>
        </w:rPr>
        <w:t xml:space="preserve">  </w:t>
      </w:r>
      <w:r w:rsidR="00890D6E" w:rsidRPr="00601754">
        <w:rPr>
          <w:spacing w:val="11"/>
          <w:sz w:val="28"/>
          <w:szCs w:val="28"/>
        </w:rPr>
        <w:t xml:space="preserve"> </w:t>
      </w:r>
      <w:r w:rsidR="00890D6E" w:rsidRPr="00601754">
        <w:rPr>
          <w:sz w:val="28"/>
          <w:szCs w:val="28"/>
        </w:rPr>
        <w:t xml:space="preserve">отделка  </w:t>
      </w:r>
      <w:r w:rsidR="00890D6E" w:rsidRPr="00601754">
        <w:rPr>
          <w:spacing w:val="11"/>
          <w:sz w:val="28"/>
          <w:szCs w:val="28"/>
        </w:rPr>
        <w:t xml:space="preserve"> </w:t>
      </w:r>
      <w:r w:rsidR="00890D6E" w:rsidRPr="00601754">
        <w:rPr>
          <w:sz w:val="28"/>
          <w:szCs w:val="28"/>
        </w:rPr>
        <w:t xml:space="preserve">–  </w:t>
      </w:r>
      <w:r w:rsidR="00890D6E" w:rsidRPr="00601754">
        <w:rPr>
          <w:spacing w:val="10"/>
          <w:sz w:val="28"/>
          <w:szCs w:val="28"/>
        </w:rPr>
        <w:t xml:space="preserve"> </w:t>
      </w:r>
      <w:r w:rsidR="00890D6E" w:rsidRPr="00601754">
        <w:rPr>
          <w:spacing w:val="-1"/>
          <w:sz w:val="28"/>
          <w:szCs w:val="28"/>
        </w:rPr>
        <w:t>бетонные</w:t>
      </w:r>
      <w:r w:rsidR="00890D6E" w:rsidRPr="00601754">
        <w:rPr>
          <w:spacing w:val="46"/>
          <w:w w:val="99"/>
          <w:sz w:val="28"/>
          <w:szCs w:val="28"/>
        </w:rPr>
        <w:t xml:space="preserve"> </w:t>
      </w:r>
      <w:r w:rsidR="00890D6E" w:rsidRPr="00601754">
        <w:rPr>
          <w:sz w:val="28"/>
          <w:szCs w:val="28"/>
        </w:rPr>
        <w:t>блоки,</w:t>
      </w:r>
      <w:r w:rsidR="00890D6E" w:rsidRPr="00601754">
        <w:rPr>
          <w:spacing w:val="17"/>
          <w:sz w:val="28"/>
          <w:szCs w:val="28"/>
        </w:rPr>
        <w:t xml:space="preserve"> </w:t>
      </w:r>
      <w:r w:rsidR="00890D6E" w:rsidRPr="00601754">
        <w:rPr>
          <w:sz w:val="28"/>
          <w:szCs w:val="28"/>
        </w:rPr>
        <w:t>обшиты</w:t>
      </w:r>
      <w:r w:rsidR="00890D6E" w:rsidRPr="00601754">
        <w:rPr>
          <w:spacing w:val="15"/>
          <w:sz w:val="28"/>
          <w:szCs w:val="28"/>
        </w:rPr>
        <w:t xml:space="preserve"> </w:t>
      </w:r>
      <w:r w:rsidR="00890D6E" w:rsidRPr="00601754">
        <w:rPr>
          <w:spacing w:val="-1"/>
          <w:sz w:val="28"/>
          <w:szCs w:val="28"/>
        </w:rPr>
        <w:t>унипаном;</w:t>
      </w:r>
      <w:r w:rsidR="00890D6E" w:rsidRPr="00601754">
        <w:rPr>
          <w:spacing w:val="15"/>
          <w:sz w:val="28"/>
          <w:szCs w:val="28"/>
        </w:rPr>
        <w:t xml:space="preserve"> </w:t>
      </w:r>
      <w:r w:rsidR="00890D6E" w:rsidRPr="00601754">
        <w:rPr>
          <w:sz w:val="28"/>
          <w:szCs w:val="28"/>
        </w:rPr>
        <w:t>перегородки</w:t>
      </w:r>
      <w:r w:rsidR="00890D6E" w:rsidRPr="00601754">
        <w:rPr>
          <w:spacing w:val="15"/>
          <w:sz w:val="28"/>
          <w:szCs w:val="28"/>
        </w:rPr>
        <w:t xml:space="preserve"> </w:t>
      </w:r>
      <w:r w:rsidR="00890D6E" w:rsidRPr="00601754">
        <w:rPr>
          <w:sz w:val="28"/>
          <w:szCs w:val="28"/>
        </w:rPr>
        <w:t>–</w:t>
      </w:r>
      <w:r w:rsidR="00890D6E" w:rsidRPr="00601754">
        <w:rPr>
          <w:spacing w:val="15"/>
          <w:sz w:val="28"/>
          <w:szCs w:val="28"/>
        </w:rPr>
        <w:t xml:space="preserve"> </w:t>
      </w:r>
      <w:r w:rsidR="00890D6E" w:rsidRPr="00601754">
        <w:rPr>
          <w:spacing w:val="-1"/>
          <w:sz w:val="28"/>
          <w:szCs w:val="28"/>
        </w:rPr>
        <w:t>бетонные</w:t>
      </w:r>
      <w:r w:rsidR="00890D6E" w:rsidRPr="00601754">
        <w:rPr>
          <w:spacing w:val="17"/>
          <w:sz w:val="28"/>
          <w:szCs w:val="28"/>
        </w:rPr>
        <w:t xml:space="preserve"> </w:t>
      </w:r>
      <w:r w:rsidR="00890D6E" w:rsidRPr="00601754">
        <w:rPr>
          <w:sz w:val="28"/>
          <w:szCs w:val="28"/>
        </w:rPr>
        <w:t>блоки,</w:t>
      </w:r>
      <w:r w:rsidR="00890D6E" w:rsidRPr="00601754">
        <w:rPr>
          <w:spacing w:val="17"/>
          <w:sz w:val="28"/>
          <w:szCs w:val="28"/>
        </w:rPr>
        <w:t xml:space="preserve"> </w:t>
      </w:r>
      <w:r w:rsidR="00890D6E" w:rsidRPr="00601754">
        <w:rPr>
          <w:sz w:val="28"/>
          <w:szCs w:val="28"/>
        </w:rPr>
        <w:t>перекрытия</w:t>
      </w:r>
      <w:r w:rsidR="00890D6E" w:rsidRPr="00601754">
        <w:rPr>
          <w:spacing w:val="22"/>
          <w:sz w:val="28"/>
          <w:szCs w:val="28"/>
        </w:rPr>
        <w:t xml:space="preserve"> </w:t>
      </w:r>
      <w:r w:rsidR="00890D6E" w:rsidRPr="00601754">
        <w:rPr>
          <w:sz w:val="28"/>
          <w:szCs w:val="28"/>
        </w:rPr>
        <w:t>-</w:t>
      </w:r>
      <w:r w:rsidR="00890D6E" w:rsidRPr="00601754">
        <w:rPr>
          <w:spacing w:val="46"/>
          <w:w w:val="99"/>
          <w:sz w:val="28"/>
          <w:szCs w:val="28"/>
        </w:rPr>
        <w:t xml:space="preserve"> </w:t>
      </w:r>
      <w:r w:rsidR="00890D6E" w:rsidRPr="00601754">
        <w:rPr>
          <w:spacing w:val="-1"/>
          <w:sz w:val="28"/>
          <w:szCs w:val="28"/>
        </w:rPr>
        <w:t>железобетонные</w:t>
      </w:r>
      <w:r w:rsidR="00890D6E" w:rsidRPr="00601754">
        <w:rPr>
          <w:spacing w:val="55"/>
          <w:sz w:val="28"/>
          <w:szCs w:val="28"/>
        </w:rPr>
        <w:t xml:space="preserve"> </w:t>
      </w:r>
      <w:r w:rsidR="00890D6E" w:rsidRPr="00601754">
        <w:rPr>
          <w:sz w:val="28"/>
          <w:szCs w:val="28"/>
        </w:rPr>
        <w:t>плиты;</w:t>
      </w:r>
      <w:r w:rsidR="00890D6E" w:rsidRPr="00601754">
        <w:rPr>
          <w:spacing w:val="54"/>
          <w:sz w:val="28"/>
          <w:szCs w:val="28"/>
        </w:rPr>
        <w:t xml:space="preserve"> </w:t>
      </w:r>
      <w:r w:rsidR="00890D6E" w:rsidRPr="00601754">
        <w:rPr>
          <w:sz w:val="28"/>
          <w:szCs w:val="28"/>
        </w:rPr>
        <w:t>крыша</w:t>
      </w:r>
      <w:r w:rsidR="00890D6E" w:rsidRPr="00601754">
        <w:rPr>
          <w:spacing w:val="55"/>
          <w:sz w:val="28"/>
          <w:szCs w:val="28"/>
        </w:rPr>
        <w:t xml:space="preserve"> </w:t>
      </w:r>
      <w:r w:rsidR="00890D6E" w:rsidRPr="00601754">
        <w:rPr>
          <w:sz w:val="28"/>
          <w:szCs w:val="28"/>
        </w:rPr>
        <w:t>–</w:t>
      </w:r>
      <w:r w:rsidR="00890D6E" w:rsidRPr="00601754">
        <w:rPr>
          <w:spacing w:val="55"/>
          <w:sz w:val="28"/>
          <w:szCs w:val="28"/>
        </w:rPr>
        <w:t xml:space="preserve"> </w:t>
      </w:r>
      <w:r w:rsidR="00890D6E" w:rsidRPr="00601754">
        <w:rPr>
          <w:sz w:val="28"/>
          <w:szCs w:val="28"/>
        </w:rPr>
        <w:t>совмещенная,</w:t>
      </w:r>
      <w:r w:rsidR="00890D6E" w:rsidRPr="00601754">
        <w:rPr>
          <w:spacing w:val="57"/>
          <w:sz w:val="28"/>
          <w:szCs w:val="28"/>
        </w:rPr>
        <w:t xml:space="preserve"> </w:t>
      </w:r>
      <w:r w:rsidR="00890D6E" w:rsidRPr="00601754">
        <w:rPr>
          <w:spacing w:val="-1"/>
          <w:sz w:val="28"/>
          <w:szCs w:val="28"/>
        </w:rPr>
        <w:t>полы</w:t>
      </w:r>
      <w:r w:rsidR="00890D6E" w:rsidRPr="00601754">
        <w:rPr>
          <w:spacing w:val="54"/>
          <w:sz w:val="28"/>
          <w:szCs w:val="28"/>
        </w:rPr>
        <w:t xml:space="preserve"> </w:t>
      </w:r>
      <w:r w:rsidR="00890D6E" w:rsidRPr="00601754">
        <w:rPr>
          <w:sz w:val="28"/>
          <w:szCs w:val="28"/>
        </w:rPr>
        <w:t>бетонные;</w:t>
      </w:r>
      <w:r w:rsidR="00890D6E" w:rsidRPr="00601754">
        <w:rPr>
          <w:spacing w:val="54"/>
          <w:sz w:val="28"/>
          <w:szCs w:val="28"/>
        </w:rPr>
        <w:t xml:space="preserve"> </w:t>
      </w:r>
      <w:r w:rsidR="00890D6E" w:rsidRPr="00601754">
        <w:rPr>
          <w:sz w:val="28"/>
          <w:szCs w:val="28"/>
        </w:rPr>
        <w:t>напольное</w:t>
      </w:r>
      <w:r w:rsidR="00890D6E" w:rsidRPr="00601754">
        <w:rPr>
          <w:spacing w:val="58"/>
          <w:w w:val="99"/>
          <w:sz w:val="28"/>
          <w:szCs w:val="28"/>
        </w:rPr>
        <w:t xml:space="preserve"> </w:t>
      </w:r>
      <w:r w:rsidR="00890D6E" w:rsidRPr="00601754">
        <w:rPr>
          <w:spacing w:val="-1"/>
          <w:sz w:val="28"/>
          <w:szCs w:val="28"/>
        </w:rPr>
        <w:t>покрытие</w:t>
      </w:r>
      <w:r w:rsidR="00890D6E" w:rsidRPr="00601754">
        <w:rPr>
          <w:spacing w:val="21"/>
          <w:sz w:val="28"/>
          <w:szCs w:val="28"/>
        </w:rPr>
        <w:t xml:space="preserve"> -ламинат</w:t>
      </w:r>
      <w:r w:rsidR="00890D6E" w:rsidRPr="00601754">
        <w:rPr>
          <w:sz w:val="28"/>
          <w:szCs w:val="28"/>
        </w:rPr>
        <w:t>;</w:t>
      </w:r>
      <w:r w:rsidR="00890D6E" w:rsidRPr="00601754">
        <w:rPr>
          <w:spacing w:val="19"/>
          <w:sz w:val="28"/>
          <w:szCs w:val="28"/>
        </w:rPr>
        <w:t xml:space="preserve"> </w:t>
      </w:r>
      <w:r w:rsidR="00890D6E" w:rsidRPr="00601754">
        <w:rPr>
          <w:sz w:val="28"/>
          <w:szCs w:val="28"/>
        </w:rPr>
        <w:t>внутренняя</w:t>
      </w:r>
      <w:r w:rsidR="00890D6E" w:rsidRPr="00601754">
        <w:rPr>
          <w:spacing w:val="22"/>
          <w:sz w:val="28"/>
          <w:szCs w:val="28"/>
        </w:rPr>
        <w:t xml:space="preserve"> </w:t>
      </w:r>
      <w:r w:rsidR="00890D6E" w:rsidRPr="00601754">
        <w:rPr>
          <w:sz w:val="28"/>
          <w:szCs w:val="28"/>
        </w:rPr>
        <w:t>отделка</w:t>
      </w:r>
      <w:r w:rsidR="00890D6E" w:rsidRPr="00601754">
        <w:rPr>
          <w:spacing w:val="21"/>
          <w:sz w:val="28"/>
          <w:szCs w:val="28"/>
        </w:rPr>
        <w:t xml:space="preserve"> </w:t>
      </w:r>
      <w:r w:rsidR="00890D6E" w:rsidRPr="00601754">
        <w:rPr>
          <w:sz w:val="28"/>
          <w:szCs w:val="28"/>
        </w:rPr>
        <w:t>-</w:t>
      </w:r>
      <w:r w:rsidR="00890D6E" w:rsidRPr="00601754">
        <w:rPr>
          <w:spacing w:val="18"/>
          <w:sz w:val="28"/>
          <w:szCs w:val="28"/>
        </w:rPr>
        <w:t xml:space="preserve"> </w:t>
      </w:r>
      <w:r w:rsidR="00890D6E" w:rsidRPr="00601754">
        <w:rPr>
          <w:sz w:val="28"/>
          <w:szCs w:val="28"/>
        </w:rPr>
        <w:t>покраска,</w:t>
      </w:r>
      <w:r w:rsidR="00890D6E" w:rsidRPr="00601754">
        <w:rPr>
          <w:spacing w:val="23"/>
          <w:sz w:val="28"/>
          <w:szCs w:val="28"/>
        </w:rPr>
        <w:t xml:space="preserve"> </w:t>
      </w:r>
      <w:r w:rsidR="00890D6E" w:rsidRPr="00601754">
        <w:rPr>
          <w:sz w:val="28"/>
          <w:szCs w:val="28"/>
        </w:rPr>
        <w:t>побелка;</w:t>
      </w:r>
      <w:r w:rsidR="00890D6E" w:rsidRPr="00601754">
        <w:rPr>
          <w:spacing w:val="19"/>
          <w:sz w:val="28"/>
          <w:szCs w:val="28"/>
        </w:rPr>
        <w:t xml:space="preserve"> </w:t>
      </w:r>
      <w:r w:rsidR="00890D6E" w:rsidRPr="00601754">
        <w:rPr>
          <w:sz w:val="28"/>
          <w:szCs w:val="28"/>
        </w:rPr>
        <w:t>потолок</w:t>
      </w:r>
      <w:r w:rsidR="00890D6E" w:rsidRPr="00601754">
        <w:rPr>
          <w:spacing w:val="23"/>
          <w:sz w:val="28"/>
          <w:szCs w:val="28"/>
        </w:rPr>
        <w:t xml:space="preserve"> </w:t>
      </w:r>
      <w:r w:rsidR="00890D6E" w:rsidRPr="00601754">
        <w:rPr>
          <w:sz w:val="28"/>
          <w:szCs w:val="28"/>
        </w:rPr>
        <w:t>-</w:t>
      </w:r>
      <w:r w:rsidR="00890D6E" w:rsidRPr="00601754">
        <w:rPr>
          <w:spacing w:val="30"/>
          <w:w w:val="99"/>
          <w:sz w:val="28"/>
          <w:szCs w:val="28"/>
        </w:rPr>
        <w:t xml:space="preserve"> </w:t>
      </w:r>
      <w:r w:rsidR="00890D6E" w:rsidRPr="00601754">
        <w:rPr>
          <w:spacing w:val="-1"/>
          <w:sz w:val="28"/>
          <w:szCs w:val="28"/>
        </w:rPr>
        <w:t>подвесной.</w:t>
      </w:r>
      <w:r w:rsidR="00890D6E" w:rsidRPr="00601754">
        <w:rPr>
          <w:spacing w:val="48"/>
          <w:sz w:val="28"/>
          <w:szCs w:val="28"/>
        </w:rPr>
        <w:t xml:space="preserve"> </w:t>
      </w:r>
      <w:r w:rsidR="00890D6E" w:rsidRPr="00601754">
        <w:rPr>
          <w:spacing w:val="-1"/>
          <w:sz w:val="28"/>
          <w:szCs w:val="28"/>
        </w:rPr>
        <w:t>Окна</w:t>
      </w:r>
      <w:r w:rsidR="00890D6E" w:rsidRPr="00601754">
        <w:rPr>
          <w:spacing w:val="-7"/>
          <w:sz w:val="28"/>
          <w:szCs w:val="28"/>
        </w:rPr>
        <w:t xml:space="preserve"> </w:t>
      </w:r>
      <w:r w:rsidR="00890D6E" w:rsidRPr="00601754">
        <w:rPr>
          <w:sz w:val="28"/>
          <w:szCs w:val="28"/>
        </w:rPr>
        <w:t>-</w:t>
      </w:r>
      <w:r w:rsidR="00890D6E" w:rsidRPr="00601754">
        <w:rPr>
          <w:spacing w:val="-10"/>
          <w:sz w:val="28"/>
          <w:szCs w:val="28"/>
        </w:rPr>
        <w:t xml:space="preserve"> </w:t>
      </w:r>
      <w:r w:rsidR="00890D6E" w:rsidRPr="00601754">
        <w:rPr>
          <w:spacing w:val="-1"/>
          <w:sz w:val="28"/>
          <w:szCs w:val="28"/>
        </w:rPr>
        <w:t>стеклопакет.</w:t>
      </w:r>
      <w:r w:rsidR="00890D6E" w:rsidRPr="00601754">
        <w:rPr>
          <w:spacing w:val="-7"/>
          <w:sz w:val="28"/>
          <w:szCs w:val="28"/>
        </w:rPr>
        <w:t xml:space="preserve"> </w:t>
      </w:r>
      <w:r w:rsidR="00890D6E" w:rsidRPr="00601754">
        <w:rPr>
          <w:sz w:val="28"/>
          <w:szCs w:val="28"/>
        </w:rPr>
        <w:t>Двери</w:t>
      </w:r>
      <w:r w:rsidR="00890D6E" w:rsidRPr="00601754">
        <w:rPr>
          <w:spacing w:val="-9"/>
          <w:sz w:val="28"/>
          <w:szCs w:val="28"/>
        </w:rPr>
        <w:t xml:space="preserve"> </w:t>
      </w:r>
      <w:r w:rsidR="00890D6E" w:rsidRPr="00601754">
        <w:rPr>
          <w:sz w:val="28"/>
          <w:szCs w:val="28"/>
        </w:rPr>
        <w:t>–</w:t>
      </w:r>
      <w:r w:rsidR="00890D6E" w:rsidRPr="00601754">
        <w:rPr>
          <w:spacing w:val="-9"/>
          <w:sz w:val="28"/>
          <w:szCs w:val="28"/>
        </w:rPr>
        <w:t xml:space="preserve"> </w:t>
      </w:r>
      <w:r w:rsidR="00890D6E" w:rsidRPr="00601754">
        <w:rPr>
          <w:sz w:val="28"/>
          <w:szCs w:val="28"/>
        </w:rPr>
        <w:t>простые</w:t>
      </w:r>
      <w:r w:rsidRPr="00601754">
        <w:rPr>
          <w:color w:val="000000"/>
          <w:sz w:val="28"/>
          <w:szCs w:val="28"/>
        </w:rPr>
        <w:t xml:space="preserve">. </w:t>
      </w:r>
    </w:p>
    <w:p w14:paraId="48D87C31" w14:textId="77777777" w:rsidR="00F66000" w:rsidRPr="00601754" w:rsidRDefault="00F66000" w:rsidP="00F66000">
      <w:pPr>
        <w:rPr>
          <w:sz w:val="28"/>
          <w:szCs w:val="28"/>
        </w:rPr>
      </w:pPr>
      <w:r w:rsidRPr="00601754">
        <w:rPr>
          <w:sz w:val="28"/>
          <w:szCs w:val="28"/>
        </w:rPr>
        <w:tab/>
        <w:t>Техническое состояние - хорошее.</w:t>
      </w:r>
    </w:p>
    <w:p w14:paraId="14EFFA34" w14:textId="3DB14183" w:rsidR="00E30FE7" w:rsidRPr="00601754" w:rsidRDefault="00F66000" w:rsidP="00CD4D4F">
      <w:pPr>
        <w:jc w:val="both"/>
        <w:rPr>
          <w:sz w:val="28"/>
          <w:szCs w:val="28"/>
        </w:rPr>
      </w:pPr>
      <w:r w:rsidRPr="00601754">
        <w:rPr>
          <w:sz w:val="28"/>
          <w:szCs w:val="28"/>
        </w:rPr>
        <w:tab/>
        <w:t>Нежил</w:t>
      </w:r>
      <w:r w:rsidR="00E30FE7" w:rsidRPr="00601754">
        <w:rPr>
          <w:sz w:val="28"/>
          <w:szCs w:val="28"/>
        </w:rPr>
        <w:t>о</w:t>
      </w:r>
      <w:r w:rsidRPr="00601754">
        <w:rPr>
          <w:sz w:val="28"/>
          <w:szCs w:val="28"/>
        </w:rPr>
        <w:t>е помещени</w:t>
      </w:r>
      <w:r w:rsidR="00E30FE7" w:rsidRPr="00601754">
        <w:rPr>
          <w:sz w:val="28"/>
          <w:szCs w:val="28"/>
        </w:rPr>
        <w:t>е</w:t>
      </w:r>
      <w:r w:rsidRPr="00601754">
        <w:rPr>
          <w:sz w:val="28"/>
          <w:szCs w:val="28"/>
        </w:rPr>
        <w:t xml:space="preserve"> оборудован</w:t>
      </w:r>
      <w:r w:rsidR="00E30FE7" w:rsidRPr="00601754">
        <w:rPr>
          <w:sz w:val="28"/>
          <w:szCs w:val="28"/>
        </w:rPr>
        <w:t>о</w:t>
      </w:r>
      <w:r w:rsidRPr="00601754">
        <w:rPr>
          <w:sz w:val="28"/>
          <w:szCs w:val="28"/>
        </w:rPr>
        <w:t xml:space="preserve"> офисной техникой и мебелью, интернет-каналом, </w:t>
      </w:r>
    </w:p>
    <w:p w14:paraId="406FEFBA" w14:textId="77777777" w:rsidR="005F7799" w:rsidRPr="00601754" w:rsidRDefault="00E30FE7" w:rsidP="000352DE">
      <w:pPr>
        <w:ind w:firstLine="851"/>
        <w:jc w:val="both"/>
        <w:rPr>
          <w:sz w:val="28"/>
          <w:szCs w:val="28"/>
        </w:rPr>
      </w:pPr>
      <w:r w:rsidRPr="00601754">
        <w:rPr>
          <w:sz w:val="28"/>
          <w:szCs w:val="28"/>
        </w:rPr>
        <w:t>В</w:t>
      </w:r>
      <w:r w:rsidRPr="00601754">
        <w:rPr>
          <w:spacing w:val="43"/>
          <w:sz w:val="28"/>
          <w:szCs w:val="28"/>
        </w:rPr>
        <w:t xml:space="preserve"> </w:t>
      </w:r>
      <w:r w:rsidRPr="00601754">
        <w:rPr>
          <w:sz w:val="28"/>
          <w:szCs w:val="28"/>
        </w:rPr>
        <w:t>здании имеется центральное</w:t>
      </w:r>
      <w:r w:rsidRPr="00601754">
        <w:rPr>
          <w:spacing w:val="46"/>
          <w:sz w:val="28"/>
          <w:szCs w:val="28"/>
        </w:rPr>
        <w:t xml:space="preserve"> </w:t>
      </w:r>
      <w:r w:rsidRPr="00601754">
        <w:rPr>
          <w:spacing w:val="-1"/>
          <w:sz w:val="28"/>
          <w:szCs w:val="28"/>
        </w:rPr>
        <w:t>отопление,</w:t>
      </w:r>
      <w:r w:rsidRPr="00601754">
        <w:rPr>
          <w:spacing w:val="49"/>
          <w:sz w:val="28"/>
          <w:szCs w:val="28"/>
        </w:rPr>
        <w:t xml:space="preserve"> </w:t>
      </w:r>
      <w:r w:rsidRPr="00601754">
        <w:rPr>
          <w:sz w:val="28"/>
          <w:szCs w:val="28"/>
        </w:rPr>
        <w:t>электроосвещение,</w:t>
      </w:r>
      <w:r w:rsidRPr="00601754">
        <w:rPr>
          <w:spacing w:val="81"/>
          <w:w w:val="99"/>
          <w:sz w:val="28"/>
          <w:szCs w:val="28"/>
        </w:rPr>
        <w:t xml:space="preserve"> </w:t>
      </w:r>
      <w:r w:rsidRPr="00601754">
        <w:rPr>
          <w:sz w:val="28"/>
          <w:szCs w:val="28"/>
        </w:rPr>
        <w:t>водоснабжение,</w:t>
      </w:r>
      <w:r w:rsidRPr="00601754">
        <w:rPr>
          <w:spacing w:val="-8"/>
          <w:sz w:val="28"/>
          <w:szCs w:val="28"/>
        </w:rPr>
        <w:t xml:space="preserve"> </w:t>
      </w:r>
      <w:r w:rsidRPr="00601754">
        <w:rPr>
          <w:spacing w:val="-1"/>
          <w:sz w:val="28"/>
          <w:szCs w:val="28"/>
        </w:rPr>
        <w:t xml:space="preserve">канализация, </w:t>
      </w:r>
      <w:r w:rsidRPr="00601754">
        <w:rPr>
          <w:sz w:val="28"/>
          <w:szCs w:val="28"/>
        </w:rPr>
        <w:t>охранно-пожарная</w:t>
      </w:r>
      <w:r w:rsidRPr="00601754">
        <w:rPr>
          <w:spacing w:val="24"/>
          <w:sz w:val="28"/>
          <w:szCs w:val="28"/>
        </w:rPr>
        <w:t xml:space="preserve"> </w:t>
      </w:r>
      <w:r w:rsidRPr="00601754">
        <w:rPr>
          <w:sz w:val="28"/>
          <w:szCs w:val="28"/>
        </w:rPr>
        <w:t>сигнализация,</w:t>
      </w:r>
      <w:r w:rsidRPr="00601754">
        <w:rPr>
          <w:spacing w:val="21"/>
          <w:sz w:val="28"/>
          <w:szCs w:val="28"/>
        </w:rPr>
        <w:t xml:space="preserve"> </w:t>
      </w:r>
      <w:r w:rsidRPr="00601754">
        <w:rPr>
          <w:spacing w:val="-1"/>
          <w:sz w:val="28"/>
          <w:szCs w:val="28"/>
        </w:rPr>
        <w:t>круглосуточная</w:t>
      </w:r>
      <w:r w:rsidRPr="00601754">
        <w:rPr>
          <w:spacing w:val="25"/>
          <w:sz w:val="28"/>
          <w:szCs w:val="28"/>
        </w:rPr>
        <w:t xml:space="preserve"> </w:t>
      </w:r>
      <w:r w:rsidRPr="00601754">
        <w:rPr>
          <w:sz w:val="28"/>
          <w:szCs w:val="28"/>
        </w:rPr>
        <w:t>охрана, видеонаблюдение</w:t>
      </w:r>
      <w:r w:rsidR="00F66000" w:rsidRPr="00601754">
        <w:rPr>
          <w:sz w:val="28"/>
          <w:szCs w:val="28"/>
        </w:rPr>
        <w:t xml:space="preserve">. </w:t>
      </w:r>
    </w:p>
    <w:p w14:paraId="34212EBB" w14:textId="02598C81" w:rsidR="00F66000" w:rsidRPr="00601754" w:rsidRDefault="00F66000" w:rsidP="000352DE">
      <w:pPr>
        <w:ind w:firstLine="851"/>
        <w:jc w:val="both"/>
        <w:rPr>
          <w:sz w:val="28"/>
          <w:szCs w:val="28"/>
        </w:rPr>
      </w:pPr>
      <w:r w:rsidRPr="00601754">
        <w:rPr>
          <w:sz w:val="28"/>
          <w:szCs w:val="28"/>
        </w:rPr>
        <w:t>Целевое назначение нежил</w:t>
      </w:r>
      <w:r w:rsidR="000D7876" w:rsidRPr="00601754">
        <w:rPr>
          <w:sz w:val="28"/>
          <w:szCs w:val="28"/>
        </w:rPr>
        <w:t>ого</w:t>
      </w:r>
      <w:r w:rsidRPr="00601754">
        <w:rPr>
          <w:sz w:val="28"/>
          <w:szCs w:val="28"/>
        </w:rPr>
        <w:t xml:space="preserve"> помещени</w:t>
      </w:r>
      <w:r w:rsidR="000D7876" w:rsidRPr="00601754">
        <w:rPr>
          <w:sz w:val="28"/>
          <w:szCs w:val="28"/>
        </w:rPr>
        <w:t>я</w:t>
      </w:r>
      <w:r w:rsidRPr="00601754">
        <w:rPr>
          <w:sz w:val="28"/>
          <w:szCs w:val="28"/>
        </w:rPr>
        <w:t>: офисн</w:t>
      </w:r>
      <w:r w:rsidR="000D7876" w:rsidRPr="00601754">
        <w:rPr>
          <w:sz w:val="28"/>
          <w:szCs w:val="28"/>
        </w:rPr>
        <w:t>о</w:t>
      </w:r>
      <w:r w:rsidRPr="00601754">
        <w:rPr>
          <w:sz w:val="28"/>
          <w:szCs w:val="28"/>
        </w:rPr>
        <w:t>е помещени</w:t>
      </w:r>
      <w:r w:rsidR="000D7876" w:rsidRPr="00601754">
        <w:rPr>
          <w:sz w:val="28"/>
          <w:szCs w:val="28"/>
        </w:rPr>
        <w:t>е</w:t>
      </w:r>
      <w:r w:rsidRPr="00601754">
        <w:rPr>
          <w:sz w:val="28"/>
          <w:szCs w:val="28"/>
        </w:rPr>
        <w:t xml:space="preserve"> для реализации бизнес-плана, а именно: достижения финансовых и организационных показателей, указанных в бизнес-плане и заявке.</w:t>
      </w:r>
    </w:p>
    <w:p w14:paraId="780A87FC" w14:textId="39C13B52" w:rsidR="00F66000" w:rsidRPr="00601754" w:rsidRDefault="000352DE" w:rsidP="000352DE">
      <w:pPr>
        <w:numPr>
          <w:ilvl w:val="1"/>
          <w:numId w:val="6"/>
        </w:numPr>
        <w:tabs>
          <w:tab w:val="left" w:pos="709"/>
          <w:tab w:val="left" w:pos="851"/>
          <w:tab w:val="left" w:pos="993"/>
        </w:tabs>
        <w:jc w:val="both"/>
        <w:rPr>
          <w:bCs/>
          <w:sz w:val="28"/>
          <w:szCs w:val="28"/>
        </w:rPr>
      </w:pPr>
      <w:r w:rsidRPr="00601754">
        <w:rPr>
          <w:bCs/>
          <w:sz w:val="28"/>
          <w:szCs w:val="28"/>
        </w:rPr>
        <w:t xml:space="preserve"> </w:t>
      </w:r>
      <w:r w:rsidR="00F66000" w:rsidRPr="00601754">
        <w:rPr>
          <w:bCs/>
          <w:sz w:val="28"/>
          <w:szCs w:val="28"/>
        </w:rPr>
        <w:t xml:space="preserve">Осмотр нежилых помещений осуществляется без взимания платы каждую пятницу с 10-00 ч. до 13-00 ч. и </w:t>
      </w:r>
      <w:r w:rsidR="0049550C" w:rsidRPr="00601754">
        <w:rPr>
          <w:bCs/>
          <w:sz w:val="28"/>
          <w:szCs w:val="28"/>
        </w:rPr>
        <w:t xml:space="preserve">с </w:t>
      </w:r>
      <w:r w:rsidR="00F66000" w:rsidRPr="00601754">
        <w:rPr>
          <w:bCs/>
          <w:sz w:val="28"/>
          <w:szCs w:val="28"/>
        </w:rPr>
        <w:t>14-00 ч. до 17-00 ч. в течение всего срока подачи заявок на участие в конкурсе, но не позднее чем за два рабочих дня до даты вскрытия конвертов с заявками на участие в конкурсе по предварительному согласованию с должностным лицом, указанным в извещении.</w:t>
      </w:r>
      <w:r w:rsidR="00F66000" w:rsidRPr="00601754">
        <w:rPr>
          <w:sz w:val="20"/>
          <w:szCs w:val="20"/>
        </w:rPr>
        <w:t xml:space="preserve"> </w:t>
      </w:r>
      <w:r w:rsidR="00F66000" w:rsidRPr="00601754">
        <w:rPr>
          <w:bCs/>
          <w:sz w:val="28"/>
          <w:szCs w:val="28"/>
        </w:rPr>
        <w:t>Осмотр одного помещения (лота) не должен превышать 15 минут.</w:t>
      </w:r>
    </w:p>
    <w:p w14:paraId="470FB666" w14:textId="77777777" w:rsidR="00F66000" w:rsidRPr="00601754" w:rsidRDefault="00F66000" w:rsidP="00F66000">
      <w:pPr>
        <w:jc w:val="center"/>
        <w:rPr>
          <w:b/>
          <w:sz w:val="28"/>
          <w:szCs w:val="28"/>
        </w:rPr>
      </w:pPr>
    </w:p>
    <w:p w14:paraId="40D5379A" w14:textId="77777777" w:rsidR="00F66000" w:rsidRPr="00601754" w:rsidRDefault="00F66000" w:rsidP="00F66000">
      <w:pPr>
        <w:pStyle w:val="1"/>
      </w:pPr>
      <w:bookmarkStart w:id="11" w:name="_Toc6302654"/>
      <w:r w:rsidRPr="00601754">
        <w:t>Форма, сроки и порядок оплаты по договору аренды</w:t>
      </w:r>
      <w:bookmarkEnd w:id="11"/>
    </w:p>
    <w:p w14:paraId="4EC2F2E6" w14:textId="77777777" w:rsidR="00F66000" w:rsidRPr="00601754" w:rsidRDefault="00F66000" w:rsidP="00F66000">
      <w:pPr>
        <w:rPr>
          <w:b/>
          <w:sz w:val="28"/>
          <w:szCs w:val="28"/>
        </w:rPr>
      </w:pPr>
    </w:p>
    <w:p w14:paraId="27ED473C" w14:textId="5EB742C0" w:rsidR="00F66000" w:rsidRPr="00601754" w:rsidRDefault="00F66000" w:rsidP="00EF2C6F">
      <w:pPr>
        <w:numPr>
          <w:ilvl w:val="1"/>
          <w:numId w:val="6"/>
        </w:numPr>
        <w:tabs>
          <w:tab w:val="left" w:pos="1134"/>
        </w:tabs>
        <w:autoSpaceDE w:val="0"/>
        <w:autoSpaceDN w:val="0"/>
        <w:adjustRightInd w:val="0"/>
        <w:jc w:val="both"/>
        <w:rPr>
          <w:sz w:val="28"/>
          <w:szCs w:val="28"/>
        </w:rPr>
      </w:pPr>
      <w:r w:rsidRPr="00601754">
        <w:rPr>
          <w:sz w:val="28"/>
          <w:szCs w:val="28"/>
        </w:rPr>
        <w:t xml:space="preserve">Ставки арендной платы за нежилое помещение ежегодно применяется организатором торгов </w:t>
      </w:r>
      <w:r w:rsidR="003178C8" w:rsidRPr="00601754">
        <w:rPr>
          <w:sz w:val="28"/>
          <w:szCs w:val="28"/>
        </w:rPr>
        <w:t>согласно постановлению</w:t>
      </w:r>
      <w:r w:rsidRPr="00601754">
        <w:rPr>
          <w:sz w:val="28"/>
          <w:szCs w:val="28"/>
        </w:rPr>
        <w:t xml:space="preserve"> </w:t>
      </w:r>
      <w:r w:rsidR="00CB3F48" w:rsidRPr="00601754">
        <w:rPr>
          <w:sz w:val="28"/>
          <w:szCs w:val="28"/>
        </w:rPr>
        <w:t>главы Муниципального образования «Алданский район»</w:t>
      </w:r>
      <w:r w:rsidRPr="00601754">
        <w:rPr>
          <w:sz w:val="28"/>
          <w:szCs w:val="28"/>
        </w:rPr>
        <w:t xml:space="preserve"> от </w:t>
      </w:r>
      <w:r w:rsidR="003E12D3" w:rsidRPr="00601754">
        <w:rPr>
          <w:sz w:val="28"/>
          <w:szCs w:val="28"/>
        </w:rPr>
        <w:t>0</w:t>
      </w:r>
      <w:r w:rsidRPr="00601754">
        <w:rPr>
          <w:sz w:val="28"/>
          <w:szCs w:val="28"/>
        </w:rPr>
        <w:t xml:space="preserve">2 </w:t>
      </w:r>
      <w:r w:rsidR="003E12D3" w:rsidRPr="00601754">
        <w:rPr>
          <w:sz w:val="28"/>
          <w:szCs w:val="28"/>
        </w:rPr>
        <w:t>февраля</w:t>
      </w:r>
      <w:r w:rsidRPr="00601754">
        <w:rPr>
          <w:sz w:val="28"/>
          <w:szCs w:val="28"/>
        </w:rPr>
        <w:t xml:space="preserve"> 20</w:t>
      </w:r>
      <w:r w:rsidR="003E12D3" w:rsidRPr="00601754">
        <w:rPr>
          <w:sz w:val="28"/>
          <w:szCs w:val="28"/>
        </w:rPr>
        <w:t>21</w:t>
      </w:r>
      <w:r w:rsidRPr="00601754">
        <w:rPr>
          <w:sz w:val="28"/>
          <w:szCs w:val="28"/>
        </w:rPr>
        <w:t xml:space="preserve"> г. № </w:t>
      </w:r>
      <w:r w:rsidR="003E12D3" w:rsidRPr="00601754">
        <w:rPr>
          <w:sz w:val="28"/>
          <w:szCs w:val="28"/>
        </w:rPr>
        <w:t>100п</w:t>
      </w:r>
      <w:r w:rsidRPr="00601754">
        <w:rPr>
          <w:sz w:val="28"/>
          <w:szCs w:val="28"/>
        </w:rPr>
        <w:t xml:space="preserve"> «</w:t>
      </w:r>
      <w:r w:rsidR="005C793D" w:rsidRPr="00601754">
        <w:rPr>
          <w:bCs/>
          <w:sz w:val="28"/>
          <w:szCs w:val="28"/>
        </w:rPr>
        <w:t>О</w:t>
      </w:r>
      <w:r w:rsidR="00930AB0" w:rsidRPr="00601754">
        <w:rPr>
          <w:bCs/>
          <w:sz w:val="28"/>
          <w:szCs w:val="28"/>
        </w:rPr>
        <w:t>б утверждении</w:t>
      </w:r>
      <w:r w:rsidR="005C793D" w:rsidRPr="00601754">
        <w:rPr>
          <w:bCs/>
          <w:sz w:val="28"/>
          <w:szCs w:val="28"/>
        </w:rPr>
        <w:t xml:space="preserve"> </w:t>
      </w:r>
      <w:r w:rsidR="00930AB0" w:rsidRPr="00601754">
        <w:rPr>
          <w:bCs/>
          <w:sz w:val="28"/>
          <w:szCs w:val="28"/>
        </w:rPr>
        <w:t>п</w:t>
      </w:r>
      <w:r w:rsidR="005C793D" w:rsidRPr="00601754">
        <w:rPr>
          <w:bCs/>
          <w:sz w:val="28"/>
          <w:szCs w:val="28"/>
        </w:rPr>
        <w:t>орядк</w:t>
      </w:r>
      <w:r w:rsidR="00930AB0" w:rsidRPr="00601754">
        <w:rPr>
          <w:bCs/>
          <w:sz w:val="28"/>
          <w:szCs w:val="28"/>
        </w:rPr>
        <w:t>а</w:t>
      </w:r>
      <w:r w:rsidR="005C793D" w:rsidRPr="00601754">
        <w:rPr>
          <w:bCs/>
          <w:sz w:val="28"/>
          <w:szCs w:val="28"/>
        </w:rPr>
        <w:t xml:space="preserve"> осуществления деятельности МБУ «Бизнес-инкубатор Алданского района</w:t>
      </w:r>
      <w:r w:rsidRPr="00601754">
        <w:rPr>
          <w:sz w:val="28"/>
          <w:szCs w:val="28"/>
        </w:rPr>
        <w:t>» в следующих размерах:</w:t>
      </w:r>
    </w:p>
    <w:p w14:paraId="54D28EEE" w14:textId="77777777" w:rsidR="00F66000" w:rsidRPr="00601754" w:rsidRDefault="00F66000" w:rsidP="000B136C">
      <w:pPr>
        <w:autoSpaceDE w:val="0"/>
        <w:autoSpaceDN w:val="0"/>
        <w:adjustRightInd w:val="0"/>
        <w:ind w:firstLine="539"/>
        <w:jc w:val="both"/>
        <w:rPr>
          <w:sz w:val="28"/>
          <w:szCs w:val="28"/>
        </w:rPr>
      </w:pPr>
      <w:r w:rsidRPr="00601754">
        <w:rPr>
          <w:sz w:val="28"/>
          <w:szCs w:val="28"/>
        </w:rPr>
        <w:tab/>
        <w:t>в первый год аренды - 10% от рыночной стоимости арендной платы;</w:t>
      </w:r>
    </w:p>
    <w:p w14:paraId="2CC21AE7" w14:textId="77777777" w:rsidR="00F66000" w:rsidRPr="00601754" w:rsidRDefault="00F66000" w:rsidP="000B136C">
      <w:pPr>
        <w:autoSpaceDE w:val="0"/>
        <w:autoSpaceDN w:val="0"/>
        <w:adjustRightInd w:val="0"/>
        <w:ind w:firstLine="539"/>
        <w:jc w:val="both"/>
        <w:rPr>
          <w:sz w:val="28"/>
          <w:szCs w:val="28"/>
        </w:rPr>
      </w:pPr>
      <w:r w:rsidRPr="00601754">
        <w:rPr>
          <w:sz w:val="28"/>
          <w:szCs w:val="28"/>
        </w:rPr>
        <w:tab/>
        <w:t>во второй год аренды - 20% от рыночной стоимости арендной платы;</w:t>
      </w:r>
    </w:p>
    <w:p w14:paraId="2D8ECC9D" w14:textId="77777777" w:rsidR="00F66000" w:rsidRPr="00601754" w:rsidRDefault="00F66000" w:rsidP="000B136C">
      <w:pPr>
        <w:autoSpaceDE w:val="0"/>
        <w:autoSpaceDN w:val="0"/>
        <w:adjustRightInd w:val="0"/>
        <w:ind w:firstLine="539"/>
        <w:jc w:val="both"/>
        <w:rPr>
          <w:sz w:val="28"/>
          <w:szCs w:val="28"/>
        </w:rPr>
      </w:pPr>
      <w:r w:rsidRPr="00601754">
        <w:rPr>
          <w:sz w:val="28"/>
          <w:szCs w:val="28"/>
        </w:rPr>
        <w:tab/>
        <w:t>в третий год аренды - 30% от рыночной стоимости арендной платы.</w:t>
      </w:r>
    </w:p>
    <w:p w14:paraId="5A4C5B74" w14:textId="77777777" w:rsidR="00F66000" w:rsidRPr="00601754" w:rsidRDefault="00F66000" w:rsidP="000B136C">
      <w:pPr>
        <w:autoSpaceDE w:val="0"/>
        <w:autoSpaceDN w:val="0"/>
        <w:adjustRightInd w:val="0"/>
        <w:ind w:firstLine="539"/>
        <w:jc w:val="both"/>
        <w:rPr>
          <w:sz w:val="28"/>
          <w:szCs w:val="28"/>
        </w:rPr>
      </w:pPr>
      <w:r w:rsidRPr="00601754">
        <w:rPr>
          <w:sz w:val="28"/>
          <w:szCs w:val="28"/>
        </w:rPr>
        <w:tab/>
        <w:t>Арендная плата устанавливается за арендованное нежилое помещение Бизнес-инкубатора Алданского района в зависимости от площади и взимается в денежной форме.</w:t>
      </w:r>
    </w:p>
    <w:p w14:paraId="3E5D68BA" w14:textId="77777777" w:rsidR="00F66000" w:rsidRPr="00601754" w:rsidRDefault="00F66000" w:rsidP="000B136C">
      <w:pPr>
        <w:autoSpaceDE w:val="0"/>
        <w:autoSpaceDN w:val="0"/>
        <w:adjustRightInd w:val="0"/>
        <w:ind w:firstLine="539"/>
        <w:jc w:val="both"/>
        <w:rPr>
          <w:sz w:val="28"/>
          <w:szCs w:val="28"/>
        </w:rPr>
      </w:pPr>
      <w:r w:rsidRPr="00601754">
        <w:rPr>
          <w:sz w:val="28"/>
          <w:szCs w:val="28"/>
        </w:rPr>
        <w:tab/>
        <w:t>Рыночная стоимость определяется в соответствии с законодательством об оценочной деятельности.</w:t>
      </w:r>
    </w:p>
    <w:p w14:paraId="20877D84" w14:textId="27989215" w:rsidR="00F66000" w:rsidRPr="00601754" w:rsidRDefault="00F66000" w:rsidP="000B136C">
      <w:pPr>
        <w:jc w:val="both"/>
        <w:rPr>
          <w:sz w:val="28"/>
          <w:szCs w:val="28"/>
        </w:rPr>
      </w:pPr>
      <w:r w:rsidRPr="00601754">
        <w:rPr>
          <w:sz w:val="28"/>
          <w:szCs w:val="28"/>
        </w:rPr>
        <w:tab/>
        <w:t xml:space="preserve">Коммунальные платежи и эксплуатационные расходы не включены в арендную плату и возмещаются арендатором </w:t>
      </w:r>
      <w:r w:rsidR="00511022" w:rsidRPr="00601754">
        <w:rPr>
          <w:sz w:val="28"/>
          <w:szCs w:val="28"/>
        </w:rPr>
        <w:t>согласно занимаемой площади</w:t>
      </w:r>
      <w:r w:rsidR="00DA37D6" w:rsidRPr="00601754">
        <w:rPr>
          <w:sz w:val="28"/>
          <w:szCs w:val="28"/>
        </w:rPr>
        <w:t xml:space="preserve">, </w:t>
      </w:r>
      <w:r w:rsidRPr="00601754">
        <w:rPr>
          <w:sz w:val="28"/>
          <w:szCs w:val="28"/>
        </w:rPr>
        <w:t xml:space="preserve">по </w:t>
      </w:r>
      <w:r w:rsidR="00511022" w:rsidRPr="00601754">
        <w:rPr>
          <w:sz w:val="28"/>
          <w:szCs w:val="28"/>
        </w:rPr>
        <w:t>дополнительному соглашению к</w:t>
      </w:r>
      <w:r w:rsidRPr="00601754">
        <w:rPr>
          <w:sz w:val="28"/>
          <w:szCs w:val="28"/>
        </w:rPr>
        <w:t xml:space="preserve"> договору в установленном порядке.</w:t>
      </w:r>
    </w:p>
    <w:p w14:paraId="7A9FEB76" w14:textId="597B6E73" w:rsidR="00864A0C" w:rsidRPr="00601754" w:rsidRDefault="00F66000" w:rsidP="00864A0C">
      <w:pPr>
        <w:ind w:firstLine="720"/>
        <w:jc w:val="both"/>
        <w:rPr>
          <w:bCs/>
          <w:sz w:val="28"/>
          <w:szCs w:val="28"/>
        </w:rPr>
      </w:pPr>
      <w:r w:rsidRPr="00601754">
        <w:rPr>
          <w:bCs/>
          <w:sz w:val="28"/>
          <w:szCs w:val="28"/>
        </w:rPr>
        <w:t xml:space="preserve">При заключении и (или) исполнении договора цена договора не может быть ниже начальной (минимальной) цены договора (цены лота), указанной в извещении </w:t>
      </w:r>
      <w:r w:rsidRPr="00601754">
        <w:rPr>
          <w:bCs/>
          <w:sz w:val="28"/>
          <w:szCs w:val="28"/>
        </w:rPr>
        <w:lastRenderedPageBreak/>
        <w:t xml:space="preserve">о проведении конкурса, но </w:t>
      </w:r>
      <w:r w:rsidRPr="00601754">
        <w:rPr>
          <w:sz w:val="28"/>
          <w:szCs w:val="28"/>
        </w:rPr>
        <w:t xml:space="preserve">в случае изменения рыночной стоимости арендной платы </w:t>
      </w:r>
      <w:r w:rsidRPr="00601754">
        <w:rPr>
          <w:bCs/>
          <w:sz w:val="28"/>
          <w:szCs w:val="28"/>
        </w:rPr>
        <w:t>может быть увеличена по соглашению сторон.</w:t>
      </w:r>
      <w:r w:rsidR="00AA58CB" w:rsidRPr="00601754">
        <w:rPr>
          <w:sz w:val="28"/>
          <w:szCs w:val="28"/>
        </w:rPr>
        <w:t xml:space="preserve"> </w:t>
      </w:r>
    </w:p>
    <w:p w14:paraId="4EDBA10B" w14:textId="4BD25451" w:rsidR="0015401A" w:rsidRPr="00601754" w:rsidRDefault="0015401A" w:rsidP="00864A0C">
      <w:pPr>
        <w:ind w:firstLine="720"/>
        <w:jc w:val="both"/>
        <w:rPr>
          <w:sz w:val="28"/>
          <w:szCs w:val="28"/>
        </w:rPr>
      </w:pPr>
      <w:r w:rsidRPr="00601754">
        <w:rPr>
          <w:sz w:val="28"/>
          <w:szCs w:val="28"/>
        </w:rPr>
        <w:t>Пересмотр арендной платы производится на основании отчета независимого оценщика о рыночной стоимости объект</w:t>
      </w:r>
      <w:r w:rsidR="00CA2999" w:rsidRPr="00601754">
        <w:rPr>
          <w:sz w:val="28"/>
          <w:szCs w:val="28"/>
        </w:rPr>
        <w:t xml:space="preserve">а </w:t>
      </w:r>
      <w:r w:rsidRPr="00601754">
        <w:rPr>
          <w:sz w:val="28"/>
          <w:szCs w:val="28"/>
        </w:rPr>
        <w:t>недвижимого имущества</w:t>
      </w:r>
      <w:r w:rsidR="00A9450C" w:rsidRPr="00601754">
        <w:rPr>
          <w:sz w:val="28"/>
          <w:szCs w:val="28"/>
        </w:rPr>
        <w:t>.</w:t>
      </w:r>
    </w:p>
    <w:p w14:paraId="0E2981BD" w14:textId="3A63EABC" w:rsidR="00AE7DCE" w:rsidRPr="00601754" w:rsidRDefault="006D2DCB" w:rsidP="006D2DCB">
      <w:pPr>
        <w:tabs>
          <w:tab w:val="left" w:pos="709"/>
        </w:tabs>
        <w:ind w:firstLine="567"/>
        <w:jc w:val="both"/>
        <w:rPr>
          <w:bCs/>
          <w:sz w:val="28"/>
          <w:szCs w:val="28"/>
        </w:rPr>
      </w:pPr>
      <w:r w:rsidRPr="00601754">
        <w:rPr>
          <w:sz w:val="28"/>
          <w:szCs w:val="28"/>
        </w:rPr>
        <w:t xml:space="preserve">  </w:t>
      </w:r>
      <w:r w:rsidR="00AE7DCE" w:rsidRPr="00601754">
        <w:rPr>
          <w:sz w:val="28"/>
          <w:szCs w:val="28"/>
        </w:rPr>
        <w:t>Порядок увеличения цены договора содержится в проекте договора</w:t>
      </w:r>
      <w:r w:rsidR="00474D65" w:rsidRPr="00601754">
        <w:rPr>
          <w:bCs/>
          <w:sz w:val="22"/>
          <w:szCs w:val="22"/>
        </w:rPr>
        <w:t xml:space="preserve"> </w:t>
      </w:r>
      <w:r w:rsidR="00474D65" w:rsidRPr="00601754">
        <w:rPr>
          <w:bCs/>
          <w:sz w:val="28"/>
          <w:szCs w:val="28"/>
        </w:rPr>
        <w:t xml:space="preserve">аренды нежилого помещения, согласно </w:t>
      </w:r>
      <w:r w:rsidR="00AE7DCE" w:rsidRPr="00601754">
        <w:rPr>
          <w:b/>
          <w:sz w:val="28"/>
          <w:szCs w:val="28"/>
        </w:rPr>
        <w:t>Приложени</w:t>
      </w:r>
      <w:r w:rsidR="004A0966" w:rsidRPr="00601754">
        <w:rPr>
          <w:b/>
          <w:sz w:val="28"/>
          <w:szCs w:val="28"/>
        </w:rPr>
        <w:t>ю</w:t>
      </w:r>
      <w:r w:rsidR="00AE7DCE" w:rsidRPr="00601754">
        <w:rPr>
          <w:b/>
          <w:sz w:val="28"/>
          <w:szCs w:val="28"/>
        </w:rPr>
        <w:t xml:space="preserve"> № 3</w:t>
      </w:r>
      <w:r w:rsidR="00AE7DCE" w:rsidRPr="00601754">
        <w:rPr>
          <w:bCs/>
          <w:sz w:val="28"/>
          <w:szCs w:val="28"/>
        </w:rPr>
        <w:t xml:space="preserve"> к конкурсной документации.</w:t>
      </w:r>
    </w:p>
    <w:p w14:paraId="1ECD2B01" w14:textId="77777777" w:rsidR="00F66000" w:rsidRPr="00601754" w:rsidRDefault="00F66000" w:rsidP="00F87209">
      <w:pPr>
        <w:numPr>
          <w:ilvl w:val="1"/>
          <w:numId w:val="6"/>
        </w:numPr>
        <w:jc w:val="both"/>
        <w:rPr>
          <w:sz w:val="28"/>
          <w:szCs w:val="28"/>
        </w:rPr>
      </w:pPr>
      <w:r w:rsidRPr="00601754">
        <w:rPr>
          <w:sz w:val="28"/>
          <w:szCs w:val="28"/>
        </w:rPr>
        <w:t>Расчет арендной платы является приложением № 1 к проекту договора.</w:t>
      </w:r>
    </w:p>
    <w:p w14:paraId="3FF7801B" w14:textId="4E90A060" w:rsidR="00F66000" w:rsidRPr="00601754" w:rsidRDefault="00F66000" w:rsidP="00F87209">
      <w:pPr>
        <w:numPr>
          <w:ilvl w:val="1"/>
          <w:numId w:val="6"/>
        </w:numPr>
        <w:jc w:val="both"/>
        <w:rPr>
          <w:sz w:val="28"/>
          <w:szCs w:val="28"/>
        </w:rPr>
      </w:pPr>
      <w:r w:rsidRPr="00601754">
        <w:rPr>
          <w:sz w:val="28"/>
          <w:szCs w:val="28"/>
        </w:rPr>
        <w:t xml:space="preserve">Победитель </w:t>
      </w:r>
      <w:r w:rsidR="00492F5A" w:rsidRPr="00601754">
        <w:rPr>
          <w:sz w:val="28"/>
          <w:szCs w:val="28"/>
        </w:rPr>
        <w:t>конкурса</w:t>
      </w:r>
      <w:r w:rsidRPr="00601754">
        <w:rPr>
          <w:sz w:val="28"/>
          <w:szCs w:val="28"/>
        </w:rPr>
        <w:t xml:space="preserve"> (далее также Арендатор) обязан перечислять арендную плату на расчетный счет организатора торгов согласно выставленного счета ежемесячно до 5 числа</w:t>
      </w:r>
      <w:r w:rsidR="00B63A22" w:rsidRPr="00601754">
        <w:rPr>
          <w:sz w:val="28"/>
          <w:szCs w:val="28"/>
        </w:rPr>
        <w:t xml:space="preserve"> месяца</w:t>
      </w:r>
      <w:r w:rsidR="00263D3A" w:rsidRPr="00601754">
        <w:rPr>
          <w:sz w:val="28"/>
          <w:szCs w:val="28"/>
        </w:rPr>
        <w:t xml:space="preserve">, следующего за </w:t>
      </w:r>
      <w:r w:rsidR="00B63A22" w:rsidRPr="00601754">
        <w:rPr>
          <w:sz w:val="28"/>
          <w:szCs w:val="28"/>
        </w:rPr>
        <w:t>расчетным</w:t>
      </w:r>
      <w:r w:rsidRPr="00601754">
        <w:rPr>
          <w:sz w:val="28"/>
          <w:szCs w:val="28"/>
        </w:rPr>
        <w:t>.</w:t>
      </w:r>
    </w:p>
    <w:p w14:paraId="14FA753C" w14:textId="56EBE67A" w:rsidR="00F66000" w:rsidRPr="00601754" w:rsidRDefault="00050FA6" w:rsidP="00F0174C">
      <w:pPr>
        <w:numPr>
          <w:ilvl w:val="1"/>
          <w:numId w:val="7"/>
        </w:numPr>
        <w:tabs>
          <w:tab w:val="left" w:pos="1276"/>
        </w:tabs>
        <w:jc w:val="both"/>
        <w:rPr>
          <w:sz w:val="28"/>
          <w:szCs w:val="28"/>
        </w:rPr>
      </w:pPr>
      <w:r w:rsidRPr="00601754">
        <w:rPr>
          <w:sz w:val="28"/>
          <w:szCs w:val="28"/>
        </w:rPr>
        <w:t xml:space="preserve"> </w:t>
      </w:r>
      <w:r w:rsidR="00F66000" w:rsidRPr="00601754">
        <w:rPr>
          <w:sz w:val="28"/>
          <w:szCs w:val="28"/>
        </w:rPr>
        <w:t>Арендатор обязан один раз в квартал проводить сверки расчетов</w:t>
      </w:r>
      <w:r w:rsidR="00F87209" w:rsidRPr="00601754">
        <w:rPr>
          <w:sz w:val="28"/>
          <w:szCs w:val="28"/>
        </w:rPr>
        <w:t xml:space="preserve"> </w:t>
      </w:r>
      <w:r w:rsidR="00F66000" w:rsidRPr="00601754">
        <w:rPr>
          <w:sz w:val="28"/>
          <w:szCs w:val="28"/>
        </w:rPr>
        <w:t>арендны</w:t>
      </w:r>
      <w:r w:rsidR="00F87209" w:rsidRPr="00601754">
        <w:rPr>
          <w:sz w:val="28"/>
          <w:szCs w:val="28"/>
        </w:rPr>
        <w:t>х</w:t>
      </w:r>
      <w:r w:rsidR="00F66000" w:rsidRPr="00601754">
        <w:rPr>
          <w:sz w:val="28"/>
          <w:szCs w:val="28"/>
        </w:rPr>
        <w:t xml:space="preserve"> платежей. </w:t>
      </w:r>
    </w:p>
    <w:p w14:paraId="5989F377" w14:textId="77777777" w:rsidR="00F66000" w:rsidRPr="00601754" w:rsidRDefault="00F66000" w:rsidP="00F66000">
      <w:pPr>
        <w:rPr>
          <w:b/>
          <w:sz w:val="28"/>
          <w:szCs w:val="28"/>
        </w:rPr>
      </w:pPr>
    </w:p>
    <w:p w14:paraId="1C4E1205" w14:textId="77777777" w:rsidR="00F66000" w:rsidRPr="00601754" w:rsidRDefault="00F66000" w:rsidP="00B63A22">
      <w:pPr>
        <w:pStyle w:val="1"/>
        <w:ind w:left="0" w:firstLine="709"/>
      </w:pPr>
      <w:bookmarkStart w:id="12" w:name="_Toc6302655"/>
      <w:r w:rsidRPr="00601754">
        <w:t>Требования к техническому состоянию нежилых помещений, на момент окончания договора аренды</w:t>
      </w:r>
      <w:bookmarkEnd w:id="12"/>
    </w:p>
    <w:p w14:paraId="7A1611F8" w14:textId="77777777" w:rsidR="00F66000" w:rsidRPr="00601754" w:rsidRDefault="00F66000" w:rsidP="00F66000">
      <w:pPr>
        <w:rPr>
          <w:b/>
          <w:sz w:val="28"/>
          <w:szCs w:val="28"/>
        </w:rPr>
      </w:pPr>
    </w:p>
    <w:p w14:paraId="3BBC5439" w14:textId="77777777" w:rsidR="00F66000" w:rsidRPr="00601754" w:rsidRDefault="00F66000" w:rsidP="00F66000">
      <w:pPr>
        <w:numPr>
          <w:ilvl w:val="1"/>
          <w:numId w:val="7"/>
        </w:numPr>
        <w:jc w:val="both"/>
        <w:rPr>
          <w:sz w:val="28"/>
          <w:szCs w:val="28"/>
        </w:rPr>
      </w:pPr>
      <w:r w:rsidRPr="00601754">
        <w:rPr>
          <w:b/>
          <w:sz w:val="28"/>
          <w:szCs w:val="28"/>
        </w:rPr>
        <w:t>Арендатор обязан</w:t>
      </w:r>
      <w:r w:rsidRPr="00601754">
        <w:rPr>
          <w:sz w:val="28"/>
          <w:szCs w:val="28"/>
        </w:rPr>
        <w:t xml:space="preserve">: </w:t>
      </w:r>
    </w:p>
    <w:p w14:paraId="42F7F5BC" w14:textId="77777777" w:rsidR="00F66000" w:rsidRPr="00601754" w:rsidRDefault="00F66000" w:rsidP="00F66000">
      <w:pPr>
        <w:numPr>
          <w:ilvl w:val="2"/>
          <w:numId w:val="9"/>
        </w:numPr>
        <w:jc w:val="both"/>
        <w:rPr>
          <w:sz w:val="28"/>
          <w:szCs w:val="28"/>
        </w:rPr>
      </w:pPr>
      <w:r w:rsidRPr="00601754">
        <w:rPr>
          <w:sz w:val="28"/>
          <w:szCs w:val="28"/>
        </w:rPr>
        <w:t>Использовать нежилые помещения исключительно по его прямому назначению в соответствии с условиями настоящей конкурсной документации, а также направлениями деятельности, указанными в поданной заявке;</w:t>
      </w:r>
    </w:p>
    <w:p w14:paraId="3D9AFDC5" w14:textId="77777777" w:rsidR="00F66000" w:rsidRPr="00601754" w:rsidRDefault="00F66000" w:rsidP="00F66000">
      <w:pPr>
        <w:numPr>
          <w:ilvl w:val="2"/>
          <w:numId w:val="9"/>
        </w:numPr>
        <w:jc w:val="both"/>
        <w:rPr>
          <w:sz w:val="28"/>
          <w:szCs w:val="28"/>
        </w:rPr>
      </w:pPr>
      <w:r w:rsidRPr="00601754">
        <w:rPr>
          <w:sz w:val="28"/>
          <w:szCs w:val="28"/>
        </w:rPr>
        <w:t>Содержать нежилые помещения в полной исправности и санитарно-техническом состоянии, в соответствии с обычно предъявляемыми требованиями. Обеспечивать их сохранность;</w:t>
      </w:r>
    </w:p>
    <w:p w14:paraId="7E064B8D" w14:textId="77777777" w:rsidR="00F66000" w:rsidRPr="00601754" w:rsidRDefault="00F66000" w:rsidP="00F66000">
      <w:pPr>
        <w:numPr>
          <w:ilvl w:val="2"/>
          <w:numId w:val="9"/>
        </w:numPr>
        <w:jc w:val="both"/>
        <w:rPr>
          <w:sz w:val="28"/>
          <w:szCs w:val="28"/>
        </w:rPr>
      </w:pPr>
      <w:r w:rsidRPr="00601754">
        <w:rPr>
          <w:sz w:val="28"/>
          <w:szCs w:val="28"/>
        </w:rPr>
        <w:t>Соблюдать правила пожарной, электрической безопасности и техники безопасности, санитарно-гигиенические нормы, а также отраслевы</w:t>
      </w:r>
      <w:r w:rsidR="00353B0D" w:rsidRPr="00601754">
        <w:rPr>
          <w:sz w:val="28"/>
          <w:szCs w:val="28"/>
        </w:rPr>
        <w:t>е</w:t>
      </w:r>
      <w:r w:rsidRPr="00601754">
        <w:rPr>
          <w:sz w:val="28"/>
          <w:szCs w:val="28"/>
        </w:rPr>
        <w:t xml:space="preserve"> правил</w:t>
      </w:r>
      <w:r w:rsidR="00353B0D" w:rsidRPr="00601754">
        <w:rPr>
          <w:sz w:val="28"/>
          <w:szCs w:val="28"/>
        </w:rPr>
        <w:t>а</w:t>
      </w:r>
      <w:r w:rsidRPr="00601754">
        <w:rPr>
          <w:sz w:val="28"/>
          <w:szCs w:val="28"/>
        </w:rPr>
        <w:t xml:space="preserve"> и норм</w:t>
      </w:r>
      <w:r w:rsidR="00353B0D" w:rsidRPr="00601754">
        <w:rPr>
          <w:sz w:val="28"/>
          <w:szCs w:val="28"/>
        </w:rPr>
        <w:t>ы</w:t>
      </w:r>
      <w:r w:rsidRPr="00601754">
        <w:rPr>
          <w:sz w:val="28"/>
          <w:szCs w:val="28"/>
        </w:rPr>
        <w:t>, действующи</w:t>
      </w:r>
      <w:r w:rsidR="00353B0D" w:rsidRPr="00601754">
        <w:rPr>
          <w:sz w:val="28"/>
          <w:szCs w:val="28"/>
        </w:rPr>
        <w:t>е</w:t>
      </w:r>
      <w:r w:rsidRPr="00601754">
        <w:rPr>
          <w:sz w:val="28"/>
          <w:szCs w:val="28"/>
        </w:rPr>
        <w:t xml:space="preserve"> в отношении видов деятельности арендатора и арендуемого им объекта;</w:t>
      </w:r>
    </w:p>
    <w:p w14:paraId="528D4A05" w14:textId="77777777" w:rsidR="00F66000" w:rsidRPr="00601754" w:rsidRDefault="00F66000" w:rsidP="00F66000">
      <w:pPr>
        <w:numPr>
          <w:ilvl w:val="2"/>
          <w:numId w:val="9"/>
        </w:numPr>
        <w:jc w:val="both"/>
        <w:rPr>
          <w:sz w:val="28"/>
          <w:szCs w:val="28"/>
        </w:rPr>
      </w:pPr>
      <w:r w:rsidRPr="00601754">
        <w:rPr>
          <w:sz w:val="28"/>
          <w:szCs w:val="28"/>
        </w:rPr>
        <w:t>Не производить реконструкцию нежилых помещений, перепланировку, переоборудование и другие капитальные ремонтные работы без письменного согласия организатора конкурса.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собственника или уполномоченного собственником обладателя права оперативного управления, являются муниципальной собственностью Алданского района Республики Саха (Якутия);</w:t>
      </w:r>
    </w:p>
    <w:p w14:paraId="115D8DF1" w14:textId="77777777" w:rsidR="00F66000" w:rsidRPr="00601754" w:rsidRDefault="00F66000" w:rsidP="00F66000">
      <w:pPr>
        <w:numPr>
          <w:ilvl w:val="2"/>
          <w:numId w:val="9"/>
        </w:numPr>
        <w:jc w:val="both"/>
        <w:rPr>
          <w:sz w:val="28"/>
          <w:szCs w:val="28"/>
        </w:rPr>
      </w:pPr>
      <w:r w:rsidRPr="00601754">
        <w:rPr>
          <w:sz w:val="28"/>
          <w:szCs w:val="28"/>
        </w:rPr>
        <w:t>Передать организатору конкурса арендованные помещения в том же техническом состоянии, в котором они были переданы арендатору, с учетом нормального износа.</w:t>
      </w:r>
    </w:p>
    <w:p w14:paraId="4D1B0E26" w14:textId="77777777" w:rsidR="00F66000" w:rsidRPr="00601754" w:rsidRDefault="00F66000" w:rsidP="008328CE">
      <w:pPr>
        <w:numPr>
          <w:ilvl w:val="1"/>
          <w:numId w:val="7"/>
        </w:numPr>
        <w:jc w:val="both"/>
        <w:rPr>
          <w:sz w:val="28"/>
          <w:szCs w:val="28"/>
        </w:rPr>
      </w:pPr>
      <w:r w:rsidRPr="00601754">
        <w:rPr>
          <w:sz w:val="28"/>
          <w:szCs w:val="28"/>
        </w:rPr>
        <w:t>Арендатор не вправе сдавать арендованное имущество в субаренду, предоставлять его в безвозмездное пользование, передавать свои права и обязанности по договору аренды третьим лицам, а также осуществлять другие действия, влекущие какое-либо обременение предоставленных арендатору имущественных прав.</w:t>
      </w:r>
    </w:p>
    <w:p w14:paraId="25D0575C" w14:textId="77777777" w:rsidR="00F66000" w:rsidRPr="00601754" w:rsidRDefault="00F66000" w:rsidP="00F66000">
      <w:pPr>
        <w:rPr>
          <w:sz w:val="28"/>
          <w:szCs w:val="28"/>
        </w:rPr>
      </w:pPr>
    </w:p>
    <w:p w14:paraId="44B420E4" w14:textId="77777777" w:rsidR="00F66000" w:rsidRPr="00601754" w:rsidRDefault="00F66000" w:rsidP="00F66000">
      <w:pPr>
        <w:pStyle w:val="1"/>
      </w:pPr>
      <w:bookmarkStart w:id="13" w:name="_Toc6302656"/>
      <w:r w:rsidRPr="00601754">
        <w:t>Срок подписания и действия договора</w:t>
      </w:r>
      <w:bookmarkEnd w:id="13"/>
    </w:p>
    <w:p w14:paraId="4D5E94B5" w14:textId="77777777" w:rsidR="00F66000" w:rsidRPr="00601754" w:rsidRDefault="00F66000" w:rsidP="00F66000">
      <w:pPr>
        <w:rPr>
          <w:b/>
          <w:sz w:val="28"/>
          <w:szCs w:val="28"/>
        </w:rPr>
      </w:pPr>
      <w:r w:rsidRPr="00601754">
        <w:rPr>
          <w:b/>
          <w:sz w:val="28"/>
          <w:szCs w:val="28"/>
          <w:lang w:val="en-US"/>
        </w:rPr>
        <w:lastRenderedPageBreak/>
        <w:t xml:space="preserve"> </w:t>
      </w:r>
    </w:p>
    <w:p w14:paraId="407BC157" w14:textId="77777777" w:rsidR="00F66000" w:rsidRPr="00601754" w:rsidRDefault="00F66000" w:rsidP="008328CE">
      <w:pPr>
        <w:numPr>
          <w:ilvl w:val="1"/>
          <w:numId w:val="7"/>
        </w:numPr>
        <w:jc w:val="both"/>
        <w:rPr>
          <w:sz w:val="28"/>
          <w:szCs w:val="28"/>
        </w:rPr>
      </w:pPr>
      <w:r w:rsidRPr="00601754">
        <w:rPr>
          <w:sz w:val="28"/>
          <w:szCs w:val="28"/>
        </w:rPr>
        <w:t>Участник обязан подписать договор аренды</w:t>
      </w:r>
      <w:r w:rsidRPr="00601754">
        <w:rPr>
          <w:rFonts w:ascii="Arial" w:hAnsi="Arial" w:cs="Arial"/>
          <w:sz w:val="26"/>
          <w:szCs w:val="26"/>
        </w:rPr>
        <w:t xml:space="preserve"> </w:t>
      </w:r>
      <w:r w:rsidRPr="00601754">
        <w:rPr>
          <w:sz w:val="28"/>
          <w:szCs w:val="28"/>
        </w:rPr>
        <w:t>по соответствующему лоту, являюще</w:t>
      </w:r>
      <w:r w:rsidR="00AF2F9E" w:rsidRPr="00601754">
        <w:rPr>
          <w:sz w:val="28"/>
          <w:szCs w:val="28"/>
        </w:rPr>
        <w:t>му</w:t>
      </w:r>
      <w:r w:rsidRPr="00601754">
        <w:rPr>
          <w:sz w:val="28"/>
          <w:szCs w:val="28"/>
        </w:rPr>
        <w:t>ся приложением к конкурсной документации</w:t>
      </w:r>
      <w:r w:rsidRPr="00601754">
        <w:rPr>
          <w:rFonts w:ascii="Arial" w:hAnsi="Arial" w:cs="Arial"/>
          <w:sz w:val="26"/>
          <w:szCs w:val="26"/>
        </w:rPr>
        <w:t xml:space="preserve"> (</w:t>
      </w:r>
      <w:r w:rsidRPr="00601754">
        <w:rPr>
          <w:sz w:val="28"/>
          <w:szCs w:val="28"/>
        </w:rPr>
        <w:t xml:space="preserve">нумерация приложений в соответствии с </w:t>
      </w:r>
      <w:hyperlink w:anchor="п32" w:history="1">
        <w:r w:rsidRPr="00601754">
          <w:rPr>
            <w:rStyle w:val="a3"/>
            <w:b/>
            <w:sz w:val="28"/>
            <w:szCs w:val="28"/>
          </w:rPr>
          <w:t>пунктом 3.2.</w:t>
        </w:r>
      </w:hyperlink>
      <w:r w:rsidRPr="00601754">
        <w:rPr>
          <w:sz w:val="28"/>
          <w:szCs w:val="28"/>
        </w:rPr>
        <w:t xml:space="preserve"> конкурсной документации)</w:t>
      </w:r>
      <w:r w:rsidRPr="00601754">
        <w:rPr>
          <w:rFonts w:ascii="Arial" w:hAnsi="Arial" w:cs="Arial"/>
          <w:sz w:val="26"/>
          <w:szCs w:val="26"/>
        </w:rPr>
        <w:t xml:space="preserve"> </w:t>
      </w:r>
      <w:r w:rsidRPr="00601754">
        <w:rPr>
          <w:sz w:val="28"/>
          <w:szCs w:val="28"/>
        </w:rPr>
        <w:t xml:space="preserve">не ранее десяти и не позднее двадцати дней со дня размещения на </w:t>
      </w:r>
      <w:hyperlink r:id="rId17" w:history="1">
        <w:r w:rsidRPr="00601754">
          <w:rPr>
            <w:rStyle w:val="a3"/>
            <w:color w:val="auto"/>
            <w:sz w:val="28"/>
            <w:szCs w:val="28"/>
            <w:u w:val="none"/>
          </w:rPr>
          <w:t>официальном сайте</w:t>
        </w:r>
      </w:hyperlink>
      <w:r w:rsidRPr="00601754">
        <w:rPr>
          <w:sz w:val="28"/>
          <w:szCs w:val="28"/>
        </w:rPr>
        <w:t xml:space="preserve">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w:t>
      </w:r>
    </w:p>
    <w:p w14:paraId="66B4FB6C" w14:textId="77777777" w:rsidR="00F66000" w:rsidRPr="00601754" w:rsidRDefault="00F66000" w:rsidP="00F66000">
      <w:pPr>
        <w:numPr>
          <w:ilvl w:val="1"/>
          <w:numId w:val="7"/>
        </w:numPr>
        <w:jc w:val="both"/>
        <w:rPr>
          <w:sz w:val="28"/>
          <w:szCs w:val="28"/>
        </w:rPr>
      </w:pPr>
      <w:r w:rsidRPr="00601754">
        <w:rPr>
          <w:sz w:val="28"/>
          <w:szCs w:val="28"/>
        </w:rPr>
        <w:t xml:space="preserve">Максимальный срок предоставления нежилых помещений в аренду не должен превышать трех лет. </w:t>
      </w:r>
    </w:p>
    <w:p w14:paraId="481E4FC0" w14:textId="66CD62BD" w:rsidR="00F66000" w:rsidRPr="00601754" w:rsidRDefault="00F66000" w:rsidP="008328CE">
      <w:pPr>
        <w:numPr>
          <w:ilvl w:val="1"/>
          <w:numId w:val="7"/>
        </w:numPr>
        <w:jc w:val="both"/>
        <w:rPr>
          <w:sz w:val="28"/>
          <w:szCs w:val="28"/>
        </w:rPr>
      </w:pPr>
      <w:r w:rsidRPr="00601754">
        <w:rPr>
          <w:sz w:val="28"/>
          <w:szCs w:val="28"/>
        </w:rPr>
        <w:t xml:space="preserve">Согласно </w:t>
      </w:r>
      <w:r w:rsidRPr="00601754">
        <w:rPr>
          <w:bCs/>
          <w:sz w:val="28"/>
          <w:szCs w:val="28"/>
        </w:rPr>
        <w:t xml:space="preserve">с  </w:t>
      </w:r>
      <w:hyperlink r:id="rId18" w:history="1">
        <w:r w:rsidRPr="00601754">
          <w:rPr>
            <w:rStyle w:val="a3"/>
            <w:bCs/>
            <w:color w:val="auto"/>
            <w:sz w:val="28"/>
            <w:szCs w:val="28"/>
            <w:u w:val="none"/>
          </w:rPr>
          <w:t>п. 2 ст. 651</w:t>
        </w:r>
      </w:hyperlink>
      <w:r w:rsidRPr="00601754">
        <w:rPr>
          <w:bCs/>
          <w:sz w:val="28"/>
          <w:szCs w:val="28"/>
        </w:rPr>
        <w:t xml:space="preserve"> Гражданского кодекса Российской Федерации</w:t>
      </w:r>
      <w:r w:rsidR="007C52FC" w:rsidRPr="00601754">
        <w:rPr>
          <w:bCs/>
          <w:sz w:val="28"/>
          <w:szCs w:val="28"/>
        </w:rPr>
        <w:t>,</w:t>
      </w:r>
      <w:r w:rsidRPr="00601754">
        <w:rPr>
          <w:sz w:val="28"/>
          <w:szCs w:val="28"/>
        </w:rPr>
        <w:t xml:space="preserve"> договор аренды нежилых помещений, заключенный на срок не менее года, подлежит обязательной государственной регистрации в порядке, установленном Федеральным законом от 21.07.97 №122-ФЗ «О государственной регистрации права на недвижимое имущество и сделок с ним». </w:t>
      </w:r>
    </w:p>
    <w:p w14:paraId="4DE659B5" w14:textId="77777777" w:rsidR="00F66000" w:rsidRPr="00601754" w:rsidRDefault="00F66000" w:rsidP="008328CE">
      <w:pPr>
        <w:jc w:val="both"/>
        <w:rPr>
          <w:bCs/>
          <w:sz w:val="28"/>
          <w:szCs w:val="28"/>
        </w:rPr>
      </w:pPr>
      <w:r w:rsidRPr="00601754">
        <w:rPr>
          <w:sz w:val="28"/>
          <w:szCs w:val="28"/>
        </w:rPr>
        <w:tab/>
        <w:t>В случае заключения договора аренды нежилых помещений сроком не менее года, все расходы по регистрации договора несет арендатор (победитель конкурса).</w:t>
      </w:r>
      <w:r w:rsidRPr="00601754">
        <w:rPr>
          <w:bCs/>
          <w:sz w:val="28"/>
          <w:szCs w:val="28"/>
        </w:rPr>
        <w:t xml:space="preserve"> В течение 7 (семи) рабочих дней с даты заключения договора аренды нежилого помещения, арендатор обязан (самостоятельно подать документы на государственную регистрацию и нести расходы по государственной регистрации  договора аренды (государственная пошлина в соответствии с </w:t>
      </w:r>
      <w:hyperlink r:id="rId19" w:history="1">
        <w:r w:rsidRPr="00601754">
          <w:rPr>
            <w:rStyle w:val="a3"/>
            <w:bCs/>
            <w:color w:val="auto"/>
            <w:sz w:val="28"/>
            <w:szCs w:val="28"/>
            <w:u w:val="none"/>
          </w:rPr>
          <w:t>п.п. 22 п. 1 ст. 333.33</w:t>
        </w:r>
      </w:hyperlink>
      <w:r w:rsidRPr="00601754">
        <w:rPr>
          <w:bCs/>
          <w:sz w:val="28"/>
          <w:szCs w:val="28"/>
        </w:rPr>
        <w:t xml:space="preserve"> Налогового кодекса Российской Федерации составляет:</w:t>
      </w:r>
      <w:r w:rsidRPr="00601754">
        <w:rPr>
          <w:rFonts w:ascii="Arial" w:hAnsi="Arial" w:cs="Arial"/>
          <w:sz w:val="26"/>
          <w:szCs w:val="26"/>
        </w:rPr>
        <w:t xml:space="preserve"> </w:t>
      </w:r>
      <w:r w:rsidRPr="00601754">
        <w:rPr>
          <w:bCs/>
          <w:sz w:val="28"/>
          <w:szCs w:val="28"/>
        </w:rPr>
        <w:t>для физических лиц - 2 000 рублей; для организаций - 22 000 рублей).</w:t>
      </w:r>
    </w:p>
    <w:p w14:paraId="086F2C0D" w14:textId="77777777" w:rsidR="00206CB4" w:rsidRPr="00601754" w:rsidRDefault="00206CB4" w:rsidP="000B136C">
      <w:pPr>
        <w:jc w:val="both"/>
        <w:rPr>
          <w:bCs/>
          <w:sz w:val="28"/>
          <w:szCs w:val="28"/>
        </w:rPr>
      </w:pPr>
    </w:p>
    <w:p w14:paraId="2BF993D0" w14:textId="77777777" w:rsidR="00F66000" w:rsidRPr="00601754" w:rsidRDefault="00F66000" w:rsidP="007F1382">
      <w:pPr>
        <w:pStyle w:val="1"/>
      </w:pPr>
      <w:bookmarkStart w:id="14" w:name="_Toc6302657"/>
      <w:r w:rsidRPr="00601754">
        <w:t>Требования к участникам Конкурса</w:t>
      </w:r>
      <w:bookmarkEnd w:id="14"/>
    </w:p>
    <w:p w14:paraId="20A86908" w14:textId="77777777" w:rsidR="00F66000" w:rsidRPr="00601754" w:rsidRDefault="00F66000" w:rsidP="007F1382">
      <w:pPr>
        <w:jc w:val="both"/>
        <w:rPr>
          <w:b/>
          <w:sz w:val="28"/>
          <w:szCs w:val="28"/>
        </w:rPr>
      </w:pPr>
    </w:p>
    <w:p w14:paraId="77D222E8" w14:textId="677141B5" w:rsidR="00F66000" w:rsidRPr="00601754" w:rsidRDefault="00F66000" w:rsidP="007F1382">
      <w:pPr>
        <w:numPr>
          <w:ilvl w:val="1"/>
          <w:numId w:val="7"/>
        </w:numPr>
        <w:jc w:val="both"/>
        <w:rPr>
          <w:bCs/>
          <w:sz w:val="28"/>
          <w:szCs w:val="28"/>
        </w:rPr>
      </w:pPr>
      <w:r w:rsidRPr="00601754">
        <w:rPr>
          <w:bCs/>
          <w:sz w:val="28"/>
          <w:szCs w:val="28"/>
        </w:rPr>
        <w:t>К участию в конкурсе допускаются субъекты малого предпринимательства</w:t>
      </w:r>
      <w:r w:rsidR="00525FF9" w:rsidRPr="00601754">
        <w:rPr>
          <w:sz w:val="28"/>
          <w:szCs w:val="28"/>
        </w:rPr>
        <w:t xml:space="preserve"> и физические лица, </w:t>
      </w:r>
      <w:r w:rsidR="00525FF9" w:rsidRPr="00601754">
        <w:rPr>
          <w:bCs/>
          <w:sz w:val="28"/>
          <w:szCs w:val="28"/>
        </w:rPr>
        <w:t>применяющие специальный налоговый режим «Налог на профессиональный доход»</w:t>
      </w:r>
      <w:r w:rsidRPr="00601754">
        <w:rPr>
          <w:bCs/>
          <w:sz w:val="28"/>
          <w:szCs w:val="28"/>
        </w:rPr>
        <w:t xml:space="preserve">, зарегистрированные и осуществляющие свою деятельность на территории </w:t>
      </w:r>
      <w:r w:rsidR="00525FF9" w:rsidRPr="00601754">
        <w:rPr>
          <w:sz w:val="28"/>
          <w:szCs w:val="28"/>
        </w:rPr>
        <w:t xml:space="preserve">муниципального </w:t>
      </w:r>
      <w:r w:rsidR="0014332D" w:rsidRPr="00601754">
        <w:rPr>
          <w:sz w:val="28"/>
          <w:szCs w:val="28"/>
        </w:rPr>
        <w:t>района</w:t>
      </w:r>
      <w:r w:rsidR="00525FF9" w:rsidRPr="00601754">
        <w:rPr>
          <w:sz w:val="28"/>
          <w:szCs w:val="28"/>
        </w:rPr>
        <w:t xml:space="preserve"> «Алданский район»</w:t>
      </w:r>
      <w:r w:rsidRPr="00601754">
        <w:rPr>
          <w:bCs/>
          <w:sz w:val="28"/>
          <w:szCs w:val="28"/>
        </w:rPr>
        <w:t>, деятельность которых с момента регистрации до момента подачи заявки на участие в конкурсе на предоставление в аренду помещений Бизнес-инкубатором не превышает трех лет и соответствующие требованиям, установленным нормативными правовыми актами Российской Федерации и Республики Саха (Якутия) к таким участникам.</w:t>
      </w:r>
    </w:p>
    <w:p w14:paraId="3706D32C" w14:textId="0FDFC06E" w:rsidR="004E7068" w:rsidRPr="00601754" w:rsidRDefault="004E7068" w:rsidP="007F1382">
      <w:pPr>
        <w:numPr>
          <w:ilvl w:val="1"/>
          <w:numId w:val="7"/>
        </w:numPr>
        <w:ind w:right="113" w:firstLine="705"/>
        <w:jc w:val="both"/>
        <w:rPr>
          <w:sz w:val="28"/>
          <w:szCs w:val="28"/>
        </w:rPr>
      </w:pPr>
      <w:r w:rsidRPr="00601754">
        <w:rPr>
          <w:sz w:val="28"/>
          <w:szCs w:val="28"/>
        </w:rPr>
        <w:t>В</w:t>
      </w:r>
      <w:r w:rsidRPr="00601754">
        <w:rPr>
          <w:spacing w:val="32"/>
          <w:sz w:val="28"/>
          <w:szCs w:val="28"/>
        </w:rPr>
        <w:t xml:space="preserve"> </w:t>
      </w:r>
      <w:r w:rsidRPr="00601754">
        <w:rPr>
          <w:sz w:val="28"/>
          <w:szCs w:val="28"/>
        </w:rPr>
        <w:t>Бизнес-инкубаторе</w:t>
      </w:r>
      <w:r w:rsidRPr="00601754">
        <w:rPr>
          <w:spacing w:val="38"/>
          <w:sz w:val="28"/>
          <w:szCs w:val="28"/>
        </w:rPr>
        <w:t xml:space="preserve"> </w:t>
      </w:r>
      <w:r w:rsidRPr="00601754">
        <w:rPr>
          <w:spacing w:val="-1"/>
          <w:sz w:val="28"/>
          <w:szCs w:val="28"/>
        </w:rPr>
        <w:t>не</w:t>
      </w:r>
      <w:r w:rsidRPr="00601754">
        <w:rPr>
          <w:spacing w:val="38"/>
          <w:sz w:val="28"/>
          <w:szCs w:val="28"/>
        </w:rPr>
        <w:t xml:space="preserve"> </w:t>
      </w:r>
      <w:r w:rsidRPr="00601754">
        <w:rPr>
          <w:spacing w:val="-1"/>
          <w:sz w:val="28"/>
          <w:szCs w:val="28"/>
        </w:rPr>
        <w:t>допускается</w:t>
      </w:r>
      <w:r w:rsidRPr="00601754">
        <w:rPr>
          <w:spacing w:val="38"/>
          <w:sz w:val="28"/>
          <w:szCs w:val="28"/>
        </w:rPr>
        <w:t xml:space="preserve"> </w:t>
      </w:r>
      <w:r w:rsidRPr="00601754">
        <w:rPr>
          <w:sz w:val="28"/>
          <w:szCs w:val="28"/>
        </w:rPr>
        <w:t>размещение</w:t>
      </w:r>
      <w:r w:rsidRPr="00601754">
        <w:rPr>
          <w:spacing w:val="32"/>
          <w:sz w:val="28"/>
          <w:szCs w:val="28"/>
        </w:rPr>
        <w:t xml:space="preserve"> </w:t>
      </w:r>
      <w:r w:rsidRPr="00601754">
        <w:rPr>
          <w:spacing w:val="-1"/>
          <w:sz w:val="28"/>
          <w:szCs w:val="28"/>
        </w:rPr>
        <w:t>субъектов</w:t>
      </w:r>
      <w:r w:rsidRPr="00601754">
        <w:rPr>
          <w:spacing w:val="35"/>
          <w:sz w:val="28"/>
          <w:szCs w:val="28"/>
        </w:rPr>
        <w:t xml:space="preserve"> </w:t>
      </w:r>
      <w:r w:rsidRPr="00601754">
        <w:rPr>
          <w:spacing w:val="1"/>
          <w:sz w:val="28"/>
          <w:szCs w:val="28"/>
        </w:rPr>
        <w:t>малого</w:t>
      </w:r>
      <w:r w:rsidRPr="00601754">
        <w:rPr>
          <w:spacing w:val="40"/>
          <w:w w:val="99"/>
          <w:sz w:val="28"/>
          <w:szCs w:val="28"/>
        </w:rPr>
        <w:t xml:space="preserve"> </w:t>
      </w:r>
      <w:r w:rsidRPr="00601754">
        <w:rPr>
          <w:sz w:val="28"/>
          <w:szCs w:val="28"/>
        </w:rPr>
        <w:t>предпринимательства,</w:t>
      </w:r>
      <w:r w:rsidRPr="00601754">
        <w:rPr>
          <w:spacing w:val="-18"/>
          <w:sz w:val="28"/>
          <w:szCs w:val="28"/>
        </w:rPr>
        <w:t xml:space="preserve"> </w:t>
      </w:r>
      <w:r w:rsidRPr="00601754">
        <w:rPr>
          <w:bCs/>
          <w:sz w:val="28"/>
          <w:szCs w:val="28"/>
        </w:rPr>
        <w:t>а также</w:t>
      </w:r>
      <w:r w:rsidRPr="00601754">
        <w:rPr>
          <w:sz w:val="28"/>
          <w:szCs w:val="28"/>
        </w:rPr>
        <w:t xml:space="preserve"> физических лиц, </w:t>
      </w:r>
      <w:r w:rsidRPr="00601754">
        <w:rPr>
          <w:bCs/>
          <w:sz w:val="28"/>
          <w:szCs w:val="28"/>
        </w:rPr>
        <w:t xml:space="preserve">применяющих специальный налоговый режим «Налог на профессиональный доход», </w:t>
      </w:r>
      <w:r w:rsidRPr="00601754">
        <w:rPr>
          <w:sz w:val="28"/>
          <w:szCs w:val="28"/>
        </w:rPr>
        <w:t>осуществляющих</w:t>
      </w:r>
      <w:r w:rsidRPr="00601754">
        <w:rPr>
          <w:spacing w:val="-15"/>
          <w:sz w:val="28"/>
          <w:szCs w:val="28"/>
        </w:rPr>
        <w:t xml:space="preserve"> </w:t>
      </w:r>
      <w:r w:rsidRPr="00601754">
        <w:rPr>
          <w:spacing w:val="-1"/>
          <w:sz w:val="28"/>
          <w:szCs w:val="28"/>
        </w:rPr>
        <w:t>следующие</w:t>
      </w:r>
      <w:r w:rsidRPr="00601754">
        <w:rPr>
          <w:spacing w:val="-18"/>
          <w:sz w:val="28"/>
          <w:szCs w:val="28"/>
        </w:rPr>
        <w:t xml:space="preserve"> </w:t>
      </w:r>
      <w:r w:rsidRPr="00601754">
        <w:rPr>
          <w:spacing w:val="-1"/>
          <w:sz w:val="28"/>
          <w:szCs w:val="28"/>
        </w:rPr>
        <w:t>виды</w:t>
      </w:r>
      <w:r w:rsidRPr="00601754">
        <w:rPr>
          <w:spacing w:val="-19"/>
          <w:sz w:val="28"/>
          <w:szCs w:val="28"/>
        </w:rPr>
        <w:t xml:space="preserve"> </w:t>
      </w:r>
      <w:r w:rsidRPr="00601754">
        <w:rPr>
          <w:sz w:val="28"/>
          <w:szCs w:val="28"/>
        </w:rPr>
        <w:t>деятельности:</w:t>
      </w:r>
    </w:p>
    <w:p w14:paraId="1BE017B4"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розничная или оптовая торговля;</w:t>
      </w:r>
    </w:p>
    <w:p w14:paraId="7EFA0A43"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услуги адвокатов;</w:t>
      </w:r>
    </w:p>
    <w:p w14:paraId="59689D2E"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нотариальная деятельность;</w:t>
      </w:r>
    </w:p>
    <w:p w14:paraId="1D62DCD5"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ломбарды;</w:t>
      </w:r>
    </w:p>
    <w:p w14:paraId="74BE992A"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бытовые услуги;</w:t>
      </w:r>
    </w:p>
    <w:p w14:paraId="4F06CC87"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lastRenderedPageBreak/>
        <w:t>- услуги по ремонту, техническому обслуживанию и мойке автотранспортных средств;</w:t>
      </w:r>
    </w:p>
    <w:p w14:paraId="52E14304"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медицинские и ветеринарные услуги;</w:t>
      </w:r>
    </w:p>
    <w:p w14:paraId="26D4C07A"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общественное питание (кроме столовых для работников бизнес-инкубатора и компаний, размещенных в нем);</w:t>
      </w:r>
    </w:p>
    <w:p w14:paraId="4AE8E1DC"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операции с недвижимостью, включая оказание посреднических услуг;</w:t>
      </w:r>
    </w:p>
    <w:p w14:paraId="632D9115"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производство подакцизных товаров, за исключением изготовления ювелирных изделий;</w:t>
      </w:r>
    </w:p>
    <w:p w14:paraId="6623BC80"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добыча и реализация полезных ископаемых;</w:t>
      </w:r>
    </w:p>
    <w:p w14:paraId="04036D98" w14:textId="77777777" w:rsidR="004E7068" w:rsidRPr="00601754" w:rsidRDefault="004E7068" w:rsidP="007F1382">
      <w:pPr>
        <w:pStyle w:val="a4"/>
        <w:spacing w:after="0" w:line="240" w:lineRule="auto"/>
        <w:ind w:left="964"/>
        <w:jc w:val="both"/>
        <w:rPr>
          <w:rFonts w:ascii="Times New Roman" w:hAnsi="Times New Roman" w:cs="Times New Roman"/>
          <w:bCs/>
          <w:sz w:val="28"/>
          <w:szCs w:val="28"/>
        </w:rPr>
      </w:pPr>
      <w:r w:rsidRPr="00601754">
        <w:rPr>
          <w:rFonts w:ascii="Times New Roman" w:hAnsi="Times New Roman" w:cs="Times New Roman"/>
          <w:bCs/>
          <w:sz w:val="28"/>
          <w:szCs w:val="28"/>
        </w:rPr>
        <w:t>- игорный бизнес.</w:t>
      </w:r>
    </w:p>
    <w:p w14:paraId="129013B3" w14:textId="77777777" w:rsidR="004E7068" w:rsidRPr="00601754" w:rsidRDefault="004E7068" w:rsidP="007F1382">
      <w:pPr>
        <w:pStyle w:val="a4"/>
        <w:spacing w:after="0" w:line="240" w:lineRule="auto"/>
        <w:ind w:left="0" w:firstLine="709"/>
        <w:jc w:val="both"/>
        <w:rPr>
          <w:rFonts w:ascii="Times New Roman" w:hAnsi="Times New Roman" w:cs="Times New Roman"/>
          <w:bCs/>
          <w:sz w:val="28"/>
          <w:szCs w:val="28"/>
        </w:rPr>
      </w:pPr>
      <w:r w:rsidRPr="00601754">
        <w:rPr>
          <w:rFonts w:ascii="Times New Roman" w:hAnsi="Times New Roman" w:cs="Times New Roman"/>
          <w:bCs/>
          <w:sz w:val="28"/>
          <w:szCs w:val="28"/>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заявителей, обеспечивающих предоставление своих услуг для резидентов бизнес-инкубатора на льготных условиях и осуществляющих следующие виды деятельности:</w:t>
      </w:r>
    </w:p>
    <w:p w14:paraId="3C506556" w14:textId="7BE42900" w:rsidR="004E7068" w:rsidRPr="00601754" w:rsidRDefault="004E7068" w:rsidP="003E40D7">
      <w:pPr>
        <w:ind w:firstLine="993"/>
        <w:jc w:val="both"/>
        <w:rPr>
          <w:bCs/>
          <w:sz w:val="28"/>
          <w:szCs w:val="28"/>
        </w:rPr>
      </w:pPr>
      <w:r w:rsidRPr="00601754">
        <w:rPr>
          <w:bCs/>
          <w:sz w:val="28"/>
          <w:szCs w:val="28"/>
        </w:rPr>
        <w:t>- строительство, включая ремонтно-строительные работы;</w:t>
      </w:r>
    </w:p>
    <w:p w14:paraId="734C6DA1" w14:textId="05BAEE73" w:rsidR="004E7068" w:rsidRPr="00601754" w:rsidRDefault="004E7068" w:rsidP="003E40D7">
      <w:pPr>
        <w:ind w:firstLine="993"/>
        <w:jc w:val="both"/>
        <w:rPr>
          <w:bCs/>
          <w:sz w:val="28"/>
          <w:szCs w:val="28"/>
        </w:rPr>
      </w:pPr>
      <w:r w:rsidRPr="00601754">
        <w:rPr>
          <w:bCs/>
          <w:sz w:val="28"/>
          <w:szCs w:val="28"/>
        </w:rPr>
        <w:t>- распространение наружной рекламы с использованием рекламных конструкций, размещение рекламы на транспортных средствах;</w:t>
      </w:r>
    </w:p>
    <w:p w14:paraId="5616AE13" w14:textId="5D80EE4F" w:rsidR="004E7068" w:rsidRPr="00601754" w:rsidRDefault="004E7068" w:rsidP="003E40D7">
      <w:pPr>
        <w:ind w:firstLine="993"/>
        <w:jc w:val="both"/>
        <w:rPr>
          <w:bCs/>
          <w:sz w:val="28"/>
          <w:szCs w:val="28"/>
        </w:rPr>
      </w:pPr>
      <w:r w:rsidRPr="00601754">
        <w:rPr>
          <w:bCs/>
          <w:sz w:val="28"/>
          <w:szCs w:val="28"/>
        </w:rPr>
        <w:t>- финансовые, страховые услуги;</w:t>
      </w:r>
    </w:p>
    <w:p w14:paraId="670EF970" w14:textId="077E4EE5" w:rsidR="00F66000" w:rsidRPr="00601754" w:rsidRDefault="004E7068" w:rsidP="003E40D7">
      <w:pPr>
        <w:ind w:firstLine="993"/>
        <w:jc w:val="both"/>
        <w:rPr>
          <w:bCs/>
          <w:sz w:val="28"/>
          <w:szCs w:val="28"/>
        </w:rPr>
      </w:pPr>
      <w:r w:rsidRPr="00601754">
        <w:rPr>
          <w:bCs/>
          <w:sz w:val="28"/>
          <w:szCs w:val="28"/>
        </w:rPr>
        <w:t>- оказание автотранспортных услуг по перевозке пассажиров и грузов.</w:t>
      </w:r>
    </w:p>
    <w:p w14:paraId="448435A6" w14:textId="258BEB19" w:rsidR="00F66000" w:rsidRPr="00601754" w:rsidRDefault="00F66000" w:rsidP="007F1382">
      <w:pPr>
        <w:numPr>
          <w:ilvl w:val="1"/>
          <w:numId w:val="7"/>
        </w:numPr>
        <w:jc w:val="both"/>
        <w:rPr>
          <w:bCs/>
          <w:sz w:val="28"/>
          <w:szCs w:val="28"/>
        </w:rPr>
      </w:pPr>
      <w:bookmarkStart w:id="15" w:name="п73"/>
      <w:bookmarkEnd w:id="15"/>
      <w:r w:rsidRPr="00601754">
        <w:rPr>
          <w:bCs/>
          <w:sz w:val="28"/>
          <w:szCs w:val="28"/>
        </w:rPr>
        <w:t>Имущественная поддержка не может оказываться в отношении субъектов малого предпринимательства</w:t>
      </w:r>
      <w:r w:rsidR="007F7D2F" w:rsidRPr="00601754">
        <w:rPr>
          <w:bCs/>
          <w:sz w:val="28"/>
          <w:szCs w:val="28"/>
        </w:rPr>
        <w:t>,</w:t>
      </w:r>
      <w:r w:rsidR="007F7D2F" w:rsidRPr="00601754">
        <w:rPr>
          <w:bCs/>
        </w:rPr>
        <w:t xml:space="preserve"> </w:t>
      </w:r>
      <w:r w:rsidR="007F7D2F" w:rsidRPr="00601754">
        <w:rPr>
          <w:bCs/>
          <w:sz w:val="28"/>
          <w:szCs w:val="28"/>
        </w:rPr>
        <w:t>а также</w:t>
      </w:r>
      <w:r w:rsidR="007F7D2F" w:rsidRPr="00601754">
        <w:rPr>
          <w:sz w:val="28"/>
          <w:szCs w:val="28"/>
        </w:rPr>
        <w:t xml:space="preserve"> физических лиц, </w:t>
      </w:r>
      <w:r w:rsidR="007F7D2F" w:rsidRPr="00601754">
        <w:rPr>
          <w:bCs/>
          <w:sz w:val="28"/>
          <w:szCs w:val="28"/>
        </w:rPr>
        <w:t>применяющих специальный налоговый режим «Налог на профессиональный доход»</w:t>
      </w:r>
      <w:r w:rsidRPr="00601754">
        <w:rPr>
          <w:bCs/>
          <w:sz w:val="28"/>
          <w:szCs w:val="28"/>
        </w:rPr>
        <w:t>:</w:t>
      </w:r>
    </w:p>
    <w:p w14:paraId="1F0AF3BA" w14:textId="77777777" w:rsidR="00F66000" w:rsidRPr="00601754" w:rsidRDefault="00F66000" w:rsidP="007356D0">
      <w:pPr>
        <w:numPr>
          <w:ilvl w:val="0"/>
          <w:numId w:val="11"/>
        </w:numPr>
        <w:ind w:left="0" w:firstLine="774"/>
        <w:jc w:val="both"/>
        <w:rPr>
          <w:bCs/>
          <w:sz w:val="28"/>
          <w:szCs w:val="28"/>
        </w:rPr>
      </w:pPr>
      <w:r w:rsidRPr="00601754">
        <w:rPr>
          <w:bCs/>
          <w:sz w:val="28"/>
          <w:szCs w:val="28"/>
        </w:rP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0234F8EC" w14:textId="77777777" w:rsidR="00F66000" w:rsidRPr="00601754" w:rsidRDefault="00F66000" w:rsidP="007356D0">
      <w:pPr>
        <w:numPr>
          <w:ilvl w:val="0"/>
          <w:numId w:val="11"/>
        </w:numPr>
        <w:ind w:left="0" w:firstLine="774"/>
        <w:jc w:val="both"/>
        <w:rPr>
          <w:bCs/>
          <w:sz w:val="28"/>
          <w:szCs w:val="28"/>
        </w:rPr>
      </w:pPr>
      <w:r w:rsidRPr="00601754">
        <w:rPr>
          <w:bCs/>
          <w:sz w:val="28"/>
          <w:szCs w:val="28"/>
        </w:rPr>
        <w:t>являющихся участниками соглашений о разделе продукции;</w:t>
      </w:r>
    </w:p>
    <w:p w14:paraId="453E1AC0" w14:textId="77777777" w:rsidR="00F66000" w:rsidRPr="00601754" w:rsidRDefault="00F66000" w:rsidP="007356D0">
      <w:pPr>
        <w:numPr>
          <w:ilvl w:val="0"/>
          <w:numId w:val="11"/>
        </w:numPr>
        <w:ind w:left="0" w:firstLine="774"/>
        <w:jc w:val="both"/>
        <w:rPr>
          <w:bCs/>
          <w:sz w:val="28"/>
          <w:szCs w:val="28"/>
        </w:rPr>
      </w:pPr>
      <w:r w:rsidRPr="00601754">
        <w:rPr>
          <w:bCs/>
          <w:sz w:val="28"/>
          <w:szCs w:val="28"/>
        </w:rPr>
        <w:t>осуществляющих предпринимательскую деятельность в сфере игорного бизнеса;</w:t>
      </w:r>
    </w:p>
    <w:p w14:paraId="7A95073F" w14:textId="77777777" w:rsidR="00F66000" w:rsidRPr="00601754" w:rsidRDefault="00F66000" w:rsidP="007356D0">
      <w:pPr>
        <w:numPr>
          <w:ilvl w:val="0"/>
          <w:numId w:val="11"/>
        </w:numPr>
        <w:ind w:left="0" w:firstLine="774"/>
        <w:jc w:val="both"/>
        <w:rPr>
          <w:bCs/>
          <w:sz w:val="28"/>
          <w:szCs w:val="28"/>
        </w:rPr>
      </w:pPr>
      <w:r w:rsidRPr="00601754">
        <w:rPr>
          <w:bCs/>
          <w:sz w:val="28"/>
          <w:szCs w:val="28"/>
        </w:rPr>
        <w:t xml:space="preserve">являющихся в порядке, установленном </w:t>
      </w:r>
      <w:hyperlink r:id="rId20" w:history="1">
        <w:r w:rsidRPr="00601754">
          <w:rPr>
            <w:rStyle w:val="a3"/>
            <w:bCs/>
            <w:color w:val="auto"/>
            <w:sz w:val="28"/>
            <w:szCs w:val="28"/>
            <w:u w:val="none"/>
          </w:rPr>
          <w:t>законодательством</w:t>
        </w:r>
      </w:hyperlink>
      <w:r w:rsidRPr="00601754">
        <w:rPr>
          <w:bCs/>
          <w:sz w:val="28"/>
          <w:szCs w:val="28"/>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42440861" w14:textId="0BE6FA2F" w:rsidR="00F66000" w:rsidRPr="00601754" w:rsidRDefault="00F66000" w:rsidP="007F1382">
      <w:pPr>
        <w:numPr>
          <w:ilvl w:val="1"/>
          <w:numId w:val="7"/>
        </w:numPr>
        <w:jc w:val="both"/>
        <w:rPr>
          <w:bCs/>
          <w:sz w:val="28"/>
          <w:szCs w:val="28"/>
        </w:rPr>
      </w:pPr>
      <w:bookmarkStart w:id="16" w:name="п74"/>
      <w:bookmarkEnd w:id="16"/>
      <w:r w:rsidRPr="00601754">
        <w:rPr>
          <w:bCs/>
          <w:sz w:val="28"/>
          <w:szCs w:val="28"/>
        </w:rPr>
        <w:t>Не допускаются к участию в конкурсе субъекты малого предпринимательства</w:t>
      </w:r>
      <w:r w:rsidR="00055CE2" w:rsidRPr="00601754">
        <w:rPr>
          <w:bCs/>
          <w:sz w:val="28"/>
          <w:szCs w:val="28"/>
        </w:rPr>
        <w:t>,</w:t>
      </w:r>
      <w:r w:rsidRPr="00601754">
        <w:rPr>
          <w:bCs/>
          <w:sz w:val="28"/>
          <w:szCs w:val="28"/>
        </w:rPr>
        <w:t xml:space="preserve"> </w:t>
      </w:r>
      <w:r w:rsidR="00055CE2" w:rsidRPr="00601754">
        <w:rPr>
          <w:bCs/>
          <w:sz w:val="28"/>
          <w:szCs w:val="28"/>
        </w:rPr>
        <w:t>а также</w:t>
      </w:r>
      <w:r w:rsidR="00055CE2" w:rsidRPr="00601754">
        <w:rPr>
          <w:sz w:val="28"/>
          <w:szCs w:val="28"/>
        </w:rPr>
        <w:t xml:space="preserve"> физические лица, </w:t>
      </w:r>
      <w:r w:rsidR="00055CE2" w:rsidRPr="00601754">
        <w:rPr>
          <w:bCs/>
          <w:sz w:val="28"/>
          <w:szCs w:val="28"/>
        </w:rPr>
        <w:t>применяющие специальный налоговый режим «Налог на профессиональный доход»</w:t>
      </w:r>
      <w:r w:rsidR="00055CE2" w:rsidRPr="00601754">
        <w:rPr>
          <w:bCs/>
        </w:rPr>
        <w:t xml:space="preserve"> </w:t>
      </w:r>
      <w:r w:rsidRPr="00601754">
        <w:rPr>
          <w:bCs/>
          <w:sz w:val="28"/>
          <w:szCs w:val="28"/>
        </w:rPr>
        <w:t>в случаях:</w:t>
      </w:r>
    </w:p>
    <w:p w14:paraId="47023AE5" w14:textId="77777777" w:rsidR="00F66000" w:rsidRPr="00601754" w:rsidRDefault="00F66000" w:rsidP="007F1382">
      <w:pPr>
        <w:numPr>
          <w:ilvl w:val="2"/>
          <w:numId w:val="7"/>
        </w:numPr>
        <w:jc w:val="both"/>
        <w:rPr>
          <w:bCs/>
          <w:sz w:val="28"/>
          <w:szCs w:val="28"/>
        </w:rPr>
      </w:pPr>
      <w:bookmarkStart w:id="17" w:name="sub_101"/>
      <w:r w:rsidRPr="00601754">
        <w:rPr>
          <w:bCs/>
          <w:sz w:val="28"/>
          <w:szCs w:val="28"/>
        </w:rPr>
        <w:t>непредставления документов, определенных настоящей конкурсной документацией, либо наличия в таких документах недостоверных сведений или не соответствия установленным к ним требованиям;</w:t>
      </w:r>
    </w:p>
    <w:p w14:paraId="3B9A2BDF" w14:textId="4C24E613" w:rsidR="00F66000" w:rsidRPr="00601754" w:rsidRDefault="00F66000" w:rsidP="007F1382">
      <w:pPr>
        <w:numPr>
          <w:ilvl w:val="2"/>
          <w:numId w:val="7"/>
        </w:numPr>
        <w:jc w:val="both"/>
        <w:rPr>
          <w:bCs/>
          <w:sz w:val="28"/>
          <w:szCs w:val="28"/>
        </w:rPr>
      </w:pPr>
      <w:r w:rsidRPr="00601754">
        <w:rPr>
          <w:bCs/>
          <w:sz w:val="28"/>
          <w:szCs w:val="28"/>
        </w:rPr>
        <w:t>подачи заявки на участие в конкурсе заявителем, не являющимся субъектом малого предпринимательства,</w:t>
      </w:r>
      <w:r w:rsidR="008B7557" w:rsidRPr="00601754">
        <w:rPr>
          <w:bCs/>
        </w:rPr>
        <w:t xml:space="preserve"> </w:t>
      </w:r>
      <w:r w:rsidR="008B7557" w:rsidRPr="00601754">
        <w:rPr>
          <w:bCs/>
          <w:sz w:val="28"/>
          <w:szCs w:val="28"/>
        </w:rPr>
        <w:t>а также</w:t>
      </w:r>
      <w:r w:rsidR="008B7557" w:rsidRPr="00601754">
        <w:rPr>
          <w:sz w:val="28"/>
          <w:szCs w:val="28"/>
        </w:rPr>
        <w:t xml:space="preserve"> физическим лицом, </w:t>
      </w:r>
      <w:r w:rsidR="008B7557" w:rsidRPr="00601754">
        <w:rPr>
          <w:bCs/>
          <w:sz w:val="28"/>
          <w:szCs w:val="28"/>
        </w:rPr>
        <w:t>применяющим специальный налоговый режим «Налог на профессиональный доход»,</w:t>
      </w:r>
      <w:r w:rsidRPr="00601754">
        <w:rPr>
          <w:bCs/>
          <w:sz w:val="28"/>
          <w:szCs w:val="28"/>
        </w:rPr>
        <w:t xml:space="preserve"> либо не соответствующим требованиям, установленным </w:t>
      </w:r>
      <w:hyperlink r:id="rId21" w:history="1">
        <w:r w:rsidRPr="00601754">
          <w:rPr>
            <w:rStyle w:val="a3"/>
            <w:bCs/>
            <w:color w:val="auto"/>
            <w:sz w:val="28"/>
            <w:szCs w:val="28"/>
            <w:u w:val="none"/>
          </w:rPr>
          <w:t>частями 3</w:t>
        </w:r>
      </w:hyperlink>
      <w:r w:rsidRPr="00601754">
        <w:rPr>
          <w:bCs/>
          <w:sz w:val="28"/>
          <w:szCs w:val="28"/>
        </w:rPr>
        <w:t xml:space="preserve"> и </w:t>
      </w:r>
      <w:hyperlink r:id="rId22" w:history="1">
        <w:r w:rsidRPr="00601754">
          <w:rPr>
            <w:rStyle w:val="a3"/>
            <w:bCs/>
            <w:color w:val="auto"/>
            <w:sz w:val="28"/>
            <w:szCs w:val="28"/>
            <w:u w:val="none"/>
          </w:rPr>
          <w:t xml:space="preserve">5 </w:t>
        </w:r>
        <w:r w:rsidRPr="00601754">
          <w:rPr>
            <w:rStyle w:val="a3"/>
            <w:bCs/>
            <w:color w:val="auto"/>
            <w:sz w:val="28"/>
            <w:szCs w:val="28"/>
            <w:u w:val="none"/>
          </w:rPr>
          <w:lastRenderedPageBreak/>
          <w:t>статьи 14</w:t>
        </w:r>
      </w:hyperlink>
      <w:r w:rsidR="00D4088F" w:rsidRPr="00601754">
        <w:rPr>
          <w:rStyle w:val="a3"/>
          <w:bCs/>
          <w:color w:val="auto"/>
          <w:sz w:val="28"/>
          <w:szCs w:val="28"/>
          <w:u w:val="none"/>
        </w:rPr>
        <w:t>, статьи 14.1.</w:t>
      </w:r>
      <w:r w:rsidRPr="00601754">
        <w:rPr>
          <w:bCs/>
          <w:sz w:val="28"/>
          <w:szCs w:val="28"/>
        </w:rPr>
        <w:t xml:space="preserve"> Федерального закона </w:t>
      </w:r>
      <w:r w:rsidRPr="00601754">
        <w:rPr>
          <w:sz w:val="28"/>
          <w:szCs w:val="28"/>
        </w:rPr>
        <w:t xml:space="preserve">от 24 июля </w:t>
      </w:r>
      <w:smartTag w:uri="urn:schemas-microsoft-com:office:smarttags" w:element="metricconverter">
        <w:smartTagPr>
          <w:attr w:name="ProductID" w:val="2007 г"/>
        </w:smartTagPr>
        <w:r w:rsidRPr="00601754">
          <w:rPr>
            <w:sz w:val="28"/>
            <w:szCs w:val="28"/>
          </w:rPr>
          <w:t>2007 г</w:t>
        </w:r>
      </w:smartTag>
      <w:r w:rsidRPr="00601754">
        <w:rPr>
          <w:sz w:val="28"/>
          <w:szCs w:val="28"/>
        </w:rPr>
        <w:t xml:space="preserve">. № 209-ФЗ </w:t>
      </w:r>
      <w:r w:rsidRPr="00601754">
        <w:rPr>
          <w:bCs/>
          <w:sz w:val="28"/>
          <w:szCs w:val="28"/>
        </w:rPr>
        <w:t>«О развитии малого и среднего предпринимательства в Российской Федерации»;</w:t>
      </w:r>
    </w:p>
    <w:p w14:paraId="72C6DDA3" w14:textId="77777777" w:rsidR="0044794E" w:rsidRPr="00601754" w:rsidRDefault="0044794E" w:rsidP="007F1382">
      <w:pPr>
        <w:numPr>
          <w:ilvl w:val="2"/>
          <w:numId w:val="7"/>
        </w:numPr>
        <w:tabs>
          <w:tab w:val="num" w:pos="965"/>
        </w:tabs>
        <w:jc w:val="both"/>
        <w:rPr>
          <w:bCs/>
          <w:sz w:val="28"/>
          <w:szCs w:val="28"/>
        </w:rPr>
      </w:pPr>
      <w:r w:rsidRPr="00601754">
        <w:rPr>
          <w:bCs/>
          <w:sz w:val="28"/>
          <w:szCs w:val="28"/>
        </w:rPr>
        <w:t>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2491EB32" w14:textId="36D115C1" w:rsidR="00943BA6" w:rsidRPr="00601754" w:rsidRDefault="0044794E" w:rsidP="007F1382">
      <w:pPr>
        <w:numPr>
          <w:ilvl w:val="2"/>
          <w:numId w:val="7"/>
        </w:numPr>
        <w:jc w:val="both"/>
        <w:rPr>
          <w:bCs/>
          <w:sz w:val="28"/>
          <w:szCs w:val="28"/>
        </w:rPr>
      </w:pPr>
      <w:r w:rsidRPr="00601754">
        <w:rPr>
          <w:bCs/>
          <w:sz w:val="28"/>
          <w:szCs w:val="28"/>
        </w:rPr>
        <w:t>наличие решения о приостановлении деятельности в порядке, предусмотренном Кодексом Российской Федерации об административных правонарушениях, на день рассмотрения заявки на участие в конкурсе</w:t>
      </w:r>
      <w:r w:rsidR="00943BA6" w:rsidRPr="00601754">
        <w:rPr>
          <w:bCs/>
          <w:sz w:val="28"/>
          <w:szCs w:val="28"/>
        </w:rPr>
        <w:t xml:space="preserve">. </w:t>
      </w:r>
      <w:bookmarkEnd w:id="17"/>
    </w:p>
    <w:p w14:paraId="3A32EE53" w14:textId="77777777" w:rsidR="00F66000" w:rsidRPr="00601754" w:rsidRDefault="00F66000" w:rsidP="007F1382">
      <w:pPr>
        <w:numPr>
          <w:ilvl w:val="1"/>
          <w:numId w:val="7"/>
        </w:numPr>
        <w:jc w:val="both"/>
        <w:rPr>
          <w:bCs/>
          <w:sz w:val="28"/>
          <w:szCs w:val="28"/>
        </w:rPr>
      </w:pPr>
      <w:r w:rsidRPr="00601754">
        <w:rPr>
          <w:bCs/>
          <w:sz w:val="28"/>
          <w:szCs w:val="28"/>
        </w:rPr>
        <w:t xml:space="preserve">Отказ в допуске к участию в конкурсе по иным основаниям, кроме случаев, указанных в </w:t>
      </w:r>
      <w:hyperlink w:anchor="п72" w:history="1">
        <w:r w:rsidRPr="00601754">
          <w:rPr>
            <w:rStyle w:val="a3"/>
            <w:b/>
            <w:bCs/>
            <w:sz w:val="28"/>
            <w:szCs w:val="28"/>
          </w:rPr>
          <w:t>пунктах 7.2.</w:t>
        </w:r>
      </w:hyperlink>
      <w:r w:rsidRPr="00601754">
        <w:rPr>
          <w:b/>
          <w:bCs/>
          <w:sz w:val="28"/>
          <w:szCs w:val="28"/>
        </w:rPr>
        <w:t xml:space="preserve">, </w:t>
      </w:r>
      <w:hyperlink w:anchor="п73" w:history="1">
        <w:r w:rsidRPr="00601754">
          <w:rPr>
            <w:rStyle w:val="a3"/>
            <w:b/>
            <w:bCs/>
            <w:sz w:val="28"/>
            <w:szCs w:val="28"/>
          </w:rPr>
          <w:t>7.3.</w:t>
        </w:r>
      </w:hyperlink>
      <w:r w:rsidRPr="00601754">
        <w:rPr>
          <w:b/>
          <w:bCs/>
          <w:sz w:val="28"/>
          <w:szCs w:val="28"/>
        </w:rPr>
        <w:t xml:space="preserve">, </w:t>
      </w:r>
      <w:hyperlink w:anchor="п74" w:history="1">
        <w:r w:rsidRPr="00601754">
          <w:rPr>
            <w:rStyle w:val="a3"/>
            <w:b/>
            <w:bCs/>
            <w:sz w:val="28"/>
            <w:szCs w:val="28"/>
          </w:rPr>
          <w:t>7.4.</w:t>
        </w:r>
      </w:hyperlink>
      <w:r w:rsidRPr="00601754">
        <w:rPr>
          <w:b/>
          <w:bCs/>
          <w:sz w:val="28"/>
          <w:szCs w:val="28"/>
        </w:rPr>
        <w:t xml:space="preserve"> </w:t>
      </w:r>
      <w:r w:rsidRPr="00601754">
        <w:rPr>
          <w:bCs/>
          <w:sz w:val="28"/>
          <w:szCs w:val="28"/>
        </w:rPr>
        <w:t>настоящей Конкурсной документации, не допускается.</w:t>
      </w:r>
    </w:p>
    <w:p w14:paraId="4EEDB2BA" w14:textId="77777777" w:rsidR="00F66000" w:rsidRPr="00601754" w:rsidRDefault="00F66000" w:rsidP="007F1382">
      <w:pPr>
        <w:numPr>
          <w:ilvl w:val="1"/>
          <w:numId w:val="7"/>
        </w:numPr>
        <w:jc w:val="both"/>
        <w:rPr>
          <w:bCs/>
          <w:sz w:val="28"/>
          <w:szCs w:val="28"/>
        </w:rPr>
      </w:pPr>
      <w:r w:rsidRPr="00601754">
        <w:rPr>
          <w:bCs/>
          <w:sz w:val="28"/>
          <w:szCs w:val="28"/>
        </w:rPr>
        <w:t xml:space="preserve">Организатор конкурса, конкурсная комиссия вправе запрашивать информацию и документы в целях проверки соответствия участника конкурса требованиям, указанным в </w:t>
      </w:r>
      <w:hyperlink w:anchor="п72" w:history="1">
        <w:r w:rsidR="00ED5FFD" w:rsidRPr="00601754">
          <w:rPr>
            <w:rStyle w:val="a3"/>
            <w:b/>
            <w:bCs/>
            <w:sz w:val="28"/>
            <w:szCs w:val="28"/>
          </w:rPr>
          <w:t>пунктах 7.2.</w:t>
        </w:r>
      </w:hyperlink>
      <w:r w:rsidR="00ED5FFD" w:rsidRPr="00601754">
        <w:rPr>
          <w:b/>
          <w:bCs/>
          <w:sz w:val="28"/>
          <w:szCs w:val="28"/>
        </w:rPr>
        <w:t xml:space="preserve">, </w:t>
      </w:r>
      <w:hyperlink w:anchor="п73" w:history="1">
        <w:r w:rsidR="00ED5FFD" w:rsidRPr="00601754">
          <w:rPr>
            <w:rStyle w:val="a3"/>
            <w:b/>
            <w:bCs/>
            <w:sz w:val="28"/>
            <w:szCs w:val="28"/>
          </w:rPr>
          <w:t>7.3.</w:t>
        </w:r>
      </w:hyperlink>
      <w:r w:rsidR="00ED5FFD" w:rsidRPr="00601754">
        <w:rPr>
          <w:b/>
          <w:bCs/>
          <w:sz w:val="28"/>
          <w:szCs w:val="28"/>
        </w:rPr>
        <w:t xml:space="preserve">, </w:t>
      </w:r>
      <w:hyperlink w:anchor="п74" w:history="1">
        <w:r w:rsidR="00ED5FFD" w:rsidRPr="00601754">
          <w:rPr>
            <w:rStyle w:val="a3"/>
            <w:b/>
            <w:bCs/>
            <w:sz w:val="28"/>
            <w:szCs w:val="28"/>
          </w:rPr>
          <w:t>7.4.</w:t>
        </w:r>
      </w:hyperlink>
      <w:r w:rsidRPr="00601754">
        <w:rPr>
          <w:bCs/>
          <w:sz w:val="28"/>
          <w:szCs w:val="28"/>
        </w:rPr>
        <w:t xml:space="preserve"> настоящего Положения у органов власти в соответствии с их компетенцией и иных лиц, за исключением лиц, подавших заявку на участие в соответствующем конкурсе. </w:t>
      </w:r>
    </w:p>
    <w:p w14:paraId="0FEE7BD7" w14:textId="77777777" w:rsidR="00F66000" w:rsidRPr="00601754" w:rsidRDefault="00F66000" w:rsidP="007F1382">
      <w:pPr>
        <w:ind w:firstLine="720"/>
        <w:jc w:val="both"/>
        <w:rPr>
          <w:bCs/>
          <w:sz w:val="28"/>
          <w:szCs w:val="28"/>
        </w:rPr>
      </w:pPr>
      <w:r w:rsidRPr="00601754">
        <w:rPr>
          <w:bCs/>
          <w:sz w:val="28"/>
          <w:szCs w:val="28"/>
        </w:rPr>
        <w:t>При этом организатор конкурса, конкурсная комиссия не вправе возлагать на участников конкурсов обязанность подтверждать соответствие данным требованиям.</w:t>
      </w:r>
    </w:p>
    <w:p w14:paraId="4B119AA8" w14:textId="77777777" w:rsidR="00F66000" w:rsidRPr="00601754" w:rsidRDefault="00F66000" w:rsidP="007F1382">
      <w:pPr>
        <w:numPr>
          <w:ilvl w:val="1"/>
          <w:numId w:val="7"/>
        </w:numPr>
        <w:jc w:val="both"/>
        <w:rPr>
          <w:bCs/>
          <w:sz w:val="28"/>
          <w:szCs w:val="28"/>
        </w:rPr>
      </w:pPr>
      <w:r w:rsidRPr="00601754">
        <w:rPr>
          <w:bCs/>
          <w:sz w:val="28"/>
          <w:szCs w:val="28"/>
        </w:rPr>
        <w:t>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их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34F5284E" w14:textId="0BDEB0EE" w:rsidR="00837FC2" w:rsidRPr="00601754" w:rsidRDefault="00837FC2" w:rsidP="007F1382">
      <w:pPr>
        <w:numPr>
          <w:ilvl w:val="1"/>
          <w:numId w:val="7"/>
        </w:numPr>
        <w:jc w:val="both"/>
        <w:rPr>
          <w:bCs/>
          <w:sz w:val="28"/>
          <w:szCs w:val="28"/>
        </w:rPr>
      </w:pPr>
      <w:r w:rsidRPr="00601754">
        <w:rPr>
          <w:bCs/>
          <w:sz w:val="28"/>
          <w:szCs w:val="28"/>
        </w:rPr>
        <w:t>Заявитель должен пройти очную консультацию по порядку подготовки заявки и структуры бизнес-плана до момента подачи заявки на конкурс.</w:t>
      </w:r>
    </w:p>
    <w:p w14:paraId="7D66F7AB" w14:textId="33F245A7" w:rsidR="00F66000" w:rsidRPr="00601754" w:rsidRDefault="00F66000" w:rsidP="007F1382">
      <w:pPr>
        <w:numPr>
          <w:ilvl w:val="1"/>
          <w:numId w:val="7"/>
        </w:numPr>
        <w:jc w:val="both"/>
        <w:rPr>
          <w:bCs/>
          <w:sz w:val="28"/>
          <w:szCs w:val="28"/>
        </w:rPr>
      </w:pPr>
      <w:r w:rsidRPr="00601754">
        <w:rPr>
          <w:bCs/>
          <w:sz w:val="28"/>
          <w:szCs w:val="28"/>
        </w:rPr>
        <w:t>Не допускается взимание с участников конкурсов платы за участие в конкурсе.</w:t>
      </w:r>
    </w:p>
    <w:p w14:paraId="7066F63A" w14:textId="02D7C9BE" w:rsidR="00837FC2" w:rsidRPr="00601754" w:rsidRDefault="00837FC2" w:rsidP="007F1382">
      <w:pPr>
        <w:numPr>
          <w:ilvl w:val="1"/>
          <w:numId w:val="7"/>
        </w:numPr>
        <w:jc w:val="both"/>
        <w:rPr>
          <w:bCs/>
          <w:sz w:val="28"/>
          <w:szCs w:val="28"/>
        </w:rPr>
      </w:pPr>
      <w:r w:rsidRPr="00601754">
        <w:rPr>
          <w:sz w:val="28"/>
          <w:szCs w:val="28"/>
        </w:rPr>
        <w:t>В случае получения государственной имущественной поддержки заявители обязаны предоставить 4 раза в год до 10 числа следующего за окончанием квартала месяца (январь, апрель, июль, октябрь) информацию о своем проекте для размещения на официальном сайте учреждения и ежеквартального мониторинга деятельности резидентов; предоставить по окончания процесса бизнес-инкубирования до 30 марта ежегодно в течение трех лет следующих за годом выпуска информацию о своем проекте для мониторинга деятельности выпускников учреждения.</w:t>
      </w:r>
    </w:p>
    <w:p w14:paraId="723856C0" w14:textId="77777777" w:rsidR="00AA694E" w:rsidRPr="00601754" w:rsidRDefault="00AA694E" w:rsidP="007F1382">
      <w:pPr>
        <w:pStyle w:val="1"/>
        <w:numPr>
          <w:ilvl w:val="0"/>
          <w:numId w:val="0"/>
        </w:numPr>
        <w:ind w:left="1069"/>
      </w:pPr>
      <w:bookmarkStart w:id="18" w:name="_Toc6302658"/>
    </w:p>
    <w:p w14:paraId="7664F8DC" w14:textId="77777777" w:rsidR="00F66000" w:rsidRPr="00601754" w:rsidRDefault="00F66000" w:rsidP="00E6648B">
      <w:pPr>
        <w:pStyle w:val="1"/>
        <w:ind w:left="0" w:firstLine="709"/>
      </w:pPr>
      <w:r w:rsidRPr="00601754">
        <w:t>Порядок, место, дата и время начала и окончания срока подачи заявок на участие в конкурсе. Порядок отзыва и изменения заявок на участие в конкурсе</w:t>
      </w:r>
      <w:bookmarkEnd w:id="18"/>
    </w:p>
    <w:p w14:paraId="1AAC0C88" w14:textId="77777777" w:rsidR="00F66000" w:rsidRPr="00601754" w:rsidRDefault="00F66000" w:rsidP="00F66000">
      <w:pPr>
        <w:shd w:val="clear" w:color="auto" w:fill="FFFFFF"/>
        <w:outlineLvl w:val="0"/>
        <w:rPr>
          <w:b/>
          <w:color w:val="000000"/>
          <w:sz w:val="28"/>
          <w:szCs w:val="28"/>
        </w:rPr>
      </w:pPr>
    </w:p>
    <w:p w14:paraId="55697394" w14:textId="0C7F23E1" w:rsidR="00F66000" w:rsidRPr="00601754" w:rsidRDefault="00F66000" w:rsidP="007A4E69">
      <w:pPr>
        <w:numPr>
          <w:ilvl w:val="1"/>
          <w:numId w:val="7"/>
        </w:numPr>
        <w:jc w:val="both"/>
        <w:rPr>
          <w:bCs/>
          <w:sz w:val="28"/>
          <w:szCs w:val="28"/>
        </w:rPr>
      </w:pPr>
      <w:r w:rsidRPr="00601754">
        <w:rPr>
          <w:bCs/>
          <w:sz w:val="28"/>
          <w:szCs w:val="28"/>
        </w:rPr>
        <w:lastRenderedPageBreak/>
        <w:t>Заявка на участие в конкурсе подается в письменной форме в запечатанном конверте по адресу: 678900,</w:t>
      </w:r>
      <w:r w:rsidRPr="00601754">
        <w:rPr>
          <w:b/>
          <w:bCs/>
          <w:sz w:val="28"/>
          <w:szCs w:val="28"/>
        </w:rPr>
        <w:t xml:space="preserve"> </w:t>
      </w:r>
      <w:r w:rsidRPr="00601754">
        <w:rPr>
          <w:bCs/>
          <w:sz w:val="28"/>
          <w:szCs w:val="28"/>
        </w:rPr>
        <w:t xml:space="preserve">г. Алдан, ул. 50 лет ВЛКСМ, </w:t>
      </w:r>
      <w:r w:rsidR="003F2159" w:rsidRPr="00601754">
        <w:rPr>
          <w:bCs/>
          <w:sz w:val="28"/>
          <w:szCs w:val="28"/>
        </w:rPr>
        <w:t xml:space="preserve">д. </w:t>
      </w:r>
      <w:r w:rsidRPr="00601754">
        <w:rPr>
          <w:bCs/>
          <w:sz w:val="28"/>
          <w:szCs w:val="28"/>
        </w:rPr>
        <w:t xml:space="preserve">2, (этаж 2), каб. </w:t>
      </w:r>
      <w:r w:rsidR="0083360C" w:rsidRPr="00601754">
        <w:rPr>
          <w:bCs/>
          <w:sz w:val="28"/>
          <w:szCs w:val="28"/>
        </w:rPr>
        <w:t>19</w:t>
      </w:r>
      <w:r w:rsidR="00FF1D12" w:rsidRPr="00601754">
        <w:rPr>
          <w:bCs/>
          <w:sz w:val="28"/>
          <w:szCs w:val="28"/>
        </w:rPr>
        <w:t xml:space="preserve">, </w:t>
      </w:r>
      <w:r w:rsidR="0079683D" w:rsidRPr="00601754">
        <w:rPr>
          <w:bCs/>
          <w:sz w:val="28"/>
          <w:szCs w:val="28"/>
        </w:rPr>
        <w:t>2</w:t>
      </w:r>
      <w:r w:rsidR="00233470" w:rsidRPr="00601754">
        <w:rPr>
          <w:bCs/>
          <w:sz w:val="28"/>
          <w:szCs w:val="28"/>
        </w:rPr>
        <w:t>1</w:t>
      </w:r>
      <w:r w:rsidRPr="00601754">
        <w:rPr>
          <w:bCs/>
          <w:sz w:val="28"/>
          <w:szCs w:val="28"/>
        </w:rPr>
        <w:t>.</w:t>
      </w:r>
    </w:p>
    <w:p w14:paraId="4983DB1E" w14:textId="77777777" w:rsidR="00F66000" w:rsidRPr="00601754" w:rsidRDefault="00F66000" w:rsidP="007A4E69">
      <w:pPr>
        <w:ind w:firstLine="720"/>
        <w:jc w:val="both"/>
        <w:rPr>
          <w:bCs/>
          <w:sz w:val="28"/>
          <w:szCs w:val="28"/>
        </w:rPr>
      </w:pPr>
      <w:r w:rsidRPr="00601754">
        <w:rPr>
          <w:bCs/>
          <w:sz w:val="28"/>
          <w:szCs w:val="28"/>
        </w:rPr>
        <w:t>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6279EC62" w14:textId="5D7A2256" w:rsidR="00F66000" w:rsidRPr="00601754" w:rsidRDefault="00F66000" w:rsidP="007A4E69">
      <w:pPr>
        <w:numPr>
          <w:ilvl w:val="1"/>
          <w:numId w:val="7"/>
        </w:numPr>
        <w:jc w:val="both"/>
        <w:rPr>
          <w:bCs/>
          <w:sz w:val="28"/>
          <w:szCs w:val="28"/>
        </w:rPr>
      </w:pPr>
      <w:r w:rsidRPr="00601754">
        <w:rPr>
          <w:b/>
          <w:bCs/>
          <w:sz w:val="28"/>
          <w:szCs w:val="28"/>
        </w:rPr>
        <w:t>Дата и время начала подачи заявок на конкурс:</w:t>
      </w:r>
      <w:r w:rsidRPr="00601754">
        <w:rPr>
          <w:bCs/>
          <w:sz w:val="28"/>
          <w:szCs w:val="28"/>
        </w:rPr>
        <w:t xml:space="preserve"> </w:t>
      </w:r>
      <w:sdt>
        <w:sdtPr>
          <w:rPr>
            <w:bCs/>
            <w:sz w:val="28"/>
            <w:szCs w:val="28"/>
          </w:rPr>
          <w:alias w:val="Категория"/>
          <w:id w:val="13742074"/>
          <w:placeholder>
            <w:docPart w:val="345537A24269465AAB06E62DF03759E7"/>
          </w:placeholder>
          <w:dataBinding w:prefixMappings="xmlns:ns0='http://purl.org/dc/elements/1.1/' xmlns:ns1='http://schemas.openxmlformats.org/package/2006/metadata/core-properties' " w:xpath="/ns1:coreProperties[1]/ns1:category[1]" w:storeItemID="{6C3C8BC8-F283-45AE-878A-BAB7291924A1}"/>
          <w:text/>
        </w:sdtPr>
        <w:sdtContent>
          <w:r w:rsidR="007F32D3" w:rsidRPr="00601754">
            <w:rPr>
              <w:bCs/>
              <w:sz w:val="28"/>
              <w:szCs w:val="28"/>
            </w:rPr>
            <w:t>11</w:t>
          </w:r>
          <w:r w:rsidR="00D40920" w:rsidRPr="00601754">
            <w:rPr>
              <w:bCs/>
              <w:sz w:val="28"/>
              <w:szCs w:val="28"/>
            </w:rPr>
            <w:t xml:space="preserve"> </w:t>
          </w:r>
          <w:r w:rsidR="0056536E" w:rsidRPr="00601754">
            <w:rPr>
              <w:bCs/>
              <w:sz w:val="28"/>
              <w:szCs w:val="28"/>
            </w:rPr>
            <w:t>мая</w:t>
          </w:r>
          <w:r w:rsidR="00D40920" w:rsidRPr="00601754">
            <w:rPr>
              <w:bCs/>
              <w:sz w:val="28"/>
              <w:szCs w:val="28"/>
            </w:rPr>
            <w:t xml:space="preserve"> 202</w:t>
          </w:r>
          <w:r w:rsidR="00406AFD" w:rsidRPr="00601754">
            <w:rPr>
              <w:bCs/>
              <w:sz w:val="28"/>
              <w:szCs w:val="28"/>
            </w:rPr>
            <w:t>3</w:t>
          </w:r>
          <w:r w:rsidR="00D40920" w:rsidRPr="00601754">
            <w:rPr>
              <w:bCs/>
              <w:sz w:val="28"/>
              <w:szCs w:val="28"/>
            </w:rPr>
            <w:t xml:space="preserve"> г. 10 ч. 00 м.</w:t>
          </w:r>
        </w:sdtContent>
      </w:sdt>
      <w:r w:rsidR="00C13F51" w:rsidRPr="00601754">
        <w:rPr>
          <w:bCs/>
          <w:sz w:val="28"/>
          <w:szCs w:val="28"/>
        </w:rPr>
        <w:t xml:space="preserve"> по форме, установленной конкурсной документацией. (</w:t>
      </w:r>
      <w:hyperlink w:anchor="Приложение1" w:history="1">
        <w:bookmarkStart w:id="19" w:name="_Hlk61513676"/>
        <w:r w:rsidR="00C13F51" w:rsidRPr="00601754">
          <w:rPr>
            <w:rStyle w:val="a3"/>
            <w:b/>
            <w:bCs/>
            <w:sz w:val="28"/>
            <w:szCs w:val="28"/>
          </w:rPr>
          <w:t>Приложение</w:t>
        </w:r>
        <w:bookmarkEnd w:id="19"/>
        <w:r w:rsidR="00C13F51" w:rsidRPr="00601754">
          <w:rPr>
            <w:rStyle w:val="a3"/>
            <w:b/>
            <w:bCs/>
            <w:sz w:val="28"/>
            <w:szCs w:val="28"/>
          </w:rPr>
          <w:t xml:space="preserve"> № 1</w:t>
        </w:r>
      </w:hyperlink>
      <w:r w:rsidR="00C13F51" w:rsidRPr="00601754">
        <w:rPr>
          <w:bCs/>
          <w:sz w:val="28"/>
          <w:szCs w:val="28"/>
        </w:rPr>
        <w:t>).</w:t>
      </w:r>
    </w:p>
    <w:p w14:paraId="7A6E4750" w14:textId="50002C0F" w:rsidR="00F66000" w:rsidRPr="00601754" w:rsidRDefault="00F66000" w:rsidP="007A4E69">
      <w:pPr>
        <w:numPr>
          <w:ilvl w:val="1"/>
          <w:numId w:val="7"/>
        </w:numPr>
        <w:jc w:val="both"/>
        <w:rPr>
          <w:b/>
          <w:bCs/>
          <w:sz w:val="28"/>
          <w:szCs w:val="28"/>
        </w:rPr>
      </w:pPr>
      <w:r w:rsidRPr="00601754">
        <w:rPr>
          <w:b/>
          <w:bCs/>
          <w:sz w:val="28"/>
          <w:szCs w:val="28"/>
        </w:rPr>
        <w:t>Дата и время окончания срока подачи заявок на конкурс:</w:t>
      </w:r>
      <w:r w:rsidR="006D6EC7" w:rsidRPr="00601754">
        <w:rPr>
          <w:b/>
          <w:bCs/>
          <w:sz w:val="28"/>
          <w:szCs w:val="28"/>
        </w:rPr>
        <w:t xml:space="preserve"> </w:t>
      </w:r>
      <w:sdt>
        <w:sdtPr>
          <w:rPr>
            <w:bCs/>
            <w:sz w:val="28"/>
            <w:szCs w:val="28"/>
          </w:rPr>
          <w:alias w:val="Примечания"/>
          <w:id w:val="13742080"/>
          <w:placeholder>
            <w:docPart w:val="5130E23C4CB04117A9336755445EB7ED"/>
          </w:placeholder>
          <w:dataBinding w:prefixMappings="xmlns:ns0='http://purl.org/dc/elements/1.1/' xmlns:ns1='http://schemas.openxmlformats.org/package/2006/metadata/core-properties' " w:xpath="/ns1:coreProperties[1]/ns0:description[1]" w:storeItemID="{6C3C8BC8-F283-45AE-878A-BAB7291924A1}"/>
          <w:text w:multiLine="1"/>
        </w:sdtPr>
        <w:sdtContent>
          <w:r w:rsidR="007F32D3" w:rsidRPr="00601754">
            <w:rPr>
              <w:bCs/>
              <w:sz w:val="28"/>
              <w:szCs w:val="28"/>
            </w:rPr>
            <w:t>14</w:t>
          </w:r>
          <w:r w:rsidR="00D40920" w:rsidRPr="00601754">
            <w:rPr>
              <w:bCs/>
              <w:sz w:val="28"/>
              <w:szCs w:val="28"/>
            </w:rPr>
            <w:t xml:space="preserve"> </w:t>
          </w:r>
          <w:r w:rsidR="00CB5598" w:rsidRPr="00601754">
            <w:rPr>
              <w:bCs/>
              <w:sz w:val="28"/>
              <w:szCs w:val="28"/>
            </w:rPr>
            <w:t>июня</w:t>
          </w:r>
          <w:r w:rsidR="00D40920" w:rsidRPr="00601754">
            <w:rPr>
              <w:bCs/>
              <w:sz w:val="28"/>
              <w:szCs w:val="28"/>
            </w:rPr>
            <w:t xml:space="preserve"> 202</w:t>
          </w:r>
          <w:r w:rsidR="00CB5598" w:rsidRPr="00601754">
            <w:rPr>
              <w:bCs/>
              <w:sz w:val="28"/>
              <w:szCs w:val="28"/>
            </w:rPr>
            <w:t>3</w:t>
          </w:r>
          <w:r w:rsidR="00D40920" w:rsidRPr="00601754">
            <w:rPr>
              <w:bCs/>
              <w:sz w:val="28"/>
              <w:szCs w:val="28"/>
            </w:rPr>
            <w:t xml:space="preserve"> г. 14 ч. 00 м.</w:t>
          </w:r>
        </w:sdtContent>
      </w:sdt>
    </w:p>
    <w:p w14:paraId="3BE19675" w14:textId="3100940D" w:rsidR="006B2E78" w:rsidRPr="00601754" w:rsidRDefault="006B2E78" w:rsidP="006B2E78">
      <w:pPr>
        <w:ind w:firstLine="567"/>
        <w:jc w:val="both"/>
        <w:rPr>
          <w:bCs/>
          <w:sz w:val="28"/>
          <w:szCs w:val="28"/>
        </w:rPr>
      </w:pPr>
      <w:r w:rsidRPr="00601754">
        <w:rPr>
          <w:b/>
          <w:sz w:val="28"/>
          <w:szCs w:val="28"/>
        </w:rPr>
        <w:t>8.4.</w:t>
      </w:r>
      <w:r w:rsidRPr="00601754">
        <w:rPr>
          <w:bCs/>
          <w:sz w:val="28"/>
          <w:szCs w:val="28"/>
        </w:rPr>
        <w:t xml:space="preserve"> Заявка на участие в конкурсе должна содержать:</w:t>
      </w:r>
    </w:p>
    <w:p w14:paraId="5855E18A" w14:textId="77777777" w:rsidR="006B2E78" w:rsidRPr="00601754" w:rsidRDefault="006B2E78" w:rsidP="006B2E78">
      <w:pPr>
        <w:ind w:firstLine="720"/>
        <w:jc w:val="both"/>
        <w:rPr>
          <w:bCs/>
          <w:sz w:val="28"/>
          <w:szCs w:val="28"/>
        </w:rPr>
      </w:pPr>
      <w:r w:rsidRPr="00601754">
        <w:rPr>
          <w:bCs/>
          <w:sz w:val="28"/>
          <w:szCs w:val="28"/>
        </w:rPr>
        <w:t>1) сведения и документы о заявителе, подавшем такую заявку:</w:t>
      </w:r>
    </w:p>
    <w:p w14:paraId="71BA5F92" w14:textId="77777777" w:rsidR="006B2E78" w:rsidRPr="00601754" w:rsidRDefault="006B2E78" w:rsidP="006B2E78">
      <w:pPr>
        <w:ind w:firstLine="720"/>
        <w:jc w:val="both"/>
        <w:rPr>
          <w:bCs/>
          <w:sz w:val="28"/>
          <w:szCs w:val="28"/>
        </w:rPr>
      </w:pPr>
      <w:r w:rsidRPr="00601754">
        <w:rPr>
          <w:bCs/>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CB5611F" w14:textId="7E3D5A21" w:rsidR="003A22D3" w:rsidRPr="00601754" w:rsidRDefault="00DF623F" w:rsidP="006B2E78">
      <w:pPr>
        <w:ind w:firstLine="720"/>
        <w:jc w:val="both"/>
        <w:rPr>
          <w:bCs/>
          <w:sz w:val="28"/>
          <w:szCs w:val="28"/>
        </w:rPr>
      </w:pPr>
      <w:r w:rsidRPr="00601754">
        <w:rPr>
          <w:bCs/>
          <w:sz w:val="28"/>
          <w:szCs w:val="28"/>
        </w:rPr>
        <w:t>б</w:t>
      </w:r>
      <w:r w:rsidR="006B2E78" w:rsidRPr="00601754">
        <w:rPr>
          <w:bCs/>
          <w:sz w:val="28"/>
          <w:szCs w:val="28"/>
        </w:rPr>
        <w:t xml:space="preserve">) </w:t>
      </w:r>
      <w:r w:rsidR="003A22D3" w:rsidRPr="00601754">
        <w:rPr>
          <w:sz w:val="28"/>
          <w:szCs w:val="28"/>
        </w:rPr>
        <w:t xml:space="preserve">полученную не ранее чем за шесть месяцев до даты размещения на </w:t>
      </w:r>
      <w:hyperlink r:id="rId23" w:tgtFrame="_blank" w:history="1">
        <w:r w:rsidR="003A22D3" w:rsidRPr="00601754">
          <w:rPr>
            <w:rStyle w:val="a3"/>
            <w:sz w:val="28"/>
            <w:szCs w:val="28"/>
          </w:rPr>
          <w:t>официальном сайте</w:t>
        </w:r>
      </w:hyperlink>
      <w:r w:rsidR="003A22D3" w:rsidRPr="00601754">
        <w:rPr>
          <w:sz w:val="28"/>
          <w:szCs w:val="28"/>
        </w:rPr>
        <w:t xml:space="preserve">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646C60A3" w14:textId="09F9B473" w:rsidR="006B2E78" w:rsidRPr="00601754" w:rsidRDefault="00E31336" w:rsidP="006B2E78">
      <w:pPr>
        <w:ind w:firstLine="720"/>
        <w:jc w:val="both"/>
        <w:rPr>
          <w:bCs/>
          <w:sz w:val="28"/>
          <w:szCs w:val="28"/>
        </w:rPr>
      </w:pPr>
      <w:r w:rsidRPr="00601754">
        <w:rPr>
          <w:bCs/>
          <w:sz w:val="28"/>
          <w:szCs w:val="28"/>
        </w:rPr>
        <w:t xml:space="preserve">в) </w:t>
      </w:r>
      <w:r w:rsidR="006B2E78" w:rsidRPr="00601754">
        <w:rPr>
          <w:bCs/>
          <w:sz w:val="28"/>
          <w:szCs w:val="28"/>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w:t>
      </w:r>
      <w:r w:rsidR="00F014EA" w:rsidRPr="00601754">
        <w:rPr>
          <w:rStyle w:val="aff1"/>
          <w:i w:val="0"/>
          <w:iCs w:val="0"/>
          <w:sz w:val="28"/>
          <w:szCs w:val="28"/>
        </w:rPr>
        <w:t>(при наличии печати)</w:t>
      </w:r>
      <w:r w:rsidR="00F014EA" w:rsidRPr="00601754">
        <w:rPr>
          <w:rStyle w:val="aff1"/>
        </w:rPr>
        <w:t xml:space="preserve"> </w:t>
      </w:r>
      <w:r w:rsidR="006B2E78" w:rsidRPr="00601754">
        <w:rPr>
          <w:bCs/>
          <w:sz w:val="28"/>
          <w:szCs w:val="28"/>
        </w:rPr>
        <w:t>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2CC43451" w14:textId="6106BA6C" w:rsidR="006B2E78" w:rsidRPr="00601754" w:rsidRDefault="00E31336" w:rsidP="006B2E78">
      <w:pPr>
        <w:ind w:firstLine="720"/>
        <w:jc w:val="both"/>
        <w:rPr>
          <w:bCs/>
          <w:sz w:val="28"/>
          <w:szCs w:val="28"/>
        </w:rPr>
      </w:pPr>
      <w:bookmarkStart w:id="20" w:name="sub_15214"/>
      <w:r w:rsidRPr="00601754">
        <w:rPr>
          <w:bCs/>
          <w:sz w:val="28"/>
          <w:szCs w:val="28"/>
        </w:rPr>
        <w:t>г</w:t>
      </w:r>
      <w:r w:rsidR="006B2E78" w:rsidRPr="00601754">
        <w:rPr>
          <w:bCs/>
          <w:sz w:val="28"/>
          <w:szCs w:val="28"/>
        </w:rPr>
        <w:t xml:space="preserve">) </w:t>
      </w:r>
      <w:bookmarkEnd w:id="20"/>
      <w:r w:rsidR="006B2E78" w:rsidRPr="00601754">
        <w:rPr>
          <w:bCs/>
          <w:sz w:val="28"/>
          <w:szCs w:val="28"/>
        </w:rPr>
        <w:t>копии учредительных документов заявителя (для юридических лиц);</w:t>
      </w:r>
    </w:p>
    <w:p w14:paraId="7E17DEDD" w14:textId="31FE9D62" w:rsidR="006B2E78" w:rsidRPr="00601754" w:rsidRDefault="00E31336" w:rsidP="006B2E78">
      <w:pPr>
        <w:ind w:firstLine="720"/>
        <w:jc w:val="both"/>
        <w:rPr>
          <w:bCs/>
          <w:sz w:val="28"/>
          <w:szCs w:val="28"/>
        </w:rPr>
      </w:pPr>
      <w:r w:rsidRPr="00601754">
        <w:rPr>
          <w:bCs/>
          <w:sz w:val="28"/>
          <w:szCs w:val="28"/>
        </w:rPr>
        <w:lastRenderedPageBreak/>
        <w:t>д</w:t>
      </w:r>
      <w:r w:rsidR="006B2E78" w:rsidRPr="00601754">
        <w:rPr>
          <w:bCs/>
          <w:sz w:val="28"/>
          <w:szCs w:val="28"/>
        </w:rPr>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4" w:history="1">
        <w:r w:rsidR="006B2E78" w:rsidRPr="00601754">
          <w:rPr>
            <w:rStyle w:val="a3"/>
            <w:color w:val="auto"/>
            <w:sz w:val="28"/>
            <w:szCs w:val="28"/>
            <w:u w:val="none"/>
          </w:rPr>
          <w:t>Кодексом</w:t>
        </w:r>
      </w:hyperlink>
      <w:r w:rsidR="006B2E78" w:rsidRPr="00601754">
        <w:rPr>
          <w:bCs/>
          <w:sz w:val="28"/>
          <w:szCs w:val="28"/>
        </w:rPr>
        <w:t xml:space="preserve"> Российской Федерации об административных правонарушениях;</w:t>
      </w:r>
    </w:p>
    <w:p w14:paraId="74CDC383" w14:textId="7E453D9D" w:rsidR="006B2E78" w:rsidRPr="00601754" w:rsidRDefault="00E31336" w:rsidP="006B2E78">
      <w:pPr>
        <w:ind w:firstLine="720"/>
        <w:jc w:val="both"/>
        <w:rPr>
          <w:bCs/>
          <w:sz w:val="28"/>
          <w:szCs w:val="28"/>
        </w:rPr>
      </w:pPr>
      <w:r w:rsidRPr="00601754">
        <w:rPr>
          <w:bCs/>
          <w:sz w:val="28"/>
          <w:szCs w:val="28"/>
        </w:rPr>
        <w:t>е</w:t>
      </w:r>
      <w:r w:rsidR="006B2E78" w:rsidRPr="00601754">
        <w:rPr>
          <w:bCs/>
          <w:sz w:val="28"/>
          <w:szCs w:val="28"/>
        </w:rPr>
        <w:t>) согласие на обработку персональных данных руководителя юридического лица, индивидуального предпринимателя и иных физических лиц. (</w:t>
      </w:r>
      <w:r w:rsidR="001C5C85" w:rsidRPr="00601754">
        <w:rPr>
          <w:b/>
          <w:sz w:val="28"/>
          <w:szCs w:val="28"/>
          <w:u w:val="single"/>
        </w:rPr>
        <w:t>Приложение №</w:t>
      </w:r>
      <w:r w:rsidR="006B2E78" w:rsidRPr="00601754">
        <w:rPr>
          <w:b/>
          <w:sz w:val="28"/>
          <w:szCs w:val="28"/>
          <w:u w:val="single"/>
        </w:rPr>
        <w:t xml:space="preserve"> </w:t>
      </w:r>
      <w:r w:rsidR="00EB7D40" w:rsidRPr="00601754">
        <w:rPr>
          <w:b/>
          <w:sz w:val="28"/>
          <w:szCs w:val="28"/>
          <w:u w:val="single"/>
        </w:rPr>
        <w:t>5</w:t>
      </w:r>
      <w:r w:rsidR="00E00565" w:rsidRPr="00601754">
        <w:rPr>
          <w:bCs/>
          <w:sz w:val="28"/>
          <w:szCs w:val="28"/>
        </w:rPr>
        <w:t xml:space="preserve"> к конкурсной документации</w:t>
      </w:r>
      <w:r w:rsidR="006B2E78" w:rsidRPr="00601754">
        <w:rPr>
          <w:bCs/>
          <w:sz w:val="28"/>
          <w:szCs w:val="28"/>
        </w:rPr>
        <w:t>).</w:t>
      </w:r>
    </w:p>
    <w:p w14:paraId="14D262EB" w14:textId="2A066A65" w:rsidR="006B2E78" w:rsidRPr="00601754" w:rsidRDefault="006B2E78" w:rsidP="006B2E78">
      <w:pPr>
        <w:ind w:firstLine="720"/>
        <w:jc w:val="both"/>
        <w:rPr>
          <w:sz w:val="28"/>
          <w:szCs w:val="28"/>
        </w:rPr>
      </w:pPr>
      <w:r w:rsidRPr="00601754">
        <w:rPr>
          <w:bCs/>
          <w:sz w:val="28"/>
          <w:szCs w:val="28"/>
        </w:rPr>
        <w:t xml:space="preserve">2) предложения об условиях исполнения договора, которые являются критериями оценки заявок на участие в конкурсе указанные в </w:t>
      </w:r>
      <w:r w:rsidRPr="00601754">
        <w:rPr>
          <w:b/>
          <w:sz w:val="28"/>
          <w:szCs w:val="28"/>
        </w:rPr>
        <w:t>п. 10.5</w:t>
      </w:r>
      <w:r w:rsidRPr="00601754">
        <w:rPr>
          <w:bCs/>
          <w:sz w:val="28"/>
          <w:szCs w:val="28"/>
        </w:rPr>
        <w:t xml:space="preserve"> настоящей конкурсной документации, составленные в виде бизнес-плана, рассчитанного на срок предполагаемого размещения в Бизнес-инкубаторе.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w:t>
      </w:r>
      <w:hyperlink r:id="rId25" w:history="1">
        <w:r w:rsidRPr="00601754">
          <w:rPr>
            <w:rStyle w:val="a3"/>
            <w:color w:val="auto"/>
            <w:sz w:val="28"/>
            <w:szCs w:val="28"/>
            <w:u w:val="none"/>
          </w:rPr>
          <w:t>законодательством</w:t>
        </w:r>
      </w:hyperlink>
      <w:r w:rsidRPr="00601754">
        <w:rPr>
          <w:bCs/>
          <w:sz w:val="28"/>
          <w:szCs w:val="28"/>
        </w:rPr>
        <w:t xml:space="preserve"> Российской Федерации.</w:t>
      </w:r>
      <w:r w:rsidR="0082450A" w:rsidRPr="00601754">
        <w:rPr>
          <w:bCs/>
          <w:sz w:val="28"/>
          <w:szCs w:val="28"/>
        </w:rPr>
        <w:t xml:space="preserve"> </w:t>
      </w:r>
      <w:r w:rsidRPr="00601754">
        <w:rPr>
          <w:sz w:val="28"/>
          <w:szCs w:val="28"/>
        </w:rPr>
        <w:t xml:space="preserve">Сведения, указанные </w:t>
      </w:r>
      <w:r w:rsidR="007A44AE" w:rsidRPr="00601754">
        <w:rPr>
          <w:sz w:val="28"/>
          <w:szCs w:val="28"/>
        </w:rPr>
        <w:t>в бизнес-плане,</w:t>
      </w:r>
      <w:r w:rsidRPr="00601754">
        <w:rPr>
          <w:sz w:val="28"/>
          <w:szCs w:val="28"/>
        </w:rPr>
        <w:t xml:space="preserve"> являются конфиденциальными и разглашению не подлежат.</w:t>
      </w:r>
    </w:p>
    <w:p w14:paraId="66297B41" w14:textId="03D189B2" w:rsidR="006B2E78" w:rsidRPr="00601754" w:rsidRDefault="006B2E78" w:rsidP="006B2E78">
      <w:pPr>
        <w:ind w:firstLine="720"/>
        <w:jc w:val="both"/>
        <w:rPr>
          <w:bCs/>
          <w:sz w:val="28"/>
          <w:szCs w:val="28"/>
        </w:rPr>
      </w:pPr>
      <w:r w:rsidRPr="00601754">
        <w:rPr>
          <w:bCs/>
          <w:sz w:val="28"/>
          <w:szCs w:val="28"/>
        </w:rPr>
        <w:t xml:space="preserve">Форма бизнес-плана (пример) является </w:t>
      </w:r>
      <w:r w:rsidR="006B3FA2" w:rsidRPr="00601754">
        <w:rPr>
          <w:b/>
          <w:sz w:val="28"/>
          <w:szCs w:val="28"/>
        </w:rPr>
        <w:t>П</w:t>
      </w:r>
      <w:r w:rsidRPr="00601754">
        <w:rPr>
          <w:b/>
          <w:sz w:val="28"/>
          <w:szCs w:val="28"/>
        </w:rPr>
        <w:t>риложением №</w:t>
      </w:r>
      <w:r w:rsidR="007A44AE" w:rsidRPr="00601754">
        <w:rPr>
          <w:b/>
          <w:sz w:val="28"/>
          <w:szCs w:val="28"/>
        </w:rPr>
        <w:t xml:space="preserve"> </w:t>
      </w:r>
      <w:r w:rsidR="00EB7D40" w:rsidRPr="00601754">
        <w:rPr>
          <w:b/>
          <w:sz w:val="28"/>
          <w:szCs w:val="28"/>
        </w:rPr>
        <w:t>4</w:t>
      </w:r>
      <w:r w:rsidRPr="00601754">
        <w:rPr>
          <w:bCs/>
          <w:sz w:val="28"/>
          <w:szCs w:val="28"/>
        </w:rPr>
        <w:t xml:space="preserve"> к конкурсной документации.</w:t>
      </w:r>
    </w:p>
    <w:p w14:paraId="44126858" w14:textId="63B65BE1" w:rsidR="00F66000" w:rsidRPr="00601754" w:rsidRDefault="00BA224B" w:rsidP="00F51426">
      <w:pPr>
        <w:ind w:firstLine="567"/>
        <w:jc w:val="both"/>
        <w:rPr>
          <w:bCs/>
          <w:sz w:val="28"/>
          <w:szCs w:val="28"/>
        </w:rPr>
      </w:pPr>
      <w:r w:rsidRPr="00601754">
        <w:rPr>
          <w:b/>
          <w:sz w:val="28"/>
          <w:szCs w:val="28"/>
        </w:rPr>
        <w:t>8.5.</w:t>
      </w:r>
      <w:r w:rsidR="007552D8" w:rsidRPr="00601754">
        <w:rPr>
          <w:b/>
          <w:sz w:val="28"/>
          <w:szCs w:val="28"/>
        </w:rPr>
        <w:t xml:space="preserve"> </w:t>
      </w:r>
      <w:r w:rsidR="00F66000" w:rsidRPr="00601754">
        <w:rPr>
          <w:bCs/>
          <w:sz w:val="28"/>
          <w:szCs w:val="28"/>
        </w:rPr>
        <w:t xml:space="preserve">Перечень документов, представленных в </w:t>
      </w:r>
      <w:hyperlink w:anchor="п842" w:history="1">
        <w:r w:rsidR="00F66000" w:rsidRPr="00601754">
          <w:rPr>
            <w:rStyle w:val="a3"/>
            <w:b/>
            <w:bCs/>
            <w:sz w:val="28"/>
            <w:szCs w:val="28"/>
          </w:rPr>
          <w:t>пункте 8.4.</w:t>
        </w:r>
      </w:hyperlink>
      <w:r w:rsidR="00F66000" w:rsidRPr="00601754">
        <w:rPr>
          <w:bCs/>
          <w:sz w:val="28"/>
          <w:szCs w:val="28"/>
        </w:rPr>
        <w:t xml:space="preserve"> не является исчерпывающим и по желанию Заявителя может быть дополнен иными документами.</w:t>
      </w:r>
    </w:p>
    <w:p w14:paraId="7B975DB0" w14:textId="7F76C63F" w:rsidR="00AA616A" w:rsidRPr="00601754" w:rsidRDefault="00AA616A" w:rsidP="00F51426">
      <w:pPr>
        <w:ind w:firstLine="567"/>
        <w:jc w:val="both"/>
        <w:rPr>
          <w:bCs/>
          <w:sz w:val="28"/>
          <w:szCs w:val="28"/>
        </w:rPr>
      </w:pPr>
      <w:r w:rsidRPr="00601754">
        <w:rPr>
          <w:b/>
          <w:sz w:val="28"/>
          <w:szCs w:val="28"/>
        </w:rPr>
        <w:t>8.6.</w:t>
      </w:r>
      <w:r w:rsidRPr="00601754">
        <w:rPr>
          <w:bCs/>
          <w:sz w:val="28"/>
          <w:szCs w:val="28"/>
        </w:rPr>
        <w:t xml:space="preserve"> Не допускается требовать от заявителя предоставление оригиналов документов.</w:t>
      </w:r>
    </w:p>
    <w:p w14:paraId="7172AC0C" w14:textId="5E0EBA62" w:rsidR="00F3692C" w:rsidRPr="00601754" w:rsidRDefault="00C446ED" w:rsidP="00F51426">
      <w:pPr>
        <w:ind w:firstLine="567"/>
        <w:jc w:val="both"/>
        <w:rPr>
          <w:bCs/>
          <w:sz w:val="28"/>
          <w:szCs w:val="28"/>
        </w:rPr>
      </w:pPr>
      <w:r w:rsidRPr="00601754">
        <w:rPr>
          <w:b/>
          <w:sz w:val="28"/>
          <w:szCs w:val="28"/>
        </w:rPr>
        <w:t>8.</w:t>
      </w:r>
      <w:r w:rsidR="00F3692C" w:rsidRPr="00601754">
        <w:rPr>
          <w:b/>
          <w:sz w:val="28"/>
          <w:szCs w:val="28"/>
        </w:rPr>
        <w:t>7</w:t>
      </w:r>
      <w:r w:rsidRPr="00601754">
        <w:rPr>
          <w:b/>
          <w:sz w:val="28"/>
          <w:szCs w:val="28"/>
        </w:rPr>
        <w:t>.</w:t>
      </w:r>
      <w:r w:rsidR="00F3692C" w:rsidRPr="00601754">
        <w:rPr>
          <w:bCs/>
          <w:sz w:val="28"/>
          <w:szCs w:val="28"/>
        </w:rPr>
        <w:t xml:space="preserve"> При получении заявки на участие в конкурсе, поданной в форме электронного документа, организатор конкурса или специализированная организация обязаны подтвердить в письменной форме или в форме электронного документа ее получение в течение одного рабочего дня с даты получения такой заявки</w:t>
      </w:r>
    </w:p>
    <w:p w14:paraId="27974935" w14:textId="0503C6D8" w:rsidR="0073047B" w:rsidRPr="00601754" w:rsidRDefault="00BA224B" w:rsidP="00F51426">
      <w:pPr>
        <w:ind w:firstLine="567"/>
        <w:jc w:val="both"/>
        <w:rPr>
          <w:bCs/>
          <w:sz w:val="28"/>
          <w:szCs w:val="28"/>
        </w:rPr>
      </w:pPr>
      <w:r w:rsidRPr="00601754">
        <w:rPr>
          <w:b/>
          <w:sz w:val="28"/>
          <w:szCs w:val="28"/>
        </w:rPr>
        <w:t>8.</w:t>
      </w:r>
      <w:r w:rsidR="00F3692C" w:rsidRPr="00601754">
        <w:rPr>
          <w:b/>
          <w:sz w:val="28"/>
          <w:szCs w:val="28"/>
        </w:rPr>
        <w:t>8</w:t>
      </w:r>
      <w:r w:rsidRPr="00601754">
        <w:rPr>
          <w:b/>
          <w:sz w:val="28"/>
          <w:szCs w:val="28"/>
        </w:rPr>
        <w:t>.</w:t>
      </w:r>
      <w:r w:rsidR="0073047B" w:rsidRPr="00601754">
        <w:rPr>
          <w:bCs/>
          <w:sz w:val="28"/>
          <w:szCs w:val="28"/>
        </w:rPr>
        <w:t xml:space="preserve"> </w:t>
      </w:r>
      <w:r w:rsidR="00F3692C" w:rsidRPr="00601754">
        <w:rPr>
          <w:bCs/>
          <w:sz w:val="28"/>
          <w:szCs w:val="28"/>
        </w:rPr>
        <w:t>Заявитель вправе подать только одну заявку на участие в конкурсе в отношении каждого предмета конкурса (лота).</w:t>
      </w:r>
    </w:p>
    <w:p w14:paraId="6FAEE0D6" w14:textId="5286C335" w:rsidR="00F66000" w:rsidRPr="00601754" w:rsidRDefault="00B77F1D" w:rsidP="00F51426">
      <w:pPr>
        <w:ind w:firstLine="567"/>
        <w:jc w:val="both"/>
        <w:rPr>
          <w:bCs/>
          <w:sz w:val="28"/>
          <w:szCs w:val="28"/>
        </w:rPr>
      </w:pPr>
      <w:r w:rsidRPr="00601754">
        <w:rPr>
          <w:b/>
          <w:sz w:val="28"/>
          <w:szCs w:val="28"/>
        </w:rPr>
        <w:t>8.9.</w:t>
      </w:r>
      <w:r w:rsidRPr="00601754">
        <w:rPr>
          <w:bCs/>
          <w:sz w:val="28"/>
          <w:szCs w:val="28"/>
        </w:rPr>
        <w:t xml:space="preserve"> </w:t>
      </w:r>
      <w:r w:rsidR="00F66000" w:rsidRPr="00601754">
        <w:rPr>
          <w:bCs/>
          <w:sz w:val="28"/>
          <w:szCs w:val="28"/>
        </w:rPr>
        <w:t>В случае установления факта подачи одним заявителем двух и более заявок на участие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такого лота, не рассматриваются и возвращаются такому заявителю.</w:t>
      </w:r>
    </w:p>
    <w:p w14:paraId="22F473E5" w14:textId="445A91E1" w:rsidR="00F66000" w:rsidRPr="00601754" w:rsidRDefault="00121387" w:rsidP="00F51426">
      <w:pPr>
        <w:ind w:firstLine="567"/>
        <w:jc w:val="both"/>
        <w:rPr>
          <w:bCs/>
          <w:sz w:val="28"/>
          <w:szCs w:val="28"/>
        </w:rPr>
      </w:pPr>
      <w:r w:rsidRPr="00601754">
        <w:rPr>
          <w:b/>
          <w:sz w:val="28"/>
          <w:szCs w:val="28"/>
        </w:rPr>
        <w:t>8.10.</w:t>
      </w:r>
      <w:r w:rsidRPr="00601754">
        <w:rPr>
          <w:bCs/>
          <w:sz w:val="28"/>
          <w:szCs w:val="28"/>
        </w:rPr>
        <w:t xml:space="preserve"> </w:t>
      </w:r>
      <w:r w:rsidR="00F66000" w:rsidRPr="00601754">
        <w:rPr>
          <w:bCs/>
          <w:sz w:val="28"/>
          <w:szCs w:val="28"/>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14:paraId="170EDF4D" w14:textId="619B2E3E" w:rsidR="00F66000" w:rsidRPr="00601754" w:rsidRDefault="00121387" w:rsidP="00F51426">
      <w:pPr>
        <w:autoSpaceDE w:val="0"/>
        <w:autoSpaceDN w:val="0"/>
        <w:adjustRightInd w:val="0"/>
        <w:ind w:firstLine="567"/>
        <w:jc w:val="both"/>
        <w:rPr>
          <w:bCs/>
          <w:sz w:val="28"/>
          <w:szCs w:val="28"/>
        </w:rPr>
      </w:pPr>
      <w:r w:rsidRPr="00601754">
        <w:rPr>
          <w:b/>
          <w:sz w:val="28"/>
          <w:szCs w:val="28"/>
        </w:rPr>
        <w:t>8.11.</w:t>
      </w:r>
      <w:r w:rsidRPr="00601754">
        <w:rPr>
          <w:bCs/>
          <w:sz w:val="28"/>
          <w:szCs w:val="28"/>
        </w:rPr>
        <w:t xml:space="preserve"> </w:t>
      </w:r>
      <w:r w:rsidR="00F66000" w:rsidRPr="00601754">
        <w:rPr>
          <w:bCs/>
          <w:sz w:val="28"/>
          <w:szCs w:val="28"/>
        </w:rPr>
        <w:t xml:space="preserve">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Лица, </w:t>
      </w:r>
      <w:r w:rsidR="00F66000" w:rsidRPr="00601754">
        <w:rPr>
          <w:bCs/>
          <w:sz w:val="28"/>
          <w:szCs w:val="28"/>
        </w:rPr>
        <w:lastRenderedPageBreak/>
        <w:t>осуществляющие хранение конвертов с заявками на участие в конкурсе, не вправе допускать повреждение таких конвертов и заявок до момента их вскрытия.</w:t>
      </w:r>
    </w:p>
    <w:p w14:paraId="30994EE9" w14:textId="0CD7B1B2" w:rsidR="00F66000" w:rsidRPr="00601754" w:rsidRDefault="00611E7E" w:rsidP="00F51426">
      <w:pPr>
        <w:ind w:firstLine="567"/>
        <w:jc w:val="both"/>
        <w:rPr>
          <w:bCs/>
          <w:sz w:val="28"/>
          <w:szCs w:val="28"/>
        </w:rPr>
      </w:pPr>
      <w:r w:rsidRPr="00601754">
        <w:rPr>
          <w:b/>
          <w:sz w:val="28"/>
          <w:szCs w:val="28"/>
        </w:rPr>
        <w:t>8.12.</w:t>
      </w:r>
      <w:r w:rsidRPr="00601754">
        <w:rPr>
          <w:bCs/>
          <w:sz w:val="28"/>
          <w:szCs w:val="28"/>
        </w:rPr>
        <w:t xml:space="preserve"> </w:t>
      </w:r>
      <w:r w:rsidR="00F66000" w:rsidRPr="00601754">
        <w:rPr>
          <w:bCs/>
          <w:sz w:val="28"/>
          <w:szCs w:val="28"/>
        </w:rPr>
        <w:t xml:space="preserve">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w:t>
      </w:r>
    </w:p>
    <w:p w14:paraId="0475147E" w14:textId="77777777" w:rsidR="00F66000" w:rsidRPr="00601754" w:rsidRDefault="00F66000" w:rsidP="00F51426">
      <w:pPr>
        <w:ind w:firstLine="567"/>
        <w:jc w:val="both"/>
        <w:rPr>
          <w:bCs/>
          <w:sz w:val="28"/>
          <w:szCs w:val="28"/>
        </w:rPr>
      </w:pPr>
      <w:r w:rsidRPr="00601754">
        <w:rPr>
          <w:bCs/>
          <w:sz w:val="28"/>
          <w:szCs w:val="28"/>
        </w:rPr>
        <w:t xml:space="preserve">В этом случае заявитель подает в письменном виде уведомление об отзыве или изменении заявки, содержащее информацию о том, что он отзывает или изменяет свою заявку. При этом в соответствующем уведомлении должна быть указана следующая информация: наименование конкурса, регистрационный номер заявки на участие в конкурсе, дата, время подачи заявки на участие в конкурсе. </w:t>
      </w:r>
    </w:p>
    <w:p w14:paraId="1A9FE311" w14:textId="77777777" w:rsidR="00F66000" w:rsidRPr="00601754" w:rsidRDefault="00F66000" w:rsidP="00F51426">
      <w:pPr>
        <w:ind w:firstLine="567"/>
        <w:jc w:val="both"/>
        <w:rPr>
          <w:bCs/>
          <w:sz w:val="28"/>
          <w:szCs w:val="28"/>
        </w:rPr>
      </w:pPr>
      <w:r w:rsidRPr="00601754">
        <w:rPr>
          <w:bCs/>
          <w:sz w:val="28"/>
          <w:szCs w:val="28"/>
        </w:rPr>
        <w:t>Уведомление об отзыве или изменении заявки на участие в конкурсе  подается в часы и дни приема заявок, установленные настоящей конкурсной документацией до даты и времени рассмотрения заявок, по адресу организатора конкурса</w:t>
      </w:r>
      <w:r w:rsidR="006C2898" w:rsidRPr="00601754">
        <w:rPr>
          <w:bCs/>
          <w:sz w:val="28"/>
          <w:szCs w:val="28"/>
        </w:rPr>
        <w:t>.</w:t>
      </w:r>
    </w:p>
    <w:p w14:paraId="02D6CCFC" w14:textId="5F59C022" w:rsidR="00F66000" w:rsidRPr="00601754" w:rsidRDefault="009E0FB6" w:rsidP="00F51426">
      <w:pPr>
        <w:ind w:firstLine="567"/>
        <w:jc w:val="both"/>
        <w:rPr>
          <w:bCs/>
          <w:sz w:val="28"/>
          <w:szCs w:val="28"/>
        </w:rPr>
      </w:pPr>
      <w:r w:rsidRPr="00601754">
        <w:rPr>
          <w:b/>
          <w:sz w:val="28"/>
          <w:szCs w:val="28"/>
        </w:rPr>
        <w:t>8.13.</w:t>
      </w:r>
      <w:r w:rsidRPr="00601754">
        <w:rPr>
          <w:bCs/>
          <w:sz w:val="28"/>
          <w:szCs w:val="28"/>
        </w:rPr>
        <w:t xml:space="preserve"> </w:t>
      </w:r>
      <w:r w:rsidR="00F66000" w:rsidRPr="00601754">
        <w:rPr>
          <w:bCs/>
          <w:sz w:val="28"/>
          <w:szCs w:val="28"/>
        </w:rPr>
        <w:t>Каждый конверт с заявкой на участие в конкурсе, поступившие в срок, указанный в конкурсной документации, регистрируются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или специализированная организация выдают расписку в получении конверта с такой заявкой с указанием даты и времени его получения.</w:t>
      </w:r>
    </w:p>
    <w:p w14:paraId="05828FCE" w14:textId="3F0BF33E" w:rsidR="00F66000" w:rsidRPr="00601754" w:rsidRDefault="00F93105" w:rsidP="00F51426">
      <w:pPr>
        <w:ind w:firstLine="567"/>
        <w:jc w:val="both"/>
        <w:rPr>
          <w:bCs/>
          <w:sz w:val="28"/>
          <w:szCs w:val="28"/>
        </w:rPr>
      </w:pPr>
      <w:r w:rsidRPr="00601754">
        <w:rPr>
          <w:b/>
          <w:sz w:val="28"/>
          <w:szCs w:val="28"/>
        </w:rPr>
        <w:t>8.14.</w:t>
      </w:r>
      <w:r w:rsidRPr="00601754">
        <w:rPr>
          <w:bCs/>
          <w:sz w:val="28"/>
          <w:szCs w:val="28"/>
        </w:rPr>
        <w:t xml:space="preserve"> </w:t>
      </w:r>
      <w:r w:rsidR="00F66000" w:rsidRPr="00601754">
        <w:rPr>
          <w:bCs/>
          <w:sz w:val="28"/>
          <w:szCs w:val="28"/>
        </w:rPr>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в отношении которых подана только одна заявка или не подано ни одной заявки.</w:t>
      </w:r>
    </w:p>
    <w:p w14:paraId="7CD38469" w14:textId="1050378B" w:rsidR="00F66000" w:rsidRPr="00601754" w:rsidRDefault="0064645C" w:rsidP="00F51426">
      <w:pPr>
        <w:ind w:firstLine="567"/>
        <w:jc w:val="both"/>
        <w:rPr>
          <w:bCs/>
          <w:sz w:val="28"/>
          <w:szCs w:val="28"/>
        </w:rPr>
      </w:pPr>
      <w:r w:rsidRPr="00601754">
        <w:rPr>
          <w:b/>
          <w:sz w:val="28"/>
          <w:szCs w:val="28"/>
        </w:rPr>
        <w:t>8.15.</w:t>
      </w:r>
      <w:r w:rsidRPr="00601754">
        <w:rPr>
          <w:bCs/>
          <w:sz w:val="28"/>
          <w:szCs w:val="28"/>
        </w:rPr>
        <w:t xml:space="preserve"> </w:t>
      </w:r>
      <w:r w:rsidR="00F66000" w:rsidRPr="00601754">
        <w:rPr>
          <w:bCs/>
          <w:sz w:val="28"/>
          <w:szCs w:val="28"/>
        </w:rPr>
        <w:t>Документы, представляемые заявителями, должны отвечать следующим требованиям:</w:t>
      </w:r>
    </w:p>
    <w:p w14:paraId="598BB847" w14:textId="77777777" w:rsidR="00F66000" w:rsidRPr="00601754" w:rsidRDefault="00F66000" w:rsidP="007D4DEC">
      <w:pPr>
        <w:ind w:firstLine="567"/>
        <w:jc w:val="both"/>
        <w:rPr>
          <w:bCs/>
          <w:sz w:val="28"/>
          <w:szCs w:val="28"/>
        </w:rPr>
      </w:pPr>
      <w:r w:rsidRPr="00601754">
        <w:rPr>
          <w:bCs/>
          <w:sz w:val="28"/>
          <w:szCs w:val="28"/>
        </w:rPr>
        <w:t>- документы не должны иметь подчистки либо приписки, зачеркнутые слова и иные не оговоренные в них исправления, быть исполнены карандашом, а также серьезно повреждены, когда невозможно однозначно истолковать их содержание;</w:t>
      </w:r>
    </w:p>
    <w:p w14:paraId="60296E5B" w14:textId="5C72701B" w:rsidR="00F66000" w:rsidRPr="00601754" w:rsidRDefault="00F66000" w:rsidP="007D4DEC">
      <w:pPr>
        <w:ind w:firstLine="567"/>
        <w:jc w:val="both"/>
      </w:pPr>
      <w:r w:rsidRPr="00601754">
        <w:rPr>
          <w:bCs/>
          <w:sz w:val="28"/>
          <w:szCs w:val="28"/>
        </w:rPr>
        <w:t>- все документы, представленные участниками размещения заказа, должны иметь четкую печать текстов</w:t>
      </w:r>
      <w:r w:rsidR="000A2971" w:rsidRPr="00601754">
        <w:rPr>
          <w:bCs/>
          <w:sz w:val="28"/>
          <w:szCs w:val="28"/>
        </w:rPr>
        <w:t>, написаны разборчиво</w:t>
      </w:r>
      <w:r w:rsidRPr="00601754">
        <w:rPr>
          <w:bCs/>
          <w:sz w:val="28"/>
          <w:szCs w:val="28"/>
        </w:rPr>
        <w:t xml:space="preserve">. </w:t>
      </w:r>
    </w:p>
    <w:p w14:paraId="307B8ED9" w14:textId="31FD2A1A" w:rsidR="00F66000" w:rsidRPr="00601754" w:rsidRDefault="0057426C" w:rsidP="00F51426">
      <w:pPr>
        <w:ind w:firstLine="567"/>
        <w:jc w:val="both"/>
        <w:rPr>
          <w:bCs/>
          <w:sz w:val="28"/>
          <w:szCs w:val="28"/>
        </w:rPr>
      </w:pPr>
      <w:r w:rsidRPr="00601754">
        <w:rPr>
          <w:b/>
          <w:sz w:val="28"/>
          <w:szCs w:val="28"/>
        </w:rPr>
        <w:t>8.16.</w:t>
      </w:r>
      <w:r w:rsidR="003F55D6" w:rsidRPr="00601754">
        <w:rPr>
          <w:b/>
          <w:sz w:val="28"/>
          <w:szCs w:val="28"/>
        </w:rPr>
        <w:t xml:space="preserve"> </w:t>
      </w:r>
      <w:r w:rsidR="00F66000" w:rsidRPr="00601754">
        <w:rPr>
          <w:bCs/>
          <w:sz w:val="28"/>
          <w:szCs w:val="28"/>
        </w:rPr>
        <w:t>Заявка на участие в конкурсе, подготовленная участником размещения заказа, а также вся корреспонденция и документация, связанные с этой заявкой, которыми обменялись участник размещения заказа и заказчик должны быть написаны на русском языке, за исключением специальных терминов.</w:t>
      </w:r>
    </w:p>
    <w:p w14:paraId="0F23E2FE" w14:textId="584501A8" w:rsidR="00F66000" w:rsidRPr="00601754" w:rsidRDefault="00646854" w:rsidP="00F51426">
      <w:pPr>
        <w:ind w:firstLine="567"/>
        <w:jc w:val="both"/>
        <w:rPr>
          <w:bCs/>
          <w:sz w:val="28"/>
          <w:szCs w:val="28"/>
        </w:rPr>
      </w:pPr>
      <w:r w:rsidRPr="00601754">
        <w:rPr>
          <w:b/>
          <w:sz w:val="28"/>
          <w:szCs w:val="28"/>
        </w:rPr>
        <w:t>8.17.</w:t>
      </w:r>
      <w:r w:rsidR="003F55D6" w:rsidRPr="00601754">
        <w:rPr>
          <w:b/>
          <w:sz w:val="28"/>
          <w:szCs w:val="28"/>
        </w:rPr>
        <w:t xml:space="preserve"> </w:t>
      </w:r>
      <w:r w:rsidR="00F66000" w:rsidRPr="00601754">
        <w:rPr>
          <w:bCs/>
          <w:sz w:val="28"/>
          <w:szCs w:val="28"/>
        </w:rPr>
        <w:t xml:space="preserve">Все листы заявки на участие в конкурсе, все листы тома заявки на участие в конкурсе должны быть прошиты и пронумерованы в последовательности, предусмотренной настоящей документацией. Заявка на участие в конкурсе должна содержать опись входящих в их состав документов, быть скреплены печатью участника конкурса (для юридических лиц) и подписаны участником конкурса или лицом, уполномоченным таким участником размещения заказа. Соблюдение </w:t>
      </w:r>
      <w:r w:rsidR="00F66000" w:rsidRPr="00601754">
        <w:rPr>
          <w:bCs/>
          <w:sz w:val="28"/>
          <w:szCs w:val="28"/>
        </w:rPr>
        <w:lastRenderedPageBreak/>
        <w:t>участником конкурса указанных требований означает, что все документы и сведения, входящие в состав заявки на участие в конкурсе, поданы от имени участника конкурса, а также подтверждает подлинность и достоверность представленных в составе заявки на участие в конкурсе документов и сведений.</w:t>
      </w:r>
    </w:p>
    <w:p w14:paraId="6EC7DAAD" w14:textId="6A5D7E8B" w:rsidR="00F66000" w:rsidRPr="00601754" w:rsidRDefault="00D6142F" w:rsidP="00F51426">
      <w:pPr>
        <w:ind w:firstLine="567"/>
        <w:jc w:val="both"/>
        <w:rPr>
          <w:bCs/>
          <w:sz w:val="28"/>
          <w:szCs w:val="28"/>
        </w:rPr>
      </w:pPr>
      <w:r w:rsidRPr="00601754">
        <w:rPr>
          <w:b/>
          <w:sz w:val="28"/>
          <w:szCs w:val="28"/>
        </w:rPr>
        <w:t>8.18.</w:t>
      </w:r>
      <w:r w:rsidR="003F55D6" w:rsidRPr="00601754">
        <w:rPr>
          <w:b/>
          <w:sz w:val="28"/>
          <w:szCs w:val="28"/>
        </w:rPr>
        <w:t xml:space="preserve"> </w:t>
      </w:r>
      <w:r w:rsidR="00F66000" w:rsidRPr="00601754">
        <w:rPr>
          <w:bCs/>
          <w:sz w:val="28"/>
          <w:szCs w:val="28"/>
        </w:rPr>
        <w:t>Заявки на участие в конкурсе, приложения к ним, а также отдельные документы, входящие в состав заявок на участие в конкурсе, не возвращаются, за исключением отозванных участниками конкурса заявок на участие в конкурсе, опоздавших заявок на участие в конкурсе в порядке и случаях, предусмотренных конкурсной документацией.</w:t>
      </w:r>
    </w:p>
    <w:p w14:paraId="041D05BA" w14:textId="77777777" w:rsidR="00F66000" w:rsidRPr="00601754" w:rsidRDefault="00F66000" w:rsidP="00F66000">
      <w:pPr>
        <w:autoSpaceDE w:val="0"/>
        <w:autoSpaceDN w:val="0"/>
        <w:adjustRightInd w:val="0"/>
        <w:ind w:firstLine="709"/>
        <w:rPr>
          <w:bCs/>
          <w:sz w:val="28"/>
          <w:szCs w:val="28"/>
        </w:rPr>
      </w:pPr>
    </w:p>
    <w:p w14:paraId="6871732E" w14:textId="77777777" w:rsidR="00F66000" w:rsidRPr="00601754" w:rsidRDefault="00F66000" w:rsidP="00A60B09">
      <w:pPr>
        <w:pStyle w:val="1"/>
        <w:ind w:left="0" w:firstLine="709"/>
      </w:pPr>
      <w:bookmarkStart w:id="21" w:name="_Toc6302659"/>
      <w:r w:rsidRPr="00601754">
        <w:t>Место, порядок, дата и время вскрытия конвертов с заявками на участие в конкурсе и открытия доступа к поданным в форме электронных документов заявкам на участие в конкурсе</w:t>
      </w:r>
      <w:bookmarkEnd w:id="21"/>
    </w:p>
    <w:p w14:paraId="635C97E8" w14:textId="77777777" w:rsidR="00F66000" w:rsidRPr="00601754" w:rsidRDefault="00F66000" w:rsidP="00A60B09">
      <w:pPr>
        <w:autoSpaceDE w:val="0"/>
        <w:autoSpaceDN w:val="0"/>
        <w:adjustRightInd w:val="0"/>
        <w:ind w:firstLine="709"/>
        <w:rPr>
          <w:b/>
          <w:bCs/>
          <w:sz w:val="28"/>
          <w:szCs w:val="28"/>
        </w:rPr>
      </w:pPr>
    </w:p>
    <w:p w14:paraId="723C8435" w14:textId="77777777"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 xml:space="preserve">Конкурсной комиссией публично в день, время и в месте, указанные в извещении о проведении конкурса, вскрываются конверты с заявками на участие в конкурсе. </w:t>
      </w:r>
    </w:p>
    <w:p w14:paraId="16A8D8CC" w14:textId="77777777"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14:paraId="6691C12E" w14:textId="77777777"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Конкурсной комиссией осуществляется вскрытие конвертов с заявками на участие в конкурсе, которые поступили организатору конкурса или специализированной организации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14:paraId="00ACEEF6" w14:textId="77777777"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Заявители или их представители вправе присутствовать при вскрытии конвертов с заявками на участие в конкурсе.</w:t>
      </w:r>
    </w:p>
    <w:p w14:paraId="05580067" w14:textId="7CE75358"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конкурсе подана только одна заявка </w:t>
      </w:r>
      <w:r w:rsidRPr="00601754">
        <w:rPr>
          <w:bCs/>
          <w:sz w:val="28"/>
          <w:szCs w:val="28"/>
        </w:rPr>
        <w:lastRenderedPageBreak/>
        <w:t>или не подано ни одной заявки, в указанный протокол вносится информация о признании конкурса несостоявшимся.</w:t>
      </w:r>
    </w:p>
    <w:p w14:paraId="517555D2" w14:textId="0C098D1F" w:rsidR="0083187E" w:rsidRPr="00601754" w:rsidRDefault="0083187E" w:rsidP="007D4DEC">
      <w:pPr>
        <w:numPr>
          <w:ilvl w:val="1"/>
          <w:numId w:val="7"/>
        </w:numPr>
        <w:autoSpaceDE w:val="0"/>
        <w:autoSpaceDN w:val="0"/>
        <w:adjustRightInd w:val="0"/>
        <w:jc w:val="both"/>
        <w:rPr>
          <w:bCs/>
          <w:sz w:val="28"/>
          <w:szCs w:val="28"/>
        </w:rPr>
      </w:pPr>
      <w:r w:rsidRPr="00601754">
        <w:rPr>
          <w:bCs/>
          <w:sz w:val="28"/>
          <w:szCs w:val="28"/>
        </w:rPr>
        <w:t>В процессе вскрытия конвертов с заявками на участие в конкурсе информация о заявителях, о наличии документов и сведений, предусмотренных конкурсной документацией, может сразу размещаться на официальном сайте торгов.</w:t>
      </w:r>
    </w:p>
    <w:p w14:paraId="1C142944" w14:textId="77777777"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в течение дня, следующего за днем его подписания.</w:t>
      </w:r>
    </w:p>
    <w:p w14:paraId="4C7FDD5E" w14:textId="77777777"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Конкурсная комиссия обязана осуществлять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605C3A86" w14:textId="77777777" w:rsidR="00F66000" w:rsidRPr="00601754" w:rsidRDefault="00F66000" w:rsidP="007D4DEC">
      <w:pPr>
        <w:numPr>
          <w:ilvl w:val="1"/>
          <w:numId w:val="7"/>
        </w:numPr>
        <w:autoSpaceDE w:val="0"/>
        <w:autoSpaceDN w:val="0"/>
        <w:adjustRightInd w:val="0"/>
        <w:jc w:val="both"/>
        <w:rPr>
          <w:bCs/>
          <w:sz w:val="28"/>
          <w:szCs w:val="28"/>
        </w:rPr>
      </w:pPr>
      <w:r w:rsidRPr="00601754">
        <w:rPr>
          <w:bCs/>
          <w:sz w:val="28"/>
          <w:szCs w:val="28"/>
        </w:rPr>
        <w:t>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p>
    <w:p w14:paraId="4D3E00E5" w14:textId="77777777" w:rsidR="00F66000" w:rsidRPr="00601754" w:rsidRDefault="00F66000" w:rsidP="007D4DEC">
      <w:pPr>
        <w:autoSpaceDE w:val="0"/>
        <w:autoSpaceDN w:val="0"/>
        <w:adjustRightInd w:val="0"/>
        <w:ind w:firstLine="709"/>
        <w:jc w:val="both"/>
        <w:rPr>
          <w:bCs/>
          <w:sz w:val="28"/>
          <w:szCs w:val="28"/>
        </w:rPr>
      </w:pPr>
    </w:p>
    <w:p w14:paraId="658037C0" w14:textId="77777777" w:rsidR="00F66000" w:rsidRPr="00601754" w:rsidRDefault="00F66000" w:rsidP="00915105">
      <w:pPr>
        <w:pStyle w:val="1"/>
        <w:ind w:left="142" w:firstLine="567"/>
      </w:pPr>
      <w:bookmarkStart w:id="22" w:name="_Toc6302660"/>
      <w:r w:rsidRPr="00601754">
        <w:t>Порядок оценки и сопоставления заявок на участие в конкурсе. Критерии оценки заявок</w:t>
      </w:r>
      <w:bookmarkEnd w:id="22"/>
    </w:p>
    <w:p w14:paraId="02E7B737" w14:textId="77777777" w:rsidR="00F66000" w:rsidRPr="00601754" w:rsidRDefault="00F66000" w:rsidP="00915105">
      <w:pPr>
        <w:autoSpaceDE w:val="0"/>
        <w:autoSpaceDN w:val="0"/>
        <w:adjustRightInd w:val="0"/>
        <w:jc w:val="both"/>
        <w:rPr>
          <w:b/>
          <w:bCs/>
          <w:sz w:val="28"/>
          <w:szCs w:val="28"/>
        </w:rPr>
      </w:pPr>
    </w:p>
    <w:p w14:paraId="0E6C7321" w14:textId="21DD26F1" w:rsidR="00F66000" w:rsidRPr="00601754" w:rsidRDefault="00F66000" w:rsidP="00915105">
      <w:pPr>
        <w:numPr>
          <w:ilvl w:val="1"/>
          <w:numId w:val="7"/>
        </w:numPr>
        <w:jc w:val="both"/>
        <w:rPr>
          <w:bCs/>
          <w:sz w:val="28"/>
          <w:szCs w:val="28"/>
        </w:rPr>
      </w:pPr>
      <w:r w:rsidRPr="00601754">
        <w:rPr>
          <w:bCs/>
          <w:sz w:val="28"/>
          <w:szCs w:val="28"/>
        </w:rPr>
        <w:t>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w:t>
      </w:r>
    </w:p>
    <w:p w14:paraId="3C2BC0E5" w14:textId="7CB93E01" w:rsidR="00C344C9" w:rsidRPr="00601754" w:rsidRDefault="00C344C9" w:rsidP="00915105">
      <w:pPr>
        <w:numPr>
          <w:ilvl w:val="1"/>
          <w:numId w:val="7"/>
        </w:numPr>
        <w:jc w:val="both"/>
        <w:rPr>
          <w:bCs/>
          <w:sz w:val="28"/>
          <w:szCs w:val="28"/>
        </w:rPr>
      </w:pPr>
      <w:r w:rsidRPr="00601754">
        <w:rPr>
          <w:bCs/>
          <w:sz w:val="28"/>
          <w:szCs w:val="28"/>
        </w:rPr>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 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 Протокол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 Указанный протокол в день окончания рассмотрения заявок на участие в конкурсе размещается организатором конкурса на </w:t>
      </w:r>
      <w:hyperlink r:id="rId26" w:history="1">
        <w:r w:rsidRPr="00601754">
          <w:rPr>
            <w:rStyle w:val="a3"/>
            <w:bCs/>
            <w:sz w:val="28"/>
            <w:szCs w:val="28"/>
          </w:rPr>
          <w:t>официальном сайте</w:t>
        </w:r>
      </w:hyperlink>
      <w:r w:rsidRPr="00601754">
        <w:rPr>
          <w:bCs/>
          <w:sz w:val="28"/>
          <w:szCs w:val="28"/>
        </w:rPr>
        <w:t xml:space="preserve"> торгов. Заявителям направляются </w:t>
      </w:r>
      <w:r w:rsidRPr="00601754">
        <w:rPr>
          <w:bCs/>
          <w:sz w:val="28"/>
          <w:szCs w:val="28"/>
        </w:rPr>
        <w:lastRenderedPageBreak/>
        <w:t>уведомления о принятых конкурсной комиссией решениях не позднее дня, следующего за днем подписания указанного протокола.</w:t>
      </w:r>
    </w:p>
    <w:p w14:paraId="698CA705" w14:textId="53F051FE" w:rsidR="004B7D3D" w:rsidRPr="00601754" w:rsidRDefault="004B7D3D" w:rsidP="00915105">
      <w:pPr>
        <w:numPr>
          <w:ilvl w:val="1"/>
          <w:numId w:val="7"/>
        </w:numPr>
        <w:jc w:val="both"/>
        <w:rPr>
          <w:bCs/>
          <w:sz w:val="28"/>
          <w:szCs w:val="28"/>
        </w:rPr>
      </w:pPr>
      <w:r w:rsidRPr="00601754">
        <w:rPr>
          <w:bCs/>
          <w:sz w:val="28"/>
          <w:szCs w:val="28"/>
        </w:rPr>
        <w:t>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14:paraId="7525E695" w14:textId="14EC79D2" w:rsidR="00742B34" w:rsidRPr="00601754" w:rsidRDefault="00742B34" w:rsidP="00915105">
      <w:pPr>
        <w:numPr>
          <w:ilvl w:val="1"/>
          <w:numId w:val="7"/>
        </w:numPr>
        <w:autoSpaceDE w:val="0"/>
        <w:autoSpaceDN w:val="0"/>
        <w:adjustRightInd w:val="0"/>
        <w:jc w:val="both"/>
        <w:rPr>
          <w:bCs/>
          <w:sz w:val="28"/>
          <w:szCs w:val="28"/>
        </w:rPr>
      </w:pPr>
      <w:bookmarkStart w:id="23" w:name="п102"/>
      <w:bookmarkEnd w:id="23"/>
      <w:r w:rsidRPr="00601754">
        <w:rPr>
          <w:rFonts w:eastAsia="SimSun"/>
          <w:bCs/>
          <w:sz w:val="28"/>
          <w:szCs w:val="28"/>
          <w:lang w:eastAsia="zh-CN"/>
        </w:rPr>
        <w:t>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w:t>
      </w:r>
    </w:p>
    <w:p w14:paraId="71896AAA" w14:textId="20CFE6C6" w:rsidR="00F66000" w:rsidRPr="00601754" w:rsidRDefault="0009707A" w:rsidP="00915105">
      <w:pPr>
        <w:numPr>
          <w:ilvl w:val="1"/>
          <w:numId w:val="7"/>
        </w:numPr>
        <w:autoSpaceDE w:val="0"/>
        <w:autoSpaceDN w:val="0"/>
        <w:adjustRightInd w:val="0"/>
        <w:jc w:val="both"/>
        <w:rPr>
          <w:bCs/>
          <w:sz w:val="28"/>
          <w:szCs w:val="28"/>
        </w:rPr>
      </w:pPr>
      <w:r w:rsidRPr="00601754">
        <w:rPr>
          <w:bCs/>
          <w:sz w:val="28"/>
          <w:szCs w:val="28"/>
        </w:rPr>
        <w:t>Критериями отбора победителей конкурса являются</w:t>
      </w:r>
      <w:r w:rsidR="00F66000" w:rsidRPr="00601754">
        <w:rPr>
          <w:bCs/>
          <w:sz w:val="28"/>
          <w:szCs w:val="28"/>
        </w:rPr>
        <w:t>:</w:t>
      </w:r>
    </w:p>
    <w:p w14:paraId="044F8E6E" w14:textId="77777777" w:rsidR="0009707A" w:rsidRPr="00601754" w:rsidRDefault="0009707A" w:rsidP="00915105">
      <w:pPr>
        <w:autoSpaceDE w:val="0"/>
        <w:autoSpaceDN w:val="0"/>
        <w:adjustRightInd w:val="0"/>
        <w:ind w:firstLine="709"/>
        <w:jc w:val="both"/>
        <w:rPr>
          <w:bCs/>
          <w:sz w:val="28"/>
          <w:szCs w:val="28"/>
        </w:rPr>
      </w:pPr>
      <w:r w:rsidRPr="00601754">
        <w:rPr>
          <w:bCs/>
          <w:sz w:val="28"/>
          <w:szCs w:val="28"/>
        </w:rPr>
        <w:t>а) качество описания преимуществ товара или услуги в сравнении с существующими аналогами (конкурентами);</w:t>
      </w:r>
    </w:p>
    <w:p w14:paraId="7B17C55C" w14:textId="77777777" w:rsidR="0009707A" w:rsidRPr="00601754" w:rsidRDefault="0009707A" w:rsidP="00915105">
      <w:pPr>
        <w:autoSpaceDE w:val="0"/>
        <w:autoSpaceDN w:val="0"/>
        <w:adjustRightInd w:val="0"/>
        <w:ind w:firstLine="709"/>
        <w:jc w:val="both"/>
        <w:rPr>
          <w:bCs/>
          <w:sz w:val="28"/>
          <w:szCs w:val="28"/>
        </w:rPr>
      </w:pPr>
      <w:r w:rsidRPr="00601754">
        <w:rPr>
          <w:bCs/>
          <w:sz w:val="28"/>
          <w:szCs w:val="28"/>
        </w:rPr>
        <w:t>б) качество проработки маркетинговой, операционной и финансовой стратегий развития участника конкурса;</w:t>
      </w:r>
    </w:p>
    <w:p w14:paraId="59FB627B" w14:textId="77777777" w:rsidR="0009707A" w:rsidRPr="00601754" w:rsidRDefault="0009707A" w:rsidP="00915105">
      <w:pPr>
        <w:autoSpaceDE w:val="0"/>
        <w:autoSpaceDN w:val="0"/>
        <w:adjustRightInd w:val="0"/>
        <w:ind w:firstLine="709"/>
        <w:jc w:val="both"/>
        <w:rPr>
          <w:bCs/>
          <w:sz w:val="28"/>
          <w:szCs w:val="28"/>
        </w:rPr>
      </w:pPr>
      <w:r w:rsidRPr="00601754">
        <w:rPr>
          <w:bCs/>
          <w:sz w:val="28"/>
          <w:szCs w:val="28"/>
        </w:rPr>
        <w:t>в) прогнозируемые изменения финансовых результатов и количества рабочих мест участника конкурса:</w:t>
      </w:r>
    </w:p>
    <w:p w14:paraId="1BFDF45C" w14:textId="77777777" w:rsidR="0009707A" w:rsidRPr="00601754" w:rsidRDefault="0009707A" w:rsidP="00915105">
      <w:pPr>
        <w:autoSpaceDE w:val="0"/>
        <w:autoSpaceDN w:val="0"/>
        <w:adjustRightInd w:val="0"/>
        <w:jc w:val="both"/>
        <w:rPr>
          <w:bCs/>
          <w:i/>
          <w:sz w:val="28"/>
          <w:szCs w:val="28"/>
        </w:rPr>
      </w:pPr>
      <w:r w:rsidRPr="00601754">
        <w:rPr>
          <w:bCs/>
          <w:i/>
          <w:sz w:val="28"/>
          <w:szCs w:val="28"/>
        </w:rPr>
        <w:tab/>
        <w:t>начальное условие – 1, предусмотрено увеличение начального значения критерия конкурса в заявке на участие в конкурсе</w:t>
      </w:r>
    </w:p>
    <w:p w14:paraId="78942192" w14:textId="77777777" w:rsidR="0009707A" w:rsidRPr="00601754" w:rsidRDefault="0009707A" w:rsidP="00915105">
      <w:pPr>
        <w:autoSpaceDE w:val="0"/>
        <w:autoSpaceDN w:val="0"/>
        <w:adjustRightInd w:val="0"/>
        <w:ind w:firstLine="709"/>
        <w:jc w:val="both"/>
        <w:rPr>
          <w:bCs/>
          <w:sz w:val="28"/>
          <w:szCs w:val="28"/>
        </w:rPr>
      </w:pPr>
      <w:r w:rsidRPr="00601754">
        <w:rPr>
          <w:bCs/>
          <w:sz w:val="28"/>
          <w:szCs w:val="28"/>
        </w:rPr>
        <w:t>г) срок окупаемости проекта:</w:t>
      </w:r>
    </w:p>
    <w:p w14:paraId="02317CAF" w14:textId="65D8C810" w:rsidR="00F66000" w:rsidRPr="00601754" w:rsidRDefault="0009707A" w:rsidP="00915105">
      <w:pPr>
        <w:autoSpaceDE w:val="0"/>
        <w:autoSpaceDN w:val="0"/>
        <w:adjustRightInd w:val="0"/>
        <w:jc w:val="both"/>
        <w:rPr>
          <w:bCs/>
          <w:i/>
          <w:sz w:val="28"/>
          <w:szCs w:val="28"/>
        </w:rPr>
      </w:pPr>
      <w:r w:rsidRPr="00601754">
        <w:rPr>
          <w:bCs/>
          <w:i/>
          <w:sz w:val="28"/>
          <w:szCs w:val="28"/>
        </w:rPr>
        <w:t>начальное значение – 36 (месяцев), предусмотрено уменьшение начального значения критерия конкурса в заявке на участие в конкурсе.</w:t>
      </w:r>
    </w:p>
    <w:p w14:paraId="3F88FD8C" w14:textId="77777777"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Для каждого применяемого для оценки заявок на участие в конкурсе критерия конкурса в конкурсной документации устанавливается коэффициент, учитывающий значимость критерия конкурса. Коэффициент значимости по каждому критерию конкурса равен 0,25.</w:t>
      </w:r>
    </w:p>
    <w:p w14:paraId="0573B1A4" w14:textId="694E03F8"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В случае установления критериев конкурса, предусмотренных подпунктами</w:t>
      </w:r>
      <w:r w:rsidRPr="00601754">
        <w:rPr>
          <w:bCs/>
          <w:i/>
          <w:sz w:val="28"/>
          <w:szCs w:val="28"/>
        </w:rPr>
        <w:t xml:space="preserve"> а</w:t>
      </w:r>
      <w:r w:rsidRPr="00601754">
        <w:rPr>
          <w:bCs/>
          <w:sz w:val="28"/>
          <w:szCs w:val="28"/>
        </w:rPr>
        <w:t xml:space="preserve"> и </w:t>
      </w:r>
      <w:r w:rsidRPr="00601754">
        <w:rPr>
          <w:bCs/>
          <w:i/>
          <w:sz w:val="28"/>
          <w:szCs w:val="28"/>
        </w:rPr>
        <w:t>б</w:t>
      </w:r>
      <w:r w:rsidRPr="00601754">
        <w:rPr>
          <w:bCs/>
          <w:sz w:val="28"/>
          <w:szCs w:val="28"/>
        </w:rPr>
        <w:t xml:space="preserve">, </w:t>
      </w:r>
      <w:hyperlink w:anchor="п102" w:history="1">
        <w:r w:rsidRPr="00601754">
          <w:rPr>
            <w:rStyle w:val="a3"/>
            <w:b/>
            <w:bCs/>
            <w:sz w:val="28"/>
            <w:szCs w:val="28"/>
          </w:rPr>
          <w:t>пункта 10.</w:t>
        </w:r>
        <w:r w:rsidR="00ED2800" w:rsidRPr="00601754">
          <w:rPr>
            <w:rStyle w:val="a3"/>
            <w:b/>
            <w:bCs/>
            <w:sz w:val="28"/>
            <w:szCs w:val="28"/>
          </w:rPr>
          <w:t>5</w:t>
        </w:r>
        <w:r w:rsidRPr="00601754">
          <w:rPr>
            <w:rStyle w:val="a3"/>
            <w:b/>
            <w:bCs/>
            <w:sz w:val="28"/>
            <w:szCs w:val="28"/>
          </w:rPr>
          <w:t>.</w:t>
        </w:r>
      </w:hyperlink>
      <w:r w:rsidRPr="00601754">
        <w:rPr>
          <w:bCs/>
          <w:sz w:val="28"/>
          <w:szCs w:val="28"/>
        </w:rPr>
        <w:t xml:space="preserve"> настоящей Конкурсной документации, оценка конкурсных предложений, представленных в соответствии с такими критериями, осуществляется в баллах в порядке, установленном </w:t>
      </w:r>
      <w:hyperlink w:anchor="п106" w:history="1">
        <w:r w:rsidRPr="00601754">
          <w:rPr>
            <w:rStyle w:val="a3"/>
            <w:b/>
            <w:bCs/>
            <w:sz w:val="28"/>
            <w:szCs w:val="28"/>
          </w:rPr>
          <w:t xml:space="preserve">пунктом </w:t>
        </w:r>
        <w:r w:rsidRPr="00601754">
          <w:rPr>
            <w:rStyle w:val="a3"/>
            <w:b/>
            <w:sz w:val="28"/>
            <w:szCs w:val="28"/>
          </w:rPr>
          <w:t>10.</w:t>
        </w:r>
        <w:r w:rsidR="00ED2800" w:rsidRPr="00601754">
          <w:rPr>
            <w:rStyle w:val="a3"/>
            <w:b/>
            <w:sz w:val="28"/>
            <w:szCs w:val="28"/>
          </w:rPr>
          <w:t>9</w:t>
        </w:r>
        <w:r w:rsidRPr="00601754">
          <w:rPr>
            <w:rStyle w:val="a3"/>
            <w:b/>
            <w:sz w:val="28"/>
            <w:szCs w:val="28"/>
          </w:rPr>
          <w:t>.</w:t>
        </w:r>
      </w:hyperlink>
      <w:r w:rsidRPr="00601754">
        <w:rPr>
          <w:bCs/>
          <w:sz w:val="28"/>
          <w:szCs w:val="28"/>
        </w:rPr>
        <w:t xml:space="preserve"> настоящей Конкурсной документации.</w:t>
      </w:r>
    </w:p>
    <w:p w14:paraId="42729986" w14:textId="0BFD4125" w:rsidR="00F66000" w:rsidRPr="00601754" w:rsidRDefault="00F66000" w:rsidP="00915105">
      <w:pPr>
        <w:numPr>
          <w:ilvl w:val="1"/>
          <w:numId w:val="7"/>
        </w:numPr>
        <w:autoSpaceDE w:val="0"/>
        <w:autoSpaceDN w:val="0"/>
        <w:adjustRightInd w:val="0"/>
        <w:jc w:val="both"/>
        <w:rPr>
          <w:bCs/>
          <w:sz w:val="28"/>
          <w:szCs w:val="28"/>
        </w:rPr>
      </w:pPr>
      <w:bookmarkStart w:id="24" w:name="п105"/>
      <w:bookmarkEnd w:id="24"/>
      <w:r w:rsidRPr="00601754">
        <w:rPr>
          <w:bCs/>
          <w:sz w:val="28"/>
          <w:szCs w:val="28"/>
        </w:rPr>
        <w:t xml:space="preserve">Оценка заявок на участие в конкурсе </w:t>
      </w:r>
      <w:r w:rsidR="00347D49" w:rsidRPr="00601754">
        <w:rPr>
          <w:bCs/>
          <w:sz w:val="28"/>
          <w:szCs w:val="28"/>
        </w:rPr>
        <w:t xml:space="preserve">в соответствии с </w:t>
      </w:r>
      <w:r w:rsidRPr="00601754">
        <w:rPr>
          <w:bCs/>
          <w:sz w:val="28"/>
          <w:szCs w:val="28"/>
        </w:rPr>
        <w:t>критериям</w:t>
      </w:r>
      <w:r w:rsidR="00347D49" w:rsidRPr="00601754">
        <w:rPr>
          <w:bCs/>
          <w:sz w:val="28"/>
          <w:szCs w:val="28"/>
        </w:rPr>
        <w:t>и конкурса</w:t>
      </w:r>
      <w:r w:rsidRPr="00601754">
        <w:rPr>
          <w:bCs/>
          <w:sz w:val="28"/>
          <w:szCs w:val="28"/>
        </w:rPr>
        <w:t xml:space="preserve">, предусмотренным абзацами «а» и «б» </w:t>
      </w:r>
      <w:hyperlink w:anchor="п102" w:history="1">
        <w:r w:rsidRPr="00601754">
          <w:rPr>
            <w:rStyle w:val="a3"/>
            <w:b/>
            <w:bCs/>
            <w:sz w:val="28"/>
            <w:szCs w:val="28"/>
          </w:rPr>
          <w:t>п. 10.</w:t>
        </w:r>
        <w:r w:rsidR="00ED2800" w:rsidRPr="00601754">
          <w:rPr>
            <w:rStyle w:val="a3"/>
            <w:b/>
            <w:bCs/>
            <w:sz w:val="28"/>
            <w:szCs w:val="28"/>
          </w:rPr>
          <w:t>5</w:t>
        </w:r>
        <w:r w:rsidR="005C780C" w:rsidRPr="00601754">
          <w:rPr>
            <w:rStyle w:val="a3"/>
            <w:b/>
            <w:bCs/>
            <w:sz w:val="28"/>
            <w:szCs w:val="28"/>
          </w:rPr>
          <w:t>.</w:t>
        </w:r>
      </w:hyperlink>
      <w:r w:rsidRPr="00601754">
        <w:rPr>
          <w:bCs/>
          <w:sz w:val="28"/>
          <w:szCs w:val="28"/>
        </w:rPr>
        <w:t xml:space="preserve"> настоящей Конкурсной документации, осуществляется в следующем порядке:</w:t>
      </w:r>
    </w:p>
    <w:p w14:paraId="41788551" w14:textId="77777777" w:rsidR="00F66000" w:rsidRPr="00601754" w:rsidRDefault="00F66000" w:rsidP="00915105">
      <w:pPr>
        <w:pStyle w:val="a4"/>
        <w:numPr>
          <w:ilvl w:val="0"/>
          <w:numId w:val="15"/>
        </w:numPr>
        <w:spacing w:after="0" w:line="240" w:lineRule="auto"/>
        <w:ind w:left="0" w:firstLine="357"/>
        <w:jc w:val="both"/>
        <w:rPr>
          <w:rFonts w:ascii="Times New Roman" w:hAnsi="Times New Roman" w:cs="Times New Roman"/>
          <w:sz w:val="28"/>
        </w:rPr>
      </w:pPr>
      <w:r w:rsidRPr="00601754">
        <w:rPr>
          <w:rFonts w:ascii="Times New Roman" w:hAnsi="Times New Roman" w:cs="Times New Roman"/>
          <w:sz w:val="28"/>
        </w:rPr>
        <w:t xml:space="preserve">предложению, содержащемуся в заявке на участие в конкурсе, присваиваются баллы - от одного до пяти баллов по следующей методике оценки: </w:t>
      </w:r>
    </w:p>
    <w:p w14:paraId="479F53E2" w14:textId="77777777" w:rsidR="00F66000" w:rsidRPr="00601754" w:rsidRDefault="00F66000" w:rsidP="00915105">
      <w:pPr>
        <w:pStyle w:val="a4"/>
        <w:spacing w:line="26" w:lineRule="atLeast"/>
        <w:ind w:left="633"/>
        <w:jc w:val="both"/>
        <w:rPr>
          <w:bCs/>
          <w:sz w:val="28"/>
          <w:szCs w:val="28"/>
        </w:rPr>
      </w:pPr>
    </w:p>
    <w:p w14:paraId="4661EEAD" w14:textId="731D7C22" w:rsidR="00F66000" w:rsidRPr="00601754" w:rsidRDefault="00F66000" w:rsidP="00915105">
      <w:pPr>
        <w:pStyle w:val="a4"/>
        <w:spacing w:line="26" w:lineRule="atLeast"/>
        <w:ind w:left="0"/>
        <w:jc w:val="both"/>
        <w:rPr>
          <w:rFonts w:ascii="Times New Roman" w:hAnsi="Times New Roman" w:cs="Times New Roman"/>
          <w:b/>
          <w:bCs/>
          <w:i/>
          <w:sz w:val="28"/>
          <w:szCs w:val="28"/>
        </w:rPr>
      </w:pPr>
      <w:r w:rsidRPr="00601754">
        <w:rPr>
          <w:rFonts w:ascii="Times New Roman" w:hAnsi="Times New Roman" w:cs="Times New Roman"/>
          <w:b/>
          <w:bCs/>
          <w:i/>
          <w:sz w:val="28"/>
          <w:szCs w:val="28"/>
        </w:rPr>
        <w:t>Критерий «Качество описания преимуществ товара (работы, услуги) в сравнении с существующими аналогами (конкурентами)»</w:t>
      </w:r>
      <w:r w:rsidR="00063178" w:rsidRPr="00601754">
        <w:rPr>
          <w:rFonts w:ascii="Times New Roman" w:hAnsi="Times New Roman" w:cs="Times New Roman"/>
          <w:b/>
          <w:bCs/>
          <w:i/>
          <w:sz w:val="28"/>
          <w:szCs w:val="28"/>
        </w:rPr>
        <w:t xml:space="preserve"> (№1 пункта 10.5</w:t>
      </w:r>
      <w:r w:rsidR="0032381E" w:rsidRPr="00601754">
        <w:rPr>
          <w:rFonts w:ascii="Times New Roman" w:hAnsi="Times New Roman" w:cs="Times New Roman"/>
          <w:b/>
          <w:bCs/>
          <w:i/>
          <w:sz w:val="28"/>
          <w:szCs w:val="28"/>
        </w:rPr>
        <w:t>.</w:t>
      </w:r>
      <w:r w:rsidR="00063178" w:rsidRPr="00601754">
        <w:rPr>
          <w:rFonts w:ascii="Times New Roman" w:hAnsi="Times New Roman" w:cs="Times New Roman"/>
          <w:b/>
          <w:bCs/>
          <w:i/>
          <w:sz w:val="28"/>
          <w:szCs w:val="28"/>
        </w:rPr>
        <w:t>)</w:t>
      </w:r>
      <w:r w:rsidRPr="00601754">
        <w:rPr>
          <w:rFonts w:ascii="Times New Roman" w:hAnsi="Times New Roman" w:cs="Times New Roman"/>
          <w:b/>
          <w:bCs/>
          <w:i/>
          <w:sz w:val="28"/>
          <w:szCs w:val="28"/>
        </w:rPr>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0"/>
        <w:gridCol w:w="988"/>
      </w:tblGrid>
      <w:tr w:rsidR="00F66000" w:rsidRPr="00601754" w14:paraId="6D7FA8E3" w14:textId="77777777" w:rsidTr="00F66000">
        <w:trPr>
          <w:trHeight w:val="57"/>
          <w:jc w:val="center"/>
        </w:trPr>
        <w:tc>
          <w:tcPr>
            <w:tcW w:w="8510" w:type="dxa"/>
          </w:tcPr>
          <w:p w14:paraId="360E3A11" w14:textId="77777777" w:rsidR="00F66000" w:rsidRPr="00601754" w:rsidRDefault="00F66000" w:rsidP="00915105">
            <w:pPr>
              <w:spacing w:line="26" w:lineRule="atLeast"/>
              <w:ind w:firstLine="709"/>
              <w:jc w:val="both"/>
              <w:rPr>
                <w:bCs/>
                <w:sz w:val="28"/>
                <w:szCs w:val="28"/>
              </w:rPr>
            </w:pPr>
            <w:r w:rsidRPr="00601754">
              <w:rPr>
                <w:bCs/>
                <w:sz w:val="28"/>
                <w:szCs w:val="28"/>
              </w:rPr>
              <w:t>Значение критерия оценки заявок</w:t>
            </w:r>
          </w:p>
        </w:tc>
        <w:tc>
          <w:tcPr>
            <w:tcW w:w="988" w:type="dxa"/>
          </w:tcPr>
          <w:p w14:paraId="5AD66222" w14:textId="77777777" w:rsidR="00F66000" w:rsidRPr="00601754" w:rsidRDefault="00F66000" w:rsidP="00915105">
            <w:pPr>
              <w:spacing w:line="26" w:lineRule="atLeast"/>
              <w:jc w:val="both"/>
              <w:rPr>
                <w:bCs/>
                <w:sz w:val="28"/>
                <w:szCs w:val="28"/>
              </w:rPr>
            </w:pPr>
            <w:r w:rsidRPr="00601754">
              <w:rPr>
                <w:bCs/>
                <w:sz w:val="28"/>
                <w:szCs w:val="28"/>
              </w:rPr>
              <w:t>Баллы</w:t>
            </w:r>
          </w:p>
        </w:tc>
      </w:tr>
      <w:tr w:rsidR="00F66000" w:rsidRPr="00601754" w14:paraId="66C31E16" w14:textId="77777777" w:rsidTr="00F66000">
        <w:trPr>
          <w:trHeight w:val="57"/>
          <w:jc w:val="center"/>
        </w:trPr>
        <w:tc>
          <w:tcPr>
            <w:tcW w:w="8510" w:type="dxa"/>
          </w:tcPr>
          <w:p w14:paraId="557EF3F1" w14:textId="77777777" w:rsidR="00F66000" w:rsidRPr="00601754" w:rsidRDefault="00F66000" w:rsidP="00915105">
            <w:pPr>
              <w:spacing w:line="26" w:lineRule="atLeast"/>
              <w:jc w:val="both"/>
              <w:rPr>
                <w:bCs/>
                <w:sz w:val="28"/>
                <w:szCs w:val="28"/>
              </w:rPr>
            </w:pPr>
            <w:r w:rsidRPr="00601754">
              <w:rPr>
                <w:bCs/>
                <w:sz w:val="28"/>
                <w:szCs w:val="28"/>
              </w:rPr>
              <w:t>Товар (работа, услуга) аналогов (конкурентов) на рынке не имеет</w:t>
            </w:r>
          </w:p>
        </w:tc>
        <w:tc>
          <w:tcPr>
            <w:tcW w:w="988" w:type="dxa"/>
          </w:tcPr>
          <w:p w14:paraId="0261388D" w14:textId="77777777" w:rsidR="00F66000" w:rsidRPr="00601754" w:rsidRDefault="00F66000" w:rsidP="00915105">
            <w:pPr>
              <w:spacing w:line="26" w:lineRule="atLeast"/>
              <w:jc w:val="both"/>
              <w:rPr>
                <w:bCs/>
                <w:sz w:val="28"/>
                <w:szCs w:val="28"/>
              </w:rPr>
            </w:pPr>
            <w:r w:rsidRPr="00601754">
              <w:rPr>
                <w:bCs/>
                <w:sz w:val="28"/>
                <w:szCs w:val="28"/>
              </w:rPr>
              <w:t>5</w:t>
            </w:r>
          </w:p>
        </w:tc>
      </w:tr>
      <w:tr w:rsidR="00F66000" w:rsidRPr="00601754" w14:paraId="0EC353DB" w14:textId="77777777" w:rsidTr="00F66000">
        <w:trPr>
          <w:trHeight w:val="57"/>
          <w:jc w:val="center"/>
        </w:trPr>
        <w:tc>
          <w:tcPr>
            <w:tcW w:w="8510" w:type="dxa"/>
          </w:tcPr>
          <w:p w14:paraId="666619EB" w14:textId="26FF5B93" w:rsidR="00F66000" w:rsidRPr="00601754" w:rsidRDefault="00F66000" w:rsidP="00915105">
            <w:pPr>
              <w:spacing w:line="26" w:lineRule="atLeast"/>
              <w:jc w:val="both"/>
              <w:rPr>
                <w:bCs/>
                <w:sz w:val="28"/>
                <w:szCs w:val="28"/>
              </w:rPr>
            </w:pPr>
            <w:r w:rsidRPr="00601754">
              <w:rPr>
                <w:bCs/>
                <w:sz w:val="28"/>
                <w:szCs w:val="28"/>
              </w:rPr>
              <w:lastRenderedPageBreak/>
              <w:t xml:space="preserve">Товар (работа, услуга) имеет </w:t>
            </w:r>
            <w:r w:rsidR="00063178" w:rsidRPr="00601754">
              <w:rPr>
                <w:bCs/>
                <w:sz w:val="28"/>
                <w:szCs w:val="28"/>
              </w:rPr>
              <w:t xml:space="preserve">аргументированные </w:t>
            </w:r>
            <w:r w:rsidRPr="00601754">
              <w:rPr>
                <w:bCs/>
                <w:sz w:val="28"/>
                <w:szCs w:val="28"/>
              </w:rPr>
              <w:t>существенные преимущества в сравнении с существующими аналогами (конкурентами)</w:t>
            </w:r>
          </w:p>
        </w:tc>
        <w:tc>
          <w:tcPr>
            <w:tcW w:w="988" w:type="dxa"/>
          </w:tcPr>
          <w:p w14:paraId="75FD3ABD" w14:textId="77777777" w:rsidR="00F66000" w:rsidRPr="00601754" w:rsidRDefault="00F66000" w:rsidP="00915105">
            <w:pPr>
              <w:spacing w:line="26" w:lineRule="atLeast"/>
              <w:jc w:val="both"/>
              <w:rPr>
                <w:bCs/>
                <w:sz w:val="28"/>
                <w:szCs w:val="28"/>
              </w:rPr>
            </w:pPr>
            <w:r w:rsidRPr="00601754">
              <w:rPr>
                <w:bCs/>
                <w:sz w:val="28"/>
                <w:szCs w:val="28"/>
              </w:rPr>
              <w:t>4</w:t>
            </w:r>
          </w:p>
        </w:tc>
      </w:tr>
      <w:tr w:rsidR="00F66000" w:rsidRPr="00601754" w14:paraId="5846BE0A" w14:textId="77777777" w:rsidTr="00F66000">
        <w:trPr>
          <w:trHeight w:val="57"/>
          <w:jc w:val="center"/>
        </w:trPr>
        <w:tc>
          <w:tcPr>
            <w:tcW w:w="8510" w:type="dxa"/>
          </w:tcPr>
          <w:p w14:paraId="7674C150" w14:textId="77777777" w:rsidR="00F66000" w:rsidRPr="00601754" w:rsidRDefault="00F66000" w:rsidP="00915105">
            <w:pPr>
              <w:spacing w:line="26" w:lineRule="atLeast"/>
              <w:jc w:val="both"/>
              <w:rPr>
                <w:bCs/>
                <w:sz w:val="28"/>
                <w:szCs w:val="28"/>
              </w:rPr>
            </w:pPr>
            <w:r w:rsidRPr="00601754">
              <w:rPr>
                <w:bCs/>
                <w:sz w:val="28"/>
                <w:szCs w:val="28"/>
              </w:rPr>
              <w:t>Аналоги (конкуренты) товара (работы, услуги) на рынке присутствуют в недостаточном количестве и ассортименте</w:t>
            </w:r>
          </w:p>
        </w:tc>
        <w:tc>
          <w:tcPr>
            <w:tcW w:w="988" w:type="dxa"/>
          </w:tcPr>
          <w:p w14:paraId="78290236" w14:textId="77777777" w:rsidR="00F66000" w:rsidRPr="00601754" w:rsidRDefault="00F66000" w:rsidP="00915105">
            <w:pPr>
              <w:spacing w:line="26" w:lineRule="atLeast"/>
              <w:jc w:val="both"/>
              <w:rPr>
                <w:bCs/>
                <w:sz w:val="28"/>
                <w:szCs w:val="28"/>
              </w:rPr>
            </w:pPr>
            <w:r w:rsidRPr="00601754">
              <w:rPr>
                <w:bCs/>
                <w:sz w:val="28"/>
                <w:szCs w:val="28"/>
              </w:rPr>
              <w:t>3</w:t>
            </w:r>
          </w:p>
        </w:tc>
      </w:tr>
      <w:tr w:rsidR="00F66000" w:rsidRPr="00601754" w14:paraId="33251910" w14:textId="77777777" w:rsidTr="00F66000">
        <w:trPr>
          <w:trHeight w:val="57"/>
          <w:jc w:val="center"/>
        </w:trPr>
        <w:tc>
          <w:tcPr>
            <w:tcW w:w="8510" w:type="dxa"/>
          </w:tcPr>
          <w:p w14:paraId="2CF5592E" w14:textId="36B0EC4E" w:rsidR="00F66000" w:rsidRPr="00601754" w:rsidRDefault="00F66000" w:rsidP="00915105">
            <w:pPr>
              <w:spacing w:line="26" w:lineRule="atLeast"/>
              <w:jc w:val="both"/>
              <w:rPr>
                <w:bCs/>
                <w:sz w:val="28"/>
                <w:szCs w:val="28"/>
              </w:rPr>
            </w:pPr>
            <w:r w:rsidRPr="00601754">
              <w:rPr>
                <w:bCs/>
                <w:sz w:val="28"/>
                <w:szCs w:val="28"/>
              </w:rPr>
              <w:t>Аналогичный товар (работа, услуга) (конкурен</w:t>
            </w:r>
            <w:r w:rsidR="007D17F2" w:rsidRPr="00601754">
              <w:rPr>
                <w:bCs/>
                <w:sz w:val="28"/>
                <w:szCs w:val="28"/>
              </w:rPr>
              <w:t>ция</w:t>
            </w:r>
            <w:r w:rsidRPr="00601754">
              <w:rPr>
                <w:bCs/>
                <w:sz w:val="28"/>
                <w:szCs w:val="28"/>
              </w:rPr>
              <w:t>) на рынке присутствуют, существенных преимуществ не указано</w:t>
            </w:r>
          </w:p>
        </w:tc>
        <w:tc>
          <w:tcPr>
            <w:tcW w:w="988" w:type="dxa"/>
          </w:tcPr>
          <w:p w14:paraId="5B6B017E" w14:textId="77777777" w:rsidR="00F66000" w:rsidRPr="00601754" w:rsidRDefault="00F66000" w:rsidP="00915105">
            <w:pPr>
              <w:spacing w:line="26" w:lineRule="atLeast"/>
              <w:jc w:val="both"/>
              <w:rPr>
                <w:bCs/>
                <w:sz w:val="28"/>
                <w:szCs w:val="28"/>
              </w:rPr>
            </w:pPr>
            <w:r w:rsidRPr="00601754">
              <w:rPr>
                <w:bCs/>
                <w:sz w:val="28"/>
                <w:szCs w:val="28"/>
              </w:rPr>
              <w:t>2</w:t>
            </w:r>
          </w:p>
        </w:tc>
      </w:tr>
      <w:tr w:rsidR="00F66000" w:rsidRPr="00601754" w14:paraId="0A523FE3" w14:textId="77777777" w:rsidTr="00F66000">
        <w:trPr>
          <w:trHeight w:val="57"/>
          <w:jc w:val="center"/>
        </w:trPr>
        <w:tc>
          <w:tcPr>
            <w:tcW w:w="8510" w:type="dxa"/>
          </w:tcPr>
          <w:p w14:paraId="313F4FEF" w14:textId="77777777" w:rsidR="00F66000" w:rsidRPr="00601754" w:rsidRDefault="00F66000" w:rsidP="00915105">
            <w:pPr>
              <w:spacing w:line="26" w:lineRule="atLeast"/>
              <w:jc w:val="both"/>
              <w:rPr>
                <w:bCs/>
                <w:sz w:val="28"/>
                <w:szCs w:val="28"/>
              </w:rPr>
            </w:pPr>
            <w:r w:rsidRPr="00601754">
              <w:rPr>
                <w:bCs/>
                <w:sz w:val="28"/>
                <w:szCs w:val="28"/>
              </w:rPr>
              <w:t>Отсутствует анализ аналогов товара (работы, услуги)  (конкуренции) на рынке</w:t>
            </w:r>
          </w:p>
        </w:tc>
        <w:tc>
          <w:tcPr>
            <w:tcW w:w="988" w:type="dxa"/>
          </w:tcPr>
          <w:p w14:paraId="64EA447C" w14:textId="77777777" w:rsidR="00F66000" w:rsidRPr="00601754" w:rsidRDefault="00F66000" w:rsidP="00915105">
            <w:pPr>
              <w:spacing w:line="26" w:lineRule="atLeast"/>
              <w:jc w:val="both"/>
              <w:rPr>
                <w:bCs/>
                <w:sz w:val="28"/>
                <w:szCs w:val="28"/>
              </w:rPr>
            </w:pPr>
            <w:r w:rsidRPr="00601754">
              <w:rPr>
                <w:bCs/>
                <w:sz w:val="28"/>
                <w:szCs w:val="28"/>
              </w:rPr>
              <w:t>1</w:t>
            </w:r>
          </w:p>
        </w:tc>
      </w:tr>
    </w:tbl>
    <w:p w14:paraId="10699E17" w14:textId="77777777" w:rsidR="00F66000" w:rsidRPr="00601754" w:rsidRDefault="00F66000" w:rsidP="00915105">
      <w:pPr>
        <w:spacing w:line="26" w:lineRule="atLeast"/>
        <w:jc w:val="both"/>
        <w:rPr>
          <w:b/>
          <w:bCs/>
          <w:i/>
          <w:sz w:val="28"/>
          <w:szCs w:val="28"/>
        </w:rPr>
      </w:pPr>
    </w:p>
    <w:p w14:paraId="3EE29BCB" w14:textId="66A69332" w:rsidR="00F66000" w:rsidRPr="00601754" w:rsidRDefault="00F66000" w:rsidP="00915105">
      <w:pPr>
        <w:spacing w:line="26" w:lineRule="atLeast"/>
        <w:jc w:val="both"/>
        <w:rPr>
          <w:b/>
          <w:bCs/>
          <w:i/>
          <w:sz w:val="28"/>
          <w:szCs w:val="28"/>
        </w:rPr>
      </w:pPr>
      <w:r w:rsidRPr="00601754">
        <w:rPr>
          <w:b/>
          <w:bCs/>
          <w:i/>
          <w:sz w:val="28"/>
          <w:szCs w:val="28"/>
        </w:rPr>
        <w:t xml:space="preserve">Критерий «Качество проработки маркетинговой, операционной и финансовой стратегий развития </w:t>
      </w:r>
      <w:r w:rsidR="0046064F" w:rsidRPr="00601754">
        <w:rPr>
          <w:b/>
          <w:bCs/>
          <w:i/>
          <w:sz w:val="28"/>
          <w:szCs w:val="28"/>
        </w:rPr>
        <w:t>участника конкурса</w:t>
      </w:r>
      <w:r w:rsidRPr="00601754">
        <w:rPr>
          <w:b/>
          <w:bCs/>
          <w:i/>
          <w:sz w:val="28"/>
          <w:szCs w:val="28"/>
        </w:rPr>
        <w:t>»</w:t>
      </w:r>
      <w:r w:rsidR="0032381E" w:rsidRPr="00601754">
        <w:rPr>
          <w:b/>
          <w:bCs/>
          <w:i/>
          <w:sz w:val="28"/>
          <w:szCs w:val="28"/>
        </w:rPr>
        <w:t xml:space="preserve"> (№2 пункта 10.5.)</w:t>
      </w:r>
      <w:r w:rsidRPr="00601754">
        <w:rPr>
          <w:b/>
          <w:bCs/>
          <w:i/>
          <w:sz w:val="28"/>
          <w:szCs w:val="28"/>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80"/>
        <w:gridCol w:w="1046"/>
      </w:tblGrid>
      <w:tr w:rsidR="00F66000" w:rsidRPr="00601754" w14:paraId="08E619F4" w14:textId="77777777" w:rsidTr="00F66000">
        <w:trPr>
          <w:jc w:val="center"/>
        </w:trPr>
        <w:tc>
          <w:tcPr>
            <w:tcW w:w="8480" w:type="dxa"/>
          </w:tcPr>
          <w:p w14:paraId="167F8082" w14:textId="77777777" w:rsidR="00F66000" w:rsidRPr="00601754" w:rsidRDefault="00F66000" w:rsidP="00915105">
            <w:pPr>
              <w:spacing w:line="26" w:lineRule="atLeast"/>
              <w:ind w:firstLine="709"/>
              <w:jc w:val="both"/>
              <w:rPr>
                <w:bCs/>
                <w:sz w:val="28"/>
                <w:szCs w:val="28"/>
              </w:rPr>
            </w:pPr>
            <w:r w:rsidRPr="00601754">
              <w:rPr>
                <w:bCs/>
                <w:sz w:val="28"/>
                <w:szCs w:val="28"/>
              </w:rPr>
              <w:t>Значение критерия оценки заявок</w:t>
            </w:r>
          </w:p>
        </w:tc>
        <w:tc>
          <w:tcPr>
            <w:tcW w:w="1046" w:type="dxa"/>
          </w:tcPr>
          <w:p w14:paraId="3471B2D3" w14:textId="77777777" w:rsidR="00F66000" w:rsidRPr="00601754" w:rsidRDefault="00F66000" w:rsidP="00915105">
            <w:pPr>
              <w:spacing w:line="26" w:lineRule="atLeast"/>
              <w:jc w:val="both"/>
              <w:rPr>
                <w:bCs/>
                <w:sz w:val="28"/>
                <w:szCs w:val="28"/>
              </w:rPr>
            </w:pPr>
            <w:r w:rsidRPr="00601754">
              <w:rPr>
                <w:bCs/>
                <w:sz w:val="28"/>
                <w:szCs w:val="28"/>
              </w:rPr>
              <w:t>Баллы</w:t>
            </w:r>
          </w:p>
        </w:tc>
      </w:tr>
      <w:tr w:rsidR="00F66000" w:rsidRPr="00601754" w14:paraId="2B7CA106" w14:textId="77777777" w:rsidTr="00F66000">
        <w:trPr>
          <w:jc w:val="center"/>
        </w:trPr>
        <w:tc>
          <w:tcPr>
            <w:tcW w:w="8480" w:type="dxa"/>
          </w:tcPr>
          <w:p w14:paraId="7E7E5C2F" w14:textId="67F398FE" w:rsidR="00F66000" w:rsidRPr="00601754" w:rsidRDefault="00F66000" w:rsidP="00915105">
            <w:pPr>
              <w:spacing w:line="26" w:lineRule="atLeast"/>
              <w:jc w:val="both"/>
              <w:rPr>
                <w:bCs/>
                <w:sz w:val="28"/>
                <w:szCs w:val="28"/>
              </w:rPr>
            </w:pPr>
            <w:r w:rsidRPr="00601754">
              <w:rPr>
                <w:bCs/>
                <w:sz w:val="28"/>
                <w:szCs w:val="28"/>
              </w:rPr>
              <w:t xml:space="preserve">Проработаны </w:t>
            </w:r>
            <w:r w:rsidR="002E3F39" w:rsidRPr="00601754">
              <w:rPr>
                <w:bCs/>
                <w:sz w:val="28"/>
                <w:szCs w:val="28"/>
              </w:rPr>
              <w:t xml:space="preserve">и аргументированы </w:t>
            </w:r>
            <w:r w:rsidRPr="00601754">
              <w:rPr>
                <w:bCs/>
                <w:sz w:val="28"/>
                <w:szCs w:val="28"/>
              </w:rPr>
              <w:t>все три стратегии: финансовая, операционная, маркетинговая</w:t>
            </w:r>
          </w:p>
        </w:tc>
        <w:tc>
          <w:tcPr>
            <w:tcW w:w="1046" w:type="dxa"/>
          </w:tcPr>
          <w:p w14:paraId="50A38044" w14:textId="77777777" w:rsidR="00F66000" w:rsidRPr="00601754" w:rsidRDefault="00F66000" w:rsidP="00915105">
            <w:pPr>
              <w:spacing w:line="26" w:lineRule="atLeast"/>
              <w:jc w:val="both"/>
              <w:rPr>
                <w:bCs/>
                <w:sz w:val="28"/>
                <w:szCs w:val="28"/>
              </w:rPr>
            </w:pPr>
            <w:r w:rsidRPr="00601754">
              <w:rPr>
                <w:bCs/>
                <w:sz w:val="28"/>
                <w:szCs w:val="28"/>
              </w:rPr>
              <w:t>5</w:t>
            </w:r>
          </w:p>
        </w:tc>
      </w:tr>
      <w:tr w:rsidR="00F66000" w:rsidRPr="00601754" w14:paraId="0DD78526" w14:textId="77777777" w:rsidTr="00F66000">
        <w:trPr>
          <w:jc w:val="center"/>
        </w:trPr>
        <w:tc>
          <w:tcPr>
            <w:tcW w:w="8480" w:type="dxa"/>
          </w:tcPr>
          <w:p w14:paraId="673A215E" w14:textId="702179B0" w:rsidR="00F66000" w:rsidRPr="00601754" w:rsidRDefault="00F66000" w:rsidP="00915105">
            <w:pPr>
              <w:spacing w:line="26" w:lineRule="atLeast"/>
              <w:jc w:val="both"/>
              <w:rPr>
                <w:bCs/>
                <w:sz w:val="28"/>
                <w:szCs w:val="28"/>
              </w:rPr>
            </w:pPr>
            <w:r w:rsidRPr="00601754">
              <w:rPr>
                <w:bCs/>
                <w:sz w:val="28"/>
                <w:szCs w:val="28"/>
              </w:rPr>
              <w:t xml:space="preserve">Проработаны </w:t>
            </w:r>
            <w:r w:rsidR="002E3F39" w:rsidRPr="00601754">
              <w:rPr>
                <w:bCs/>
                <w:sz w:val="28"/>
                <w:szCs w:val="28"/>
              </w:rPr>
              <w:t xml:space="preserve">и аргументированы </w:t>
            </w:r>
            <w:r w:rsidRPr="00601754">
              <w:rPr>
                <w:bCs/>
                <w:sz w:val="28"/>
                <w:szCs w:val="28"/>
              </w:rPr>
              <w:t xml:space="preserve">только две стратегии: </w:t>
            </w:r>
            <w:r w:rsidR="002E3F39" w:rsidRPr="00601754">
              <w:rPr>
                <w:bCs/>
                <w:sz w:val="28"/>
                <w:szCs w:val="28"/>
              </w:rPr>
              <w:t>в том числе маркетинговая</w:t>
            </w:r>
          </w:p>
        </w:tc>
        <w:tc>
          <w:tcPr>
            <w:tcW w:w="1046" w:type="dxa"/>
          </w:tcPr>
          <w:p w14:paraId="3C1F0A36" w14:textId="77777777" w:rsidR="00F66000" w:rsidRPr="00601754" w:rsidRDefault="00F66000" w:rsidP="00915105">
            <w:pPr>
              <w:spacing w:line="26" w:lineRule="atLeast"/>
              <w:jc w:val="both"/>
              <w:rPr>
                <w:bCs/>
                <w:sz w:val="28"/>
                <w:szCs w:val="28"/>
              </w:rPr>
            </w:pPr>
            <w:r w:rsidRPr="00601754">
              <w:rPr>
                <w:bCs/>
                <w:sz w:val="28"/>
                <w:szCs w:val="28"/>
              </w:rPr>
              <w:t>4</w:t>
            </w:r>
          </w:p>
        </w:tc>
      </w:tr>
      <w:tr w:rsidR="00F66000" w:rsidRPr="00601754" w14:paraId="1615AE29" w14:textId="77777777" w:rsidTr="00F66000">
        <w:trPr>
          <w:jc w:val="center"/>
        </w:trPr>
        <w:tc>
          <w:tcPr>
            <w:tcW w:w="8480" w:type="dxa"/>
          </w:tcPr>
          <w:p w14:paraId="201BB9E1" w14:textId="0746FF60" w:rsidR="00F66000" w:rsidRPr="00601754" w:rsidRDefault="00F66000" w:rsidP="00915105">
            <w:pPr>
              <w:spacing w:line="26" w:lineRule="atLeast"/>
              <w:jc w:val="both"/>
              <w:rPr>
                <w:bCs/>
                <w:sz w:val="28"/>
                <w:szCs w:val="28"/>
              </w:rPr>
            </w:pPr>
            <w:r w:rsidRPr="00601754">
              <w:rPr>
                <w:bCs/>
                <w:sz w:val="28"/>
                <w:szCs w:val="28"/>
              </w:rPr>
              <w:t xml:space="preserve">Проработаны </w:t>
            </w:r>
            <w:r w:rsidR="00AD7310" w:rsidRPr="00601754">
              <w:rPr>
                <w:bCs/>
                <w:sz w:val="28"/>
                <w:szCs w:val="28"/>
              </w:rPr>
              <w:t xml:space="preserve">и аргументированы </w:t>
            </w:r>
            <w:r w:rsidRPr="00601754">
              <w:rPr>
                <w:bCs/>
                <w:sz w:val="28"/>
                <w:szCs w:val="28"/>
              </w:rPr>
              <w:t xml:space="preserve">только две стратегии: финансовая, </w:t>
            </w:r>
            <w:r w:rsidR="00AD7310" w:rsidRPr="00601754">
              <w:rPr>
                <w:bCs/>
                <w:sz w:val="28"/>
                <w:szCs w:val="28"/>
              </w:rPr>
              <w:t>операционная</w:t>
            </w:r>
          </w:p>
        </w:tc>
        <w:tc>
          <w:tcPr>
            <w:tcW w:w="1046" w:type="dxa"/>
          </w:tcPr>
          <w:p w14:paraId="62B6B39E" w14:textId="77777777" w:rsidR="00F66000" w:rsidRPr="00601754" w:rsidRDefault="00F66000" w:rsidP="00915105">
            <w:pPr>
              <w:spacing w:line="26" w:lineRule="atLeast"/>
              <w:jc w:val="both"/>
              <w:rPr>
                <w:bCs/>
                <w:sz w:val="28"/>
                <w:szCs w:val="28"/>
              </w:rPr>
            </w:pPr>
            <w:r w:rsidRPr="00601754">
              <w:rPr>
                <w:bCs/>
                <w:sz w:val="28"/>
                <w:szCs w:val="28"/>
              </w:rPr>
              <w:t>3</w:t>
            </w:r>
          </w:p>
        </w:tc>
      </w:tr>
      <w:tr w:rsidR="00F66000" w:rsidRPr="00601754" w14:paraId="29B83E01" w14:textId="77777777" w:rsidTr="00F66000">
        <w:trPr>
          <w:jc w:val="center"/>
        </w:trPr>
        <w:tc>
          <w:tcPr>
            <w:tcW w:w="8480" w:type="dxa"/>
          </w:tcPr>
          <w:p w14:paraId="79EE5CB0" w14:textId="48A5CA02" w:rsidR="00F66000" w:rsidRPr="00601754" w:rsidRDefault="00F66000" w:rsidP="00915105">
            <w:pPr>
              <w:spacing w:line="26" w:lineRule="atLeast"/>
              <w:jc w:val="both"/>
              <w:rPr>
                <w:bCs/>
                <w:sz w:val="28"/>
                <w:szCs w:val="28"/>
              </w:rPr>
            </w:pPr>
            <w:r w:rsidRPr="00601754">
              <w:rPr>
                <w:bCs/>
                <w:sz w:val="28"/>
                <w:szCs w:val="28"/>
              </w:rPr>
              <w:t xml:space="preserve">Проработана </w:t>
            </w:r>
            <w:r w:rsidR="00235B70" w:rsidRPr="00601754">
              <w:rPr>
                <w:bCs/>
                <w:sz w:val="28"/>
                <w:szCs w:val="28"/>
              </w:rPr>
              <w:t xml:space="preserve">и аргументирована </w:t>
            </w:r>
            <w:r w:rsidRPr="00601754">
              <w:rPr>
                <w:bCs/>
                <w:sz w:val="28"/>
                <w:szCs w:val="28"/>
              </w:rPr>
              <w:t>только одна стратегия развития</w:t>
            </w:r>
          </w:p>
        </w:tc>
        <w:tc>
          <w:tcPr>
            <w:tcW w:w="1046" w:type="dxa"/>
          </w:tcPr>
          <w:p w14:paraId="4866C59F" w14:textId="091D1160" w:rsidR="00F66000" w:rsidRPr="00601754" w:rsidRDefault="00235B70" w:rsidP="00915105">
            <w:pPr>
              <w:spacing w:line="26" w:lineRule="atLeast"/>
              <w:jc w:val="both"/>
              <w:rPr>
                <w:bCs/>
                <w:sz w:val="28"/>
                <w:szCs w:val="28"/>
              </w:rPr>
            </w:pPr>
            <w:r w:rsidRPr="00601754">
              <w:rPr>
                <w:bCs/>
                <w:sz w:val="28"/>
                <w:szCs w:val="28"/>
              </w:rPr>
              <w:t>2</w:t>
            </w:r>
          </w:p>
        </w:tc>
      </w:tr>
      <w:tr w:rsidR="00F66000" w:rsidRPr="00601754" w14:paraId="4E3A42FC" w14:textId="77777777" w:rsidTr="00F66000">
        <w:trPr>
          <w:jc w:val="center"/>
        </w:trPr>
        <w:tc>
          <w:tcPr>
            <w:tcW w:w="8480" w:type="dxa"/>
          </w:tcPr>
          <w:p w14:paraId="1C2F6CA7" w14:textId="69EC83A9" w:rsidR="00F66000" w:rsidRPr="00601754" w:rsidRDefault="00F66000" w:rsidP="00915105">
            <w:pPr>
              <w:spacing w:line="26" w:lineRule="atLeast"/>
              <w:jc w:val="both"/>
              <w:rPr>
                <w:bCs/>
                <w:sz w:val="28"/>
                <w:szCs w:val="28"/>
              </w:rPr>
            </w:pPr>
            <w:r w:rsidRPr="00601754">
              <w:rPr>
                <w:bCs/>
                <w:sz w:val="28"/>
                <w:szCs w:val="28"/>
              </w:rPr>
              <w:t>Стратегии не проработаны</w:t>
            </w:r>
            <w:r w:rsidR="00235B70" w:rsidRPr="00601754">
              <w:rPr>
                <w:bCs/>
                <w:sz w:val="28"/>
                <w:szCs w:val="28"/>
              </w:rPr>
              <w:t xml:space="preserve"> и/или не аргументированы</w:t>
            </w:r>
          </w:p>
        </w:tc>
        <w:tc>
          <w:tcPr>
            <w:tcW w:w="1046" w:type="dxa"/>
          </w:tcPr>
          <w:p w14:paraId="626816A9" w14:textId="28F4AD7C" w:rsidR="00F66000" w:rsidRPr="00601754" w:rsidRDefault="00235B70" w:rsidP="00915105">
            <w:pPr>
              <w:spacing w:line="26" w:lineRule="atLeast"/>
              <w:jc w:val="both"/>
              <w:rPr>
                <w:bCs/>
                <w:sz w:val="28"/>
                <w:szCs w:val="28"/>
              </w:rPr>
            </w:pPr>
            <w:r w:rsidRPr="00601754">
              <w:rPr>
                <w:bCs/>
                <w:sz w:val="28"/>
                <w:szCs w:val="28"/>
              </w:rPr>
              <w:t>1</w:t>
            </w:r>
          </w:p>
        </w:tc>
      </w:tr>
    </w:tbl>
    <w:p w14:paraId="2C28A579" w14:textId="73704A4D" w:rsidR="00F66000" w:rsidRPr="00601754" w:rsidRDefault="00F66000" w:rsidP="00915105">
      <w:pPr>
        <w:spacing w:line="26" w:lineRule="atLeast"/>
        <w:ind w:firstLine="709"/>
        <w:jc w:val="both"/>
        <w:rPr>
          <w:bCs/>
          <w:sz w:val="28"/>
          <w:szCs w:val="28"/>
        </w:rPr>
      </w:pPr>
      <w:r w:rsidRPr="00601754">
        <w:rPr>
          <w:bCs/>
          <w:sz w:val="28"/>
          <w:szCs w:val="28"/>
        </w:rPr>
        <w:t xml:space="preserve">2) величина, рассчитываемая в соответствии с такими критериями в отношении предложения, содержащегося в заявке на участие в конкурсе, предусматривающего качество описания преимуществ товара или услуги в сравнении с существующими аналогами (конкурентами), или качество проработки маркетинговой, операционной и финансовой стратегий развития </w:t>
      </w:r>
      <w:r w:rsidR="00426E1E" w:rsidRPr="00601754">
        <w:rPr>
          <w:bCs/>
          <w:sz w:val="28"/>
          <w:szCs w:val="28"/>
        </w:rPr>
        <w:t>участника конкурса</w:t>
      </w:r>
      <w:r w:rsidRPr="00601754">
        <w:rPr>
          <w:bCs/>
          <w:sz w:val="28"/>
          <w:szCs w:val="28"/>
        </w:rPr>
        <w:t>,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14:paraId="2E60EA53" w14:textId="58739E70" w:rsidR="00F66000" w:rsidRPr="00601754" w:rsidRDefault="00F66000" w:rsidP="00915105">
      <w:pPr>
        <w:numPr>
          <w:ilvl w:val="1"/>
          <w:numId w:val="7"/>
        </w:numPr>
        <w:autoSpaceDE w:val="0"/>
        <w:autoSpaceDN w:val="0"/>
        <w:adjustRightInd w:val="0"/>
        <w:jc w:val="both"/>
        <w:rPr>
          <w:bCs/>
          <w:sz w:val="28"/>
          <w:szCs w:val="28"/>
        </w:rPr>
      </w:pPr>
      <w:bookmarkStart w:id="25" w:name="п106"/>
      <w:bookmarkEnd w:id="25"/>
      <w:r w:rsidRPr="00601754">
        <w:rPr>
          <w:bCs/>
          <w:sz w:val="28"/>
          <w:szCs w:val="28"/>
        </w:rPr>
        <w:t xml:space="preserve">Оценка заявок на участие в конкурсе по критериям, предусмотренным абзацами «в» и «г» </w:t>
      </w:r>
      <w:hyperlink w:anchor="п102" w:history="1">
        <w:r w:rsidRPr="00601754">
          <w:rPr>
            <w:rStyle w:val="a3"/>
            <w:b/>
            <w:bCs/>
            <w:sz w:val="28"/>
            <w:szCs w:val="28"/>
          </w:rPr>
          <w:t>п. 10.</w:t>
        </w:r>
        <w:r w:rsidR="00426E1E" w:rsidRPr="00601754">
          <w:rPr>
            <w:rStyle w:val="a3"/>
            <w:b/>
            <w:bCs/>
            <w:sz w:val="28"/>
            <w:szCs w:val="28"/>
          </w:rPr>
          <w:t>5</w:t>
        </w:r>
        <w:r w:rsidRPr="00601754">
          <w:rPr>
            <w:rStyle w:val="a3"/>
            <w:b/>
            <w:bCs/>
            <w:sz w:val="28"/>
            <w:szCs w:val="28"/>
          </w:rPr>
          <w:t>.</w:t>
        </w:r>
      </w:hyperlink>
      <w:r w:rsidRPr="00601754">
        <w:rPr>
          <w:bCs/>
          <w:sz w:val="28"/>
          <w:szCs w:val="28"/>
        </w:rPr>
        <w:t xml:space="preserve"> настоящей Конкурсной документации, осуществляется в следующем порядке:</w:t>
      </w:r>
    </w:p>
    <w:p w14:paraId="570A440C" w14:textId="77777777" w:rsidR="00F66000" w:rsidRPr="00601754" w:rsidRDefault="00F66000" w:rsidP="00915105">
      <w:pPr>
        <w:autoSpaceDE w:val="0"/>
        <w:autoSpaceDN w:val="0"/>
        <w:adjustRightInd w:val="0"/>
        <w:ind w:firstLine="709"/>
        <w:jc w:val="both"/>
        <w:rPr>
          <w:bCs/>
          <w:sz w:val="28"/>
          <w:szCs w:val="28"/>
        </w:rPr>
      </w:pPr>
      <w:r w:rsidRPr="00601754">
        <w:rPr>
          <w:bCs/>
          <w:sz w:val="28"/>
          <w:szCs w:val="28"/>
        </w:rPr>
        <w:t>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значения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14:paraId="3FE16EA7" w14:textId="77777777" w:rsidR="00F66000" w:rsidRPr="00601754" w:rsidRDefault="00F66000" w:rsidP="00915105">
      <w:pPr>
        <w:autoSpaceDE w:val="0"/>
        <w:autoSpaceDN w:val="0"/>
        <w:adjustRightInd w:val="0"/>
        <w:ind w:firstLine="709"/>
        <w:jc w:val="both"/>
        <w:rPr>
          <w:bCs/>
          <w:sz w:val="28"/>
          <w:szCs w:val="28"/>
        </w:rPr>
      </w:pPr>
      <w:r w:rsidRPr="00601754">
        <w:rPr>
          <w:bCs/>
          <w:sz w:val="28"/>
          <w:szCs w:val="28"/>
        </w:rPr>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заявках на участие в конкурсе условий и значения, </w:t>
      </w:r>
      <w:r w:rsidRPr="00601754">
        <w:rPr>
          <w:bCs/>
          <w:sz w:val="28"/>
          <w:szCs w:val="28"/>
        </w:rPr>
        <w:lastRenderedPageBreak/>
        <w:t>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14:paraId="465EE4E5" w14:textId="28F4DC2B"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 xml:space="preserve">Для каждой заявки на участие в конкурсе величины, рассчитанные по всем критериям конкурса в соответствии с положениями </w:t>
      </w:r>
      <w:hyperlink w:anchor="п105" w:history="1">
        <w:r w:rsidRPr="00601754">
          <w:rPr>
            <w:rStyle w:val="a3"/>
            <w:b/>
            <w:bCs/>
            <w:sz w:val="28"/>
            <w:szCs w:val="28"/>
          </w:rPr>
          <w:t>пунктов 10.</w:t>
        </w:r>
        <w:r w:rsidR="006A2D38" w:rsidRPr="00601754">
          <w:rPr>
            <w:rStyle w:val="a3"/>
            <w:b/>
            <w:bCs/>
            <w:sz w:val="28"/>
            <w:szCs w:val="28"/>
          </w:rPr>
          <w:t>8</w:t>
        </w:r>
        <w:r w:rsidRPr="00601754">
          <w:rPr>
            <w:rStyle w:val="a3"/>
            <w:b/>
            <w:bCs/>
            <w:sz w:val="28"/>
            <w:szCs w:val="28"/>
          </w:rPr>
          <w:t>.</w:t>
        </w:r>
      </w:hyperlink>
      <w:r w:rsidRPr="00601754">
        <w:rPr>
          <w:bCs/>
          <w:sz w:val="28"/>
          <w:szCs w:val="28"/>
        </w:rPr>
        <w:t xml:space="preserve"> и </w:t>
      </w:r>
      <w:hyperlink w:anchor="п106" w:history="1">
        <w:r w:rsidRPr="00601754">
          <w:rPr>
            <w:rStyle w:val="a3"/>
            <w:b/>
            <w:bCs/>
            <w:sz w:val="28"/>
            <w:szCs w:val="28"/>
          </w:rPr>
          <w:t>10.</w:t>
        </w:r>
        <w:r w:rsidR="006A2D38" w:rsidRPr="00601754">
          <w:rPr>
            <w:rStyle w:val="a3"/>
            <w:b/>
            <w:bCs/>
            <w:sz w:val="28"/>
            <w:szCs w:val="28"/>
          </w:rPr>
          <w:t>9</w:t>
        </w:r>
        <w:r w:rsidRPr="00601754">
          <w:rPr>
            <w:rStyle w:val="a3"/>
            <w:b/>
            <w:bCs/>
            <w:sz w:val="28"/>
            <w:szCs w:val="28"/>
          </w:rPr>
          <w:t>.</w:t>
        </w:r>
      </w:hyperlink>
      <w:r w:rsidRPr="00601754">
        <w:rPr>
          <w:bCs/>
          <w:sz w:val="28"/>
          <w:szCs w:val="28"/>
        </w:rPr>
        <w:t>, суммируются и определяется итоговая величина.</w:t>
      </w:r>
    </w:p>
    <w:p w14:paraId="417FF211" w14:textId="77777777"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Содержащиеся в заявках на участие в конкурсе условия оцениваются конкурсной комиссией путем сравнения результатов суммирования итоговой величины.</w:t>
      </w:r>
    </w:p>
    <w:p w14:paraId="64765DF3" w14:textId="77777777" w:rsidR="00F66000" w:rsidRPr="00601754" w:rsidRDefault="00F66000" w:rsidP="00915105">
      <w:pPr>
        <w:numPr>
          <w:ilvl w:val="1"/>
          <w:numId w:val="7"/>
        </w:numPr>
        <w:jc w:val="both"/>
        <w:rPr>
          <w:bCs/>
          <w:sz w:val="28"/>
          <w:szCs w:val="28"/>
        </w:rPr>
      </w:pPr>
      <w:r w:rsidRPr="00601754">
        <w:rPr>
          <w:bCs/>
          <w:sz w:val="28"/>
          <w:szCs w:val="28"/>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Заявке на участие в конкурсе, в которой содержатся лучшие условия,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надлежащим образом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на участие в конкурсе, которая поступила ранее других заявок на участие в конкурсе, содержащих такие условия.</w:t>
      </w:r>
    </w:p>
    <w:p w14:paraId="2BFF2312" w14:textId="77777777"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14:paraId="75F143AD" w14:textId="77777777"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Протокол оценки и сопоставления заявок на участие в конкурсе размещается на официальном сайте организатором конкурса или специализированной организацией в течение дня, следующего после дня подписания указанного протокола.</w:t>
      </w:r>
    </w:p>
    <w:p w14:paraId="43BE3165" w14:textId="77777777"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 xml:space="preserve">Любой участник конкурса после размещения протокола оценки и сопоставления заявок на участие в конкурсе вправе направить организатору </w:t>
      </w:r>
      <w:r w:rsidRPr="00601754">
        <w:rPr>
          <w:bCs/>
          <w:sz w:val="28"/>
          <w:szCs w:val="28"/>
        </w:rPr>
        <w:lastRenderedPageBreak/>
        <w:t>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14:paraId="7279B8BE" w14:textId="77777777" w:rsidR="00F66000" w:rsidRPr="00601754" w:rsidRDefault="00F66000" w:rsidP="00915105">
      <w:pPr>
        <w:numPr>
          <w:ilvl w:val="1"/>
          <w:numId w:val="7"/>
        </w:numPr>
        <w:autoSpaceDE w:val="0"/>
        <w:autoSpaceDN w:val="0"/>
        <w:adjustRightInd w:val="0"/>
        <w:jc w:val="both"/>
        <w:rPr>
          <w:bCs/>
          <w:sz w:val="28"/>
          <w:szCs w:val="28"/>
        </w:rPr>
      </w:pPr>
      <w:r w:rsidRPr="00601754">
        <w:rPr>
          <w:bCs/>
          <w:sz w:val="28"/>
          <w:szCs w:val="28"/>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и открытия доступа к поданным в форме электронных документов заявкам на участие в конкурсе хранятся организатором конкурса не менее трех лет.</w:t>
      </w:r>
    </w:p>
    <w:p w14:paraId="2818894C" w14:textId="77777777" w:rsidR="00F66000" w:rsidRPr="00601754" w:rsidRDefault="00F66000" w:rsidP="00915105">
      <w:pPr>
        <w:autoSpaceDE w:val="0"/>
        <w:autoSpaceDN w:val="0"/>
        <w:adjustRightInd w:val="0"/>
        <w:ind w:firstLine="709"/>
        <w:jc w:val="both"/>
        <w:rPr>
          <w:bCs/>
          <w:sz w:val="28"/>
          <w:szCs w:val="28"/>
        </w:rPr>
      </w:pPr>
    </w:p>
    <w:p w14:paraId="5057FD94" w14:textId="77777777" w:rsidR="00F66000" w:rsidRPr="00601754" w:rsidRDefault="00F66000" w:rsidP="00223D24">
      <w:pPr>
        <w:pStyle w:val="1"/>
        <w:ind w:left="1276" w:hanging="567"/>
      </w:pPr>
      <w:bookmarkStart w:id="26" w:name="_Toc6302661"/>
      <w:r w:rsidRPr="00601754">
        <w:t>Последствия признания конкурса несостоявшимся</w:t>
      </w:r>
      <w:bookmarkEnd w:id="26"/>
    </w:p>
    <w:p w14:paraId="5AA7EFDB" w14:textId="77777777" w:rsidR="00F66000" w:rsidRPr="00601754" w:rsidRDefault="00F66000" w:rsidP="00223D24">
      <w:pPr>
        <w:autoSpaceDE w:val="0"/>
        <w:autoSpaceDN w:val="0"/>
        <w:adjustRightInd w:val="0"/>
        <w:jc w:val="both"/>
        <w:rPr>
          <w:b/>
          <w:bCs/>
          <w:sz w:val="28"/>
          <w:szCs w:val="28"/>
        </w:rPr>
      </w:pPr>
    </w:p>
    <w:p w14:paraId="77A97D45" w14:textId="77777777" w:rsidR="00F66000" w:rsidRPr="00601754" w:rsidRDefault="00F66000" w:rsidP="00223D24">
      <w:pPr>
        <w:numPr>
          <w:ilvl w:val="1"/>
          <w:numId w:val="7"/>
        </w:numPr>
        <w:autoSpaceDE w:val="0"/>
        <w:autoSpaceDN w:val="0"/>
        <w:adjustRightInd w:val="0"/>
        <w:jc w:val="both"/>
        <w:rPr>
          <w:bCs/>
          <w:sz w:val="28"/>
          <w:szCs w:val="28"/>
        </w:rPr>
      </w:pPr>
      <w:bookmarkStart w:id="27" w:name="п111"/>
      <w:bookmarkEnd w:id="27"/>
      <w:r w:rsidRPr="00601754">
        <w:rPr>
          <w:bCs/>
          <w:sz w:val="28"/>
          <w:szCs w:val="28"/>
        </w:rPr>
        <w:t>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обязан заключить договор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w:t>
      </w:r>
    </w:p>
    <w:p w14:paraId="3C37C2AB" w14:textId="77777777" w:rsidR="00F66000" w:rsidRPr="00601754" w:rsidRDefault="00F66000" w:rsidP="00223D24">
      <w:pPr>
        <w:numPr>
          <w:ilvl w:val="1"/>
          <w:numId w:val="7"/>
        </w:numPr>
        <w:autoSpaceDE w:val="0"/>
        <w:autoSpaceDN w:val="0"/>
        <w:adjustRightInd w:val="0"/>
        <w:jc w:val="both"/>
        <w:rPr>
          <w:bCs/>
          <w:sz w:val="28"/>
          <w:szCs w:val="28"/>
        </w:rPr>
      </w:pPr>
      <w:r w:rsidRPr="00601754">
        <w:rPr>
          <w:bCs/>
          <w:sz w:val="28"/>
          <w:szCs w:val="28"/>
        </w:rPr>
        <w:t xml:space="preserve">В случае если конкурс признан несостоявшимся по основаниям, не указанным в </w:t>
      </w:r>
      <w:hyperlink w:anchor="п111" w:history="1">
        <w:r w:rsidRPr="00601754">
          <w:rPr>
            <w:rStyle w:val="a3"/>
            <w:b/>
            <w:bCs/>
            <w:sz w:val="28"/>
            <w:szCs w:val="28"/>
          </w:rPr>
          <w:t>пункте 11.1</w:t>
        </w:r>
        <w:r w:rsidR="005C780C" w:rsidRPr="00601754">
          <w:rPr>
            <w:rStyle w:val="a3"/>
            <w:b/>
            <w:sz w:val="28"/>
          </w:rPr>
          <w:t>.</w:t>
        </w:r>
      </w:hyperlink>
      <w:r w:rsidRPr="00601754">
        <w:rPr>
          <w:bCs/>
          <w:sz w:val="28"/>
          <w:szCs w:val="28"/>
        </w:rPr>
        <w:t xml:space="preserve"> конкурсной документации, организатор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14:paraId="4233E4AD" w14:textId="77777777" w:rsidR="00F66000" w:rsidRPr="00601754" w:rsidRDefault="00F66000" w:rsidP="00F66000">
      <w:pPr>
        <w:autoSpaceDE w:val="0"/>
        <w:autoSpaceDN w:val="0"/>
        <w:adjustRightInd w:val="0"/>
        <w:ind w:firstLine="709"/>
        <w:rPr>
          <w:bCs/>
          <w:sz w:val="28"/>
          <w:szCs w:val="28"/>
        </w:rPr>
      </w:pPr>
    </w:p>
    <w:p w14:paraId="1E295554" w14:textId="77777777" w:rsidR="00F66000" w:rsidRPr="00601754" w:rsidRDefault="00F66000" w:rsidP="00223D24">
      <w:pPr>
        <w:pStyle w:val="1"/>
        <w:ind w:left="1276" w:hanging="567"/>
      </w:pPr>
      <w:bookmarkStart w:id="28" w:name="_Toc6302662"/>
      <w:r w:rsidRPr="00601754">
        <w:t>Порядок предоставления конкурсной документации</w:t>
      </w:r>
      <w:bookmarkEnd w:id="28"/>
    </w:p>
    <w:p w14:paraId="32BB460B" w14:textId="77777777" w:rsidR="00F66000" w:rsidRPr="00601754" w:rsidRDefault="00F66000" w:rsidP="00223D24">
      <w:pPr>
        <w:autoSpaceDE w:val="0"/>
        <w:autoSpaceDN w:val="0"/>
        <w:adjustRightInd w:val="0"/>
        <w:ind w:left="709"/>
        <w:jc w:val="both"/>
        <w:rPr>
          <w:b/>
          <w:bCs/>
          <w:sz w:val="28"/>
          <w:szCs w:val="28"/>
        </w:rPr>
      </w:pPr>
    </w:p>
    <w:p w14:paraId="557AD542" w14:textId="77777777" w:rsidR="00F66000" w:rsidRPr="00601754" w:rsidRDefault="00F66000" w:rsidP="00223D24">
      <w:pPr>
        <w:pStyle w:val="ConsPlusNormal"/>
        <w:numPr>
          <w:ilvl w:val="1"/>
          <w:numId w:val="7"/>
        </w:numPr>
        <w:jc w:val="both"/>
        <w:rPr>
          <w:rFonts w:ascii="Times New Roman" w:hAnsi="Times New Roman" w:cs="Times New Roman"/>
          <w:sz w:val="28"/>
          <w:szCs w:val="28"/>
        </w:rPr>
      </w:pPr>
      <w:r w:rsidRPr="00601754">
        <w:rPr>
          <w:rFonts w:ascii="Times New Roman" w:hAnsi="Times New Roman" w:cs="Times New Roman"/>
          <w:sz w:val="28"/>
          <w:szCs w:val="28"/>
        </w:rPr>
        <w:t xml:space="preserve">Порядок, место и срок предоставления конкурсной документации: </w:t>
      </w:r>
    </w:p>
    <w:p w14:paraId="645426D5" w14:textId="2FF73161" w:rsidR="00F66000" w:rsidRPr="00601754" w:rsidRDefault="00F66000" w:rsidP="00223D24">
      <w:pPr>
        <w:numPr>
          <w:ilvl w:val="1"/>
          <w:numId w:val="7"/>
        </w:numPr>
        <w:autoSpaceDE w:val="0"/>
        <w:autoSpaceDN w:val="0"/>
        <w:adjustRightInd w:val="0"/>
        <w:jc w:val="both"/>
        <w:rPr>
          <w:bCs/>
          <w:sz w:val="28"/>
          <w:szCs w:val="28"/>
        </w:rPr>
      </w:pPr>
      <w:bookmarkStart w:id="29" w:name="_Hlk118110156"/>
      <w:r w:rsidRPr="00601754">
        <w:rPr>
          <w:bCs/>
          <w:sz w:val="28"/>
          <w:szCs w:val="28"/>
        </w:rPr>
        <w:t xml:space="preserve">Конкурсная документация доступна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w:t>
      </w:r>
      <w:hyperlink r:id="rId27" w:history="1">
        <w:r w:rsidRPr="00601754">
          <w:rPr>
            <w:rStyle w:val="a3"/>
            <w:bCs/>
            <w:sz w:val="28"/>
            <w:szCs w:val="28"/>
          </w:rPr>
          <w:t>www.torgi.gov.ru</w:t>
        </w:r>
      </w:hyperlink>
      <w:r w:rsidRPr="00601754">
        <w:rPr>
          <w:bCs/>
          <w:sz w:val="28"/>
          <w:szCs w:val="28"/>
        </w:rPr>
        <w:t xml:space="preserve"> (далее - официальный сайт торгов)</w:t>
      </w:r>
      <w:r w:rsidR="003C71F6" w:rsidRPr="00601754">
        <w:rPr>
          <w:bCs/>
          <w:sz w:val="28"/>
          <w:szCs w:val="28"/>
        </w:rPr>
        <w:t xml:space="preserve">, </w:t>
      </w:r>
      <w:r w:rsidR="003260E8" w:rsidRPr="00601754">
        <w:rPr>
          <w:bCs/>
          <w:sz w:val="28"/>
          <w:szCs w:val="28"/>
        </w:rPr>
        <w:t xml:space="preserve">на официальном сайте Муниципального </w:t>
      </w:r>
      <w:r w:rsidR="00A91B71" w:rsidRPr="00601754">
        <w:rPr>
          <w:bCs/>
          <w:sz w:val="28"/>
          <w:szCs w:val="28"/>
        </w:rPr>
        <w:t>района</w:t>
      </w:r>
      <w:r w:rsidR="003260E8" w:rsidRPr="00601754">
        <w:rPr>
          <w:bCs/>
          <w:sz w:val="28"/>
          <w:szCs w:val="28"/>
        </w:rPr>
        <w:t xml:space="preserve"> «Алданский район» - </w:t>
      </w:r>
      <w:hyperlink r:id="rId28" w:history="1">
        <w:r w:rsidR="003260E8" w:rsidRPr="00601754">
          <w:rPr>
            <w:rStyle w:val="a3"/>
            <w:bCs/>
            <w:sz w:val="28"/>
            <w:szCs w:val="28"/>
            <w:lang w:val="en-US"/>
          </w:rPr>
          <w:t>www</w:t>
        </w:r>
        <w:r w:rsidR="003260E8" w:rsidRPr="00601754">
          <w:rPr>
            <w:rStyle w:val="a3"/>
            <w:bCs/>
            <w:sz w:val="28"/>
            <w:szCs w:val="28"/>
          </w:rPr>
          <w:t>.</w:t>
        </w:r>
        <w:r w:rsidR="003260E8" w:rsidRPr="00601754">
          <w:rPr>
            <w:rStyle w:val="a3"/>
            <w:bCs/>
            <w:sz w:val="28"/>
            <w:szCs w:val="28"/>
            <w:lang w:val="en-US"/>
          </w:rPr>
          <w:t>aldanray</w:t>
        </w:r>
        <w:r w:rsidR="003260E8" w:rsidRPr="00601754">
          <w:rPr>
            <w:rStyle w:val="a3"/>
            <w:bCs/>
            <w:sz w:val="28"/>
            <w:szCs w:val="28"/>
          </w:rPr>
          <w:t>.</w:t>
        </w:r>
        <w:r w:rsidR="003260E8" w:rsidRPr="00601754">
          <w:rPr>
            <w:rStyle w:val="a3"/>
            <w:bCs/>
            <w:sz w:val="28"/>
            <w:szCs w:val="28"/>
            <w:lang w:val="en-US"/>
          </w:rPr>
          <w:t>ru</w:t>
        </w:r>
      </w:hyperlink>
      <w:r w:rsidR="003260E8" w:rsidRPr="00601754">
        <w:rPr>
          <w:bCs/>
          <w:sz w:val="28"/>
          <w:szCs w:val="28"/>
        </w:rPr>
        <w:t xml:space="preserve"> и на </w:t>
      </w:r>
      <w:r w:rsidR="003C71F6" w:rsidRPr="00601754">
        <w:rPr>
          <w:bCs/>
          <w:sz w:val="28"/>
          <w:szCs w:val="28"/>
        </w:rPr>
        <w:t xml:space="preserve">портале малого и среднего предпринимательства Республики Саха (Якутия) - </w:t>
      </w:r>
      <w:hyperlink r:id="rId29" w:history="1">
        <w:r w:rsidR="003C71F6" w:rsidRPr="00601754">
          <w:rPr>
            <w:rStyle w:val="a3"/>
            <w:bCs/>
            <w:sz w:val="28"/>
            <w:szCs w:val="28"/>
            <w:lang w:val="en-US"/>
          </w:rPr>
          <w:t>www</w:t>
        </w:r>
        <w:r w:rsidR="003C71F6" w:rsidRPr="00601754">
          <w:rPr>
            <w:rStyle w:val="a3"/>
            <w:bCs/>
            <w:sz w:val="28"/>
            <w:szCs w:val="28"/>
          </w:rPr>
          <w:t>.</w:t>
        </w:r>
        <w:r w:rsidR="003C71F6" w:rsidRPr="00601754">
          <w:rPr>
            <w:rStyle w:val="a3"/>
            <w:bCs/>
            <w:sz w:val="28"/>
            <w:szCs w:val="28"/>
            <w:lang w:val="en-US"/>
          </w:rPr>
          <w:t>portal</w:t>
        </w:r>
        <w:r w:rsidR="003C71F6" w:rsidRPr="00601754">
          <w:rPr>
            <w:rStyle w:val="a3"/>
            <w:bCs/>
            <w:sz w:val="28"/>
            <w:szCs w:val="28"/>
          </w:rPr>
          <w:t>.b14.ru</w:t>
        </w:r>
      </w:hyperlink>
      <w:bookmarkEnd w:id="29"/>
    </w:p>
    <w:p w14:paraId="0B629BC3" w14:textId="77777777" w:rsidR="00F66000" w:rsidRPr="00601754" w:rsidRDefault="00F66000" w:rsidP="00223D24">
      <w:pPr>
        <w:autoSpaceDE w:val="0"/>
        <w:autoSpaceDN w:val="0"/>
        <w:adjustRightInd w:val="0"/>
        <w:ind w:firstLine="709"/>
        <w:jc w:val="both"/>
        <w:rPr>
          <w:bCs/>
          <w:sz w:val="28"/>
          <w:szCs w:val="28"/>
        </w:rPr>
      </w:pPr>
      <w:r w:rsidRPr="00601754">
        <w:rPr>
          <w:bCs/>
          <w:sz w:val="28"/>
          <w:szCs w:val="28"/>
        </w:rPr>
        <w:t xml:space="preserve">После размещения на официальном сайте извещения о проведении конкурса организатор конкурса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w:t>
      </w:r>
      <w:r w:rsidRPr="00601754">
        <w:rPr>
          <w:bCs/>
          <w:sz w:val="28"/>
          <w:szCs w:val="28"/>
        </w:rPr>
        <w:lastRenderedPageBreak/>
        <w:t>предоставляет такому лицу конкурсную документацию в порядке, указанном в извещении о проведении конкурса.</w:t>
      </w:r>
    </w:p>
    <w:p w14:paraId="60FE4E45" w14:textId="7FC655ED" w:rsidR="00F66000" w:rsidRPr="00601754" w:rsidRDefault="00F66000" w:rsidP="00223D24">
      <w:pPr>
        <w:ind w:firstLine="708"/>
        <w:jc w:val="both"/>
        <w:rPr>
          <w:bCs/>
          <w:sz w:val="28"/>
          <w:szCs w:val="28"/>
        </w:rPr>
      </w:pPr>
      <w:r w:rsidRPr="00601754">
        <w:rPr>
          <w:b/>
          <w:bCs/>
          <w:color w:val="000000"/>
          <w:sz w:val="28"/>
        </w:rPr>
        <w:t xml:space="preserve">Конкурсная документация может быть предоставлена </w:t>
      </w:r>
      <w:r w:rsidRPr="00601754">
        <w:rPr>
          <w:b/>
          <w:bCs/>
          <w:color w:val="000000"/>
          <w:sz w:val="28"/>
          <w:szCs w:val="28"/>
        </w:rPr>
        <w:t>в период</w:t>
      </w:r>
      <w:r w:rsidR="006D6EC7" w:rsidRPr="00601754">
        <w:rPr>
          <w:bCs/>
          <w:color w:val="000000"/>
          <w:sz w:val="28"/>
          <w:szCs w:val="28"/>
        </w:rPr>
        <w:t xml:space="preserve"> с </w:t>
      </w:r>
      <w:sdt>
        <w:sdtPr>
          <w:rPr>
            <w:sz w:val="28"/>
            <w:szCs w:val="28"/>
          </w:rPr>
          <w:alias w:val="Организация"/>
          <w:id w:val="13742103"/>
          <w:placeholder>
            <w:docPart w:val="DC5A7F8D95C44A278DCAF9291D71EC7B"/>
          </w:placeholder>
          <w:dataBinding w:prefixMappings="xmlns:ns0='http://schemas.openxmlformats.org/officeDocument/2006/extended-properties' " w:xpath="/ns0:Properties[1]/ns0:Company[1]" w:storeItemID="{6668398D-A668-4E3E-A5EB-62B293D839F1}"/>
          <w:text/>
        </w:sdtPr>
        <w:sdtContent>
          <w:r w:rsidR="00A90E58" w:rsidRPr="00601754">
            <w:rPr>
              <w:sz w:val="28"/>
              <w:szCs w:val="28"/>
            </w:rPr>
            <w:t>11</w:t>
          </w:r>
          <w:r w:rsidR="00B44CCB" w:rsidRPr="00601754">
            <w:rPr>
              <w:sz w:val="28"/>
              <w:szCs w:val="28"/>
            </w:rPr>
            <w:t xml:space="preserve"> мая </w:t>
          </w:r>
          <w:proofErr w:type="gramStart"/>
          <w:r w:rsidR="00B44CCB" w:rsidRPr="00601754">
            <w:rPr>
              <w:sz w:val="28"/>
              <w:szCs w:val="28"/>
            </w:rPr>
            <w:t>2023  года</w:t>
          </w:r>
          <w:proofErr w:type="gramEnd"/>
          <w:r w:rsidR="00B44CCB" w:rsidRPr="00601754">
            <w:rPr>
              <w:sz w:val="28"/>
              <w:szCs w:val="28"/>
            </w:rPr>
            <w:t xml:space="preserve"> 10-00 час по </w:t>
          </w:r>
          <w:r w:rsidR="00A90E58" w:rsidRPr="00601754">
            <w:rPr>
              <w:sz w:val="28"/>
              <w:szCs w:val="28"/>
            </w:rPr>
            <w:t>13</w:t>
          </w:r>
          <w:r w:rsidR="00B94C24" w:rsidRPr="00601754">
            <w:rPr>
              <w:sz w:val="28"/>
              <w:szCs w:val="28"/>
            </w:rPr>
            <w:t xml:space="preserve"> июня</w:t>
          </w:r>
          <w:r w:rsidR="00B44CCB" w:rsidRPr="00601754">
            <w:rPr>
              <w:sz w:val="28"/>
              <w:szCs w:val="28"/>
            </w:rPr>
            <w:t xml:space="preserve"> 202</w:t>
          </w:r>
          <w:r w:rsidR="00B94C24" w:rsidRPr="00601754">
            <w:rPr>
              <w:sz w:val="28"/>
              <w:szCs w:val="28"/>
            </w:rPr>
            <w:t>3</w:t>
          </w:r>
          <w:r w:rsidR="00B44CCB" w:rsidRPr="00601754">
            <w:rPr>
              <w:sz w:val="28"/>
              <w:szCs w:val="28"/>
            </w:rPr>
            <w:t xml:space="preserve"> года до 18-00 час.</w:t>
          </w:r>
        </w:sdtContent>
      </w:sdt>
      <w:r w:rsidRPr="00601754">
        <w:rPr>
          <w:bCs/>
          <w:color w:val="000000"/>
          <w:sz w:val="28"/>
          <w:szCs w:val="28"/>
        </w:rPr>
        <w:t xml:space="preserve"> </w:t>
      </w:r>
      <w:r w:rsidRPr="00601754">
        <w:rPr>
          <w:bCs/>
          <w:sz w:val="28"/>
          <w:szCs w:val="28"/>
        </w:rPr>
        <w:t xml:space="preserve"> </w:t>
      </w:r>
    </w:p>
    <w:p w14:paraId="170DA362" w14:textId="66968BB4" w:rsidR="00F66000" w:rsidRPr="00601754" w:rsidRDefault="00F66000" w:rsidP="00223D24">
      <w:pPr>
        <w:autoSpaceDE w:val="0"/>
        <w:autoSpaceDN w:val="0"/>
        <w:adjustRightInd w:val="0"/>
        <w:ind w:firstLine="708"/>
        <w:jc w:val="both"/>
        <w:rPr>
          <w:bCs/>
          <w:sz w:val="28"/>
          <w:szCs w:val="28"/>
        </w:rPr>
      </w:pPr>
      <w:r w:rsidRPr="00601754">
        <w:rPr>
          <w:bCs/>
          <w:sz w:val="28"/>
          <w:szCs w:val="28"/>
        </w:rPr>
        <w:t xml:space="preserve">Место предоставления конкурсной документации: 678900, Республика Саха (Якутия), г. Алдан, ул. 50 лет ВЛКСМ, </w:t>
      </w:r>
      <w:r w:rsidR="00075A59" w:rsidRPr="00601754">
        <w:rPr>
          <w:bCs/>
          <w:sz w:val="28"/>
          <w:szCs w:val="28"/>
        </w:rPr>
        <w:t xml:space="preserve">д. </w:t>
      </w:r>
      <w:r w:rsidRPr="00601754">
        <w:rPr>
          <w:bCs/>
          <w:sz w:val="28"/>
          <w:szCs w:val="28"/>
        </w:rPr>
        <w:t xml:space="preserve">2, (этаж 2), каб. </w:t>
      </w:r>
      <w:r w:rsidR="00D5672B" w:rsidRPr="00601754">
        <w:rPr>
          <w:bCs/>
          <w:sz w:val="28"/>
          <w:szCs w:val="28"/>
        </w:rPr>
        <w:t>19</w:t>
      </w:r>
      <w:r w:rsidR="002C5E6D" w:rsidRPr="00601754">
        <w:rPr>
          <w:bCs/>
          <w:sz w:val="28"/>
          <w:szCs w:val="28"/>
        </w:rPr>
        <w:t xml:space="preserve">, </w:t>
      </w:r>
      <w:r w:rsidR="007A1A20" w:rsidRPr="00601754">
        <w:rPr>
          <w:bCs/>
          <w:sz w:val="28"/>
          <w:szCs w:val="28"/>
        </w:rPr>
        <w:t>2</w:t>
      </w:r>
      <w:r w:rsidR="00EE7DCD" w:rsidRPr="00601754">
        <w:rPr>
          <w:bCs/>
          <w:sz w:val="28"/>
          <w:szCs w:val="28"/>
        </w:rPr>
        <w:t>1</w:t>
      </w:r>
      <w:r w:rsidRPr="00601754">
        <w:rPr>
          <w:bCs/>
          <w:sz w:val="28"/>
          <w:szCs w:val="28"/>
        </w:rPr>
        <w:t>.</w:t>
      </w:r>
    </w:p>
    <w:p w14:paraId="014192D0" w14:textId="77777777" w:rsidR="00F66000" w:rsidRPr="00601754" w:rsidRDefault="00F66000" w:rsidP="00223D24">
      <w:pPr>
        <w:autoSpaceDE w:val="0"/>
        <w:autoSpaceDN w:val="0"/>
        <w:adjustRightInd w:val="0"/>
        <w:jc w:val="both"/>
        <w:rPr>
          <w:bCs/>
          <w:sz w:val="28"/>
          <w:szCs w:val="28"/>
        </w:rPr>
      </w:pPr>
      <w:r w:rsidRPr="00601754">
        <w:rPr>
          <w:bCs/>
          <w:sz w:val="28"/>
          <w:szCs w:val="28"/>
        </w:rPr>
        <w:tab/>
        <w:t>Конкурсная документация до размещения на официальном сайте Извещения о проведении конкурса не предоставляется.</w:t>
      </w:r>
    </w:p>
    <w:p w14:paraId="4BA9EF7B" w14:textId="77777777" w:rsidR="00F66000" w:rsidRPr="00601754" w:rsidRDefault="00F66000" w:rsidP="00223D24">
      <w:pPr>
        <w:autoSpaceDE w:val="0"/>
        <w:autoSpaceDN w:val="0"/>
        <w:adjustRightInd w:val="0"/>
        <w:jc w:val="both"/>
        <w:rPr>
          <w:bCs/>
          <w:sz w:val="28"/>
          <w:szCs w:val="28"/>
        </w:rPr>
      </w:pPr>
    </w:p>
    <w:p w14:paraId="4B6685C9" w14:textId="77777777" w:rsidR="00F66000" w:rsidRPr="00601754" w:rsidRDefault="00F66000" w:rsidP="002D3A60">
      <w:pPr>
        <w:pStyle w:val="1"/>
        <w:ind w:left="0" w:firstLine="709"/>
      </w:pPr>
      <w:bookmarkStart w:id="30" w:name="_Toc6302663"/>
      <w:r w:rsidRPr="00601754">
        <w:t>Разъяснения положений конкурсной документации и внесение в нее изменений</w:t>
      </w:r>
      <w:bookmarkEnd w:id="30"/>
    </w:p>
    <w:p w14:paraId="37275673" w14:textId="77777777" w:rsidR="00F66000" w:rsidRPr="00601754" w:rsidRDefault="00F66000" w:rsidP="002D3A60">
      <w:pPr>
        <w:autoSpaceDE w:val="0"/>
        <w:autoSpaceDN w:val="0"/>
        <w:adjustRightInd w:val="0"/>
        <w:jc w:val="both"/>
        <w:rPr>
          <w:b/>
          <w:bCs/>
          <w:sz w:val="28"/>
          <w:szCs w:val="28"/>
        </w:rPr>
      </w:pPr>
    </w:p>
    <w:p w14:paraId="7B2C38DD" w14:textId="77777777" w:rsidR="00F66000" w:rsidRPr="00601754" w:rsidRDefault="00F66000" w:rsidP="002D3A60">
      <w:pPr>
        <w:numPr>
          <w:ilvl w:val="1"/>
          <w:numId w:val="7"/>
        </w:numPr>
        <w:autoSpaceDE w:val="0"/>
        <w:autoSpaceDN w:val="0"/>
        <w:adjustRightInd w:val="0"/>
        <w:jc w:val="both"/>
        <w:rPr>
          <w:sz w:val="28"/>
          <w:szCs w:val="28"/>
        </w:rPr>
      </w:pPr>
      <w:r w:rsidRPr="00601754">
        <w:rPr>
          <w:sz w:val="28"/>
          <w:szCs w:val="28"/>
        </w:rPr>
        <w:t>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6A8E743D" w14:textId="77777777" w:rsidR="00F66000" w:rsidRPr="00601754" w:rsidRDefault="00F66000" w:rsidP="002D3A60">
      <w:pPr>
        <w:numPr>
          <w:ilvl w:val="1"/>
          <w:numId w:val="7"/>
        </w:numPr>
        <w:autoSpaceDE w:val="0"/>
        <w:autoSpaceDN w:val="0"/>
        <w:adjustRightInd w:val="0"/>
        <w:jc w:val="both"/>
        <w:rPr>
          <w:sz w:val="28"/>
          <w:szCs w:val="28"/>
        </w:rPr>
      </w:pPr>
      <w:r w:rsidRPr="00601754">
        <w:rPr>
          <w:sz w:val="28"/>
          <w:szCs w:val="28"/>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14:paraId="760E2F09" w14:textId="77777777" w:rsidR="00F66000" w:rsidRPr="00601754" w:rsidRDefault="00F66000" w:rsidP="002D3A60">
      <w:pPr>
        <w:numPr>
          <w:ilvl w:val="1"/>
          <w:numId w:val="7"/>
        </w:numPr>
        <w:autoSpaceDE w:val="0"/>
        <w:autoSpaceDN w:val="0"/>
        <w:adjustRightInd w:val="0"/>
        <w:jc w:val="both"/>
        <w:rPr>
          <w:sz w:val="28"/>
          <w:szCs w:val="28"/>
        </w:rPr>
      </w:pPr>
      <w:r w:rsidRPr="00601754">
        <w:rPr>
          <w:sz w:val="28"/>
          <w:szCs w:val="28"/>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или специализированной организацией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двадцати дней.</w:t>
      </w:r>
    </w:p>
    <w:p w14:paraId="47E337D9" w14:textId="77777777" w:rsidR="00F66000" w:rsidRPr="00601754" w:rsidRDefault="00F66000" w:rsidP="002D3A60">
      <w:pPr>
        <w:autoSpaceDE w:val="0"/>
        <w:autoSpaceDN w:val="0"/>
        <w:adjustRightInd w:val="0"/>
        <w:ind w:firstLine="720"/>
        <w:jc w:val="both"/>
        <w:rPr>
          <w:b/>
          <w:sz w:val="28"/>
          <w:szCs w:val="28"/>
        </w:rPr>
      </w:pPr>
    </w:p>
    <w:p w14:paraId="72E268E1" w14:textId="77777777" w:rsidR="00F66000" w:rsidRPr="00601754" w:rsidRDefault="00F66000" w:rsidP="002D3A60">
      <w:pPr>
        <w:pStyle w:val="1"/>
        <w:ind w:left="1276" w:hanging="567"/>
      </w:pPr>
      <w:bookmarkStart w:id="31" w:name="_Toc6302664"/>
      <w:r w:rsidRPr="00601754">
        <w:t>Оферта, акцепт</w:t>
      </w:r>
      <w:bookmarkEnd w:id="31"/>
    </w:p>
    <w:p w14:paraId="72DE72E6" w14:textId="77777777" w:rsidR="00F66000" w:rsidRPr="00601754" w:rsidRDefault="00F66000" w:rsidP="002D3A60">
      <w:pPr>
        <w:autoSpaceDE w:val="0"/>
        <w:autoSpaceDN w:val="0"/>
        <w:adjustRightInd w:val="0"/>
        <w:jc w:val="both"/>
        <w:rPr>
          <w:b/>
          <w:sz w:val="28"/>
          <w:szCs w:val="28"/>
        </w:rPr>
      </w:pPr>
    </w:p>
    <w:p w14:paraId="5AEAE8CD" w14:textId="77777777" w:rsidR="00F66000" w:rsidRPr="00601754" w:rsidRDefault="00F66000" w:rsidP="002D3A60">
      <w:pPr>
        <w:numPr>
          <w:ilvl w:val="1"/>
          <w:numId w:val="7"/>
        </w:numPr>
        <w:autoSpaceDE w:val="0"/>
        <w:autoSpaceDN w:val="0"/>
        <w:adjustRightInd w:val="0"/>
        <w:jc w:val="both"/>
        <w:rPr>
          <w:sz w:val="28"/>
          <w:szCs w:val="28"/>
        </w:rPr>
      </w:pPr>
      <w:r w:rsidRPr="00601754">
        <w:rPr>
          <w:sz w:val="28"/>
          <w:szCs w:val="28"/>
        </w:rPr>
        <w:lastRenderedPageBreak/>
        <w:t xml:space="preserve">Условия конкурса, порядок и условия заключения договора аренды с участником </w:t>
      </w:r>
      <w:r w:rsidR="00492F5A" w:rsidRPr="00601754">
        <w:rPr>
          <w:sz w:val="28"/>
          <w:szCs w:val="28"/>
        </w:rPr>
        <w:t>конкурс</w:t>
      </w:r>
      <w:r w:rsidRPr="00601754">
        <w:rPr>
          <w:sz w:val="28"/>
          <w:szCs w:val="28"/>
        </w:rPr>
        <w:t>а являются условиями публичной оферты</w:t>
      </w:r>
      <w:r w:rsidRPr="00601754">
        <w:rPr>
          <w:bCs/>
          <w:sz w:val="28"/>
          <w:szCs w:val="28"/>
        </w:rPr>
        <w:t xml:space="preserve"> предусмотренной </w:t>
      </w:r>
      <w:hyperlink r:id="rId30" w:history="1">
        <w:r w:rsidRPr="00601754">
          <w:rPr>
            <w:rStyle w:val="a3"/>
            <w:bCs/>
            <w:color w:val="auto"/>
            <w:sz w:val="28"/>
            <w:szCs w:val="28"/>
            <w:u w:val="none"/>
          </w:rPr>
          <w:t>статьей 437</w:t>
        </w:r>
      </w:hyperlink>
      <w:r w:rsidRPr="00601754">
        <w:rPr>
          <w:bCs/>
          <w:sz w:val="28"/>
          <w:szCs w:val="28"/>
        </w:rPr>
        <w:t xml:space="preserve"> Гражданского кодекса Российской Федерации</w:t>
      </w:r>
      <w:r w:rsidRPr="00601754">
        <w:rPr>
          <w:sz w:val="28"/>
          <w:szCs w:val="28"/>
        </w:rPr>
        <w:t>.</w:t>
      </w:r>
    </w:p>
    <w:p w14:paraId="00F1D512" w14:textId="77777777" w:rsidR="00F66000" w:rsidRPr="00601754" w:rsidRDefault="00F66000" w:rsidP="002D3A60">
      <w:pPr>
        <w:numPr>
          <w:ilvl w:val="1"/>
          <w:numId w:val="7"/>
        </w:numPr>
        <w:autoSpaceDE w:val="0"/>
        <w:autoSpaceDN w:val="0"/>
        <w:adjustRightInd w:val="0"/>
        <w:jc w:val="both"/>
        <w:rPr>
          <w:sz w:val="28"/>
          <w:szCs w:val="28"/>
        </w:rPr>
      </w:pPr>
      <w:r w:rsidRPr="00601754">
        <w:rPr>
          <w:sz w:val="28"/>
          <w:szCs w:val="28"/>
        </w:rPr>
        <w:t>Подача заявки на участие в конкурсе является акцептом оферты.</w:t>
      </w:r>
    </w:p>
    <w:p w14:paraId="5887C9C9" w14:textId="77777777" w:rsidR="00F66000" w:rsidRPr="00601754" w:rsidRDefault="00F66000" w:rsidP="00F66000">
      <w:pPr>
        <w:autoSpaceDE w:val="0"/>
        <w:autoSpaceDN w:val="0"/>
        <w:adjustRightInd w:val="0"/>
        <w:ind w:firstLine="720"/>
        <w:rPr>
          <w:sz w:val="28"/>
          <w:szCs w:val="28"/>
        </w:rPr>
      </w:pPr>
    </w:p>
    <w:p w14:paraId="6C551157" w14:textId="77777777" w:rsidR="00F66000" w:rsidRPr="00601754" w:rsidRDefault="00F66000" w:rsidP="00F66000">
      <w:pPr>
        <w:autoSpaceDE w:val="0"/>
        <w:autoSpaceDN w:val="0"/>
        <w:adjustRightInd w:val="0"/>
        <w:ind w:firstLine="720"/>
        <w:rPr>
          <w:sz w:val="28"/>
          <w:szCs w:val="28"/>
        </w:rPr>
      </w:pPr>
    </w:p>
    <w:p w14:paraId="16871C70" w14:textId="77777777" w:rsidR="00F66000" w:rsidRPr="00601754" w:rsidRDefault="00F66000" w:rsidP="002D3A60">
      <w:pPr>
        <w:pStyle w:val="1"/>
        <w:ind w:left="-142" w:firstLine="851"/>
      </w:pPr>
      <w:bookmarkStart w:id="32" w:name="_Toc6302665"/>
      <w:r w:rsidRPr="00601754">
        <w:t>Срок, в течение которого организатор конкурса вправе отказаться от проведения конкурса</w:t>
      </w:r>
      <w:bookmarkEnd w:id="32"/>
    </w:p>
    <w:p w14:paraId="585AA278" w14:textId="77777777" w:rsidR="00F66000" w:rsidRPr="00601754" w:rsidRDefault="00F66000" w:rsidP="002D3A60">
      <w:pPr>
        <w:autoSpaceDE w:val="0"/>
        <w:autoSpaceDN w:val="0"/>
        <w:adjustRightInd w:val="0"/>
        <w:ind w:left="709"/>
        <w:jc w:val="both"/>
        <w:rPr>
          <w:b/>
          <w:bCs/>
          <w:sz w:val="28"/>
          <w:szCs w:val="28"/>
        </w:rPr>
      </w:pPr>
    </w:p>
    <w:p w14:paraId="7B6C0891" w14:textId="77777777" w:rsidR="008D58C6" w:rsidRPr="00601754" w:rsidRDefault="00F66000" w:rsidP="002D3A60">
      <w:pPr>
        <w:numPr>
          <w:ilvl w:val="1"/>
          <w:numId w:val="7"/>
        </w:numPr>
        <w:autoSpaceDE w:val="0"/>
        <w:autoSpaceDN w:val="0"/>
        <w:adjustRightInd w:val="0"/>
        <w:jc w:val="both"/>
        <w:rPr>
          <w:bCs/>
          <w:sz w:val="28"/>
          <w:szCs w:val="28"/>
        </w:rPr>
      </w:pPr>
      <w:r w:rsidRPr="00601754">
        <w:rPr>
          <w:bCs/>
          <w:sz w:val="28"/>
          <w:szCs w:val="28"/>
        </w:rPr>
        <w:t xml:space="preserve">Не позднее чем за пять дней до даты окончания срока подачи заявок на участие в конкурсе. </w:t>
      </w:r>
    </w:p>
    <w:p w14:paraId="2817AEC3" w14:textId="73D2DCC3" w:rsidR="00F66000" w:rsidRPr="00601754" w:rsidRDefault="00F66000" w:rsidP="002D3A60">
      <w:pPr>
        <w:autoSpaceDE w:val="0"/>
        <w:autoSpaceDN w:val="0"/>
        <w:adjustRightInd w:val="0"/>
        <w:ind w:firstLine="567"/>
        <w:jc w:val="both"/>
        <w:rPr>
          <w:bCs/>
          <w:sz w:val="28"/>
          <w:szCs w:val="28"/>
        </w:rPr>
      </w:pPr>
      <w:r w:rsidRPr="00601754">
        <w:rPr>
          <w:bCs/>
          <w:sz w:val="28"/>
          <w:szCs w:val="28"/>
        </w:rPr>
        <w:t>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открывается доступ к поданным в форме электронных документов заявкам на участие в конкурсе и направляет соответствующие уведомления всем заявителям.</w:t>
      </w:r>
    </w:p>
    <w:p w14:paraId="7B498502" w14:textId="21827915" w:rsidR="00F66000" w:rsidRPr="00601754" w:rsidRDefault="00F66000" w:rsidP="00CA25BA">
      <w:pPr>
        <w:pStyle w:val="1"/>
        <w:numPr>
          <w:ilvl w:val="0"/>
          <w:numId w:val="0"/>
        </w:numPr>
        <w:spacing w:before="0" w:after="0"/>
        <w:jc w:val="right"/>
        <w:rPr>
          <w:caps/>
          <w:kern w:val="28"/>
          <w:sz w:val="24"/>
          <w:szCs w:val="24"/>
          <w:lang w:eastAsia="ar-SA"/>
        </w:rPr>
      </w:pPr>
      <w:r w:rsidRPr="00601754">
        <w:rPr>
          <w:kern w:val="28"/>
          <w:lang w:eastAsia="ar-SA"/>
        </w:rPr>
        <w:br w:type="page"/>
      </w:r>
      <w:bookmarkStart w:id="33" w:name="_Toc6302666"/>
      <w:r w:rsidRPr="00601754">
        <w:rPr>
          <w:b w:val="0"/>
          <w:color w:val="FFFFFF" w:themeColor="background1"/>
          <w:kern w:val="28"/>
          <w:lang w:eastAsia="ar-SA"/>
        </w:rPr>
        <w:lastRenderedPageBreak/>
        <w:t xml:space="preserve">Приложение № 1 – </w:t>
      </w:r>
      <w:r w:rsidR="00335269" w:rsidRPr="00601754">
        <w:rPr>
          <w:b w:val="0"/>
          <w:color w:val="FFFFFF" w:themeColor="background1"/>
          <w:kern w:val="28"/>
          <w:lang w:eastAsia="ar-SA"/>
        </w:rPr>
        <w:t>Форма з</w:t>
      </w:r>
      <w:r w:rsidRPr="00601754">
        <w:rPr>
          <w:b w:val="0"/>
          <w:color w:val="FFFFFF" w:themeColor="background1"/>
          <w:kern w:val="28"/>
          <w:lang w:eastAsia="ar-SA"/>
        </w:rPr>
        <w:t>аявк</w:t>
      </w:r>
      <w:r w:rsidR="00335269" w:rsidRPr="00601754">
        <w:rPr>
          <w:b w:val="0"/>
          <w:color w:val="FFFFFF" w:themeColor="background1"/>
          <w:kern w:val="28"/>
          <w:lang w:eastAsia="ar-SA"/>
        </w:rPr>
        <w:t>и</w:t>
      </w:r>
      <w:r w:rsidRPr="00601754">
        <w:rPr>
          <w:b w:val="0"/>
          <w:color w:val="FFFFFF" w:themeColor="background1"/>
          <w:kern w:val="28"/>
          <w:lang w:eastAsia="ar-SA"/>
        </w:rPr>
        <w:t xml:space="preserve"> на участие в </w:t>
      </w:r>
      <w:proofErr w:type="spellStart"/>
      <w:r w:rsidRPr="00601754">
        <w:rPr>
          <w:b w:val="0"/>
          <w:color w:val="FFFFFF" w:themeColor="background1"/>
          <w:kern w:val="28"/>
          <w:sz w:val="24"/>
          <w:szCs w:val="24"/>
          <w:lang w:eastAsia="ar-SA"/>
        </w:rPr>
        <w:t>конкурсе</w:t>
      </w:r>
      <w:bookmarkStart w:id="34" w:name="Приложение1"/>
      <w:bookmarkEnd w:id="33"/>
      <w:bookmarkEnd w:id="34"/>
      <w:r w:rsidRPr="00601754">
        <w:rPr>
          <w:caps/>
          <w:kern w:val="28"/>
          <w:sz w:val="24"/>
          <w:szCs w:val="24"/>
          <w:lang w:eastAsia="ar-SA"/>
        </w:rPr>
        <w:t>ПРИЛОЖЕНИЕ</w:t>
      </w:r>
      <w:proofErr w:type="spellEnd"/>
      <w:r w:rsidRPr="00601754">
        <w:rPr>
          <w:caps/>
          <w:kern w:val="28"/>
          <w:sz w:val="24"/>
          <w:szCs w:val="24"/>
          <w:lang w:eastAsia="ar-SA"/>
        </w:rPr>
        <w:t xml:space="preserve"> №</w:t>
      </w:r>
      <w:r w:rsidR="00D5672B" w:rsidRPr="00601754">
        <w:rPr>
          <w:caps/>
          <w:kern w:val="28"/>
          <w:sz w:val="24"/>
          <w:szCs w:val="24"/>
          <w:lang w:eastAsia="ar-SA"/>
        </w:rPr>
        <w:t xml:space="preserve"> </w:t>
      </w:r>
      <w:r w:rsidRPr="00601754">
        <w:rPr>
          <w:caps/>
          <w:kern w:val="28"/>
          <w:sz w:val="24"/>
          <w:szCs w:val="24"/>
          <w:lang w:eastAsia="ar-SA"/>
        </w:rPr>
        <w:t>1</w:t>
      </w:r>
    </w:p>
    <w:p w14:paraId="4E808EF1" w14:textId="77777777" w:rsidR="00335269" w:rsidRPr="00601754" w:rsidRDefault="00335269" w:rsidP="00CA25BA">
      <w:pPr>
        <w:jc w:val="right"/>
      </w:pPr>
      <w:r w:rsidRPr="00601754">
        <w:t>к конкурсной документации</w:t>
      </w:r>
    </w:p>
    <w:p w14:paraId="34F89F13" w14:textId="77777777" w:rsidR="00F66000" w:rsidRPr="00601754" w:rsidRDefault="00F66000" w:rsidP="00CA25BA">
      <w:pPr>
        <w:jc w:val="right"/>
        <w:rPr>
          <w:b/>
          <w:bCs/>
        </w:rPr>
      </w:pPr>
      <w:r w:rsidRPr="00601754">
        <w:rPr>
          <w:b/>
          <w:bCs/>
        </w:rPr>
        <w:t>Форма заявки</w:t>
      </w:r>
    </w:p>
    <w:p w14:paraId="40FB687B" w14:textId="77777777" w:rsidR="00F66000" w:rsidRPr="00601754" w:rsidRDefault="00F66000" w:rsidP="00F66000">
      <w:r w:rsidRPr="00601754">
        <w:t>На фирменном бланке,</w:t>
      </w:r>
    </w:p>
    <w:p w14:paraId="07E40297" w14:textId="660D36B1" w:rsidR="00F66000" w:rsidRPr="00601754" w:rsidRDefault="00F66000" w:rsidP="00F66000">
      <w:r w:rsidRPr="00601754">
        <w:t>с указанием даты, исходящего номера</w:t>
      </w:r>
    </w:p>
    <w:p w14:paraId="23F81E83" w14:textId="77777777" w:rsidR="00E26299" w:rsidRPr="00601754" w:rsidRDefault="00E26299" w:rsidP="00F66000"/>
    <w:p w14:paraId="3AE9846C" w14:textId="77777777" w:rsidR="00F66000" w:rsidRPr="00601754" w:rsidRDefault="00F66000" w:rsidP="00F66000">
      <w:pPr>
        <w:jc w:val="center"/>
        <w:rPr>
          <w:b/>
          <w:bCs/>
          <w:sz w:val="28"/>
          <w:szCs w:val="28"/>
        </w:rPr>
      </w:pPr>
      <w:r w:rsidRPr="00601754">
        <w:rPr>
          <w:b/>
          <w:bCs/>
          <w:sz w:val="28"/>
          <w:szCs w:val="28"/>
        </w:rPr>
        <w:t>ЗАЯВКА НА УЧАСТИЕ В КОНКУРСЕ</w:t>
      </w:r>
    </w:p>
    <w:p w14:paraId="772F666C" w14:textId="77777777" w:rsidR="001D0D17" w:rsidRPr="00601754" w:rsidRDefault="00F66000" w:rsidP="00F66000">
      <w:pPr>
        <w:jc w:val="center"/>
        <w:rPr>
          <w:b/>
          <w:sz w:val="28"/>
          <w:szCs w:val="28"/>
        </w:rPr>
      </w:pPr>
      <w:r w:rsidRPr="00601754">
        <w:rPr>
          <w:b/>
          <w:sz w:val="28"/>
          <w:szCs w:val="28"/>
        </w:rPr>
        <w:t xml:space="preserve">по предоставлению нежилых помещений </w:t>
      </w:r>
    </w:p>
    <w:p w14:paraId="670F3B76" w14:textId="6A952814" w:rsidR="00F66000" w:rsidRPr="00601754" w:rsidRDefault="00F66000" w:rsidP="00F66000">
      <w:pPr>
        <w:jc w:val="center"/>
        <w:rPr>
          <w:b/>
          <w:bCs/>
          <w:sz w:val="10"/>
          <w:szCs w:val="10"/>
        </w:rPr>
      </w:pPr>
      <w:r w:rsidRPr="00601754">
        <w:rPr>
          <w:b/>
          <w:sz w:val="28"/>
          <w:szCs w:val="28"/>
        </w:rPr>
        <w:t xml:space="preserve">в «Бизнес-инкубаторе Алданского района» </w:t>
      </w:r>
    </w:p>
    <w:p w14:paraId="4E690C76" w14:textId="3FB96A18" w:rsidR="00F66000" w:rsidRPr="00601754" w:rsidRDefault="00F66000" w:rsidP="00704067">
      <w:pPr>
        <w:ind w:firstLine="708"/>
        <w:jc w:val="both"/>
        <w:rPr>
          <w:sz w:val="28"/>
          <w:szCs w:val="28"/>
        </w:rPr>
      </w:pPr>
      <w:r w:rsidRPr="00601754">
        <w:rPr>
          <w:bCs/>
          <w:sz w:val="28"/>
          <w:szCs w:val="28"/>
        </w:rPr>
        <w:t xml:space="preserve">Изучив конкурсную документацию </w:t>
      </w:r>
      <w:r w:rsidRPr="00601754">
        <w:rPr>
          <w:bCs/>
          <w:iCs/>
          <w:sz w:val="28"/>
          <w:szCs w:val="28"/>
        </w:rPr>
        <w:t xml:space="preserve">по предоставлению нежилых помещений в </w:t>
      </w:r>
      <w:r w:rsidRPr="00601754">
        <w:rPr>
          <w:bCs/>
          <w:sz w:val="28"/>
          <w:szCs w:val="28"/>
        </w:rPr>
        <w:t xml:space="preserve">Бизнес-инкубаторе Алданского </w:t>
      </w:r>
      <w:r w:rsidR="0084495B" w:rsidRPr="00601754">
        <w:rPr>
          <w:bCs/>
          <w:sz w:val="28"/>
          <w:szCs w:val="28"/>
        </w:rPr>
        <w:t>района, а</w:t>
      </w:r>
      <w:r w:rsidRPr="00601754">
        <w:rPr>
          <w:bCs/>
          <w:sz w:val="28"/>
          <w:szCs w:val="28"/>
        </w:rPr>
        <w:t xml:space="preserve"> также иные документы, устанавливающие порядок</w:t>
      </w:r>
      <w:r w:rsidRPr="00601754">
        <w:rPr>
          <w:sz w:val="28"/>
          <w:szCs w:val="28"/>
        </w:rPr>
        <w:t xml:space="preserve"> размещения, нахождения и осуществления деятельности субъектов малого предпринимательства</w:t>
      </w:r>
      <w:r w:rsidR="00EF727F" w:rsidRPr="00601754">
        <w:rPr>
          <w:sz w:val="28"/>
          <w:szCs w:val="28"/>
        </w:rPr>
        <w:t xml:space="preserve"> и </w:t>
      </w:r>
      <w:bookmarkStart w:id="35" w:name="_Hlk62660516"/>
      <w:r w:rsidR="00EF727F" w:rsidRPr="00601754">
        <w:rPr>
          <w:sz w:val="28"/>
          <w:szCs w:val="28"/>
        </w:rPr>
        <w:t xml:space="preserve">физических лиц, применяющих специальный налоговый режим </w:t>
      </w:r>
      <w:r w:rsidR="00E15380" w:rsidRPr="00601754">
        <w:rPr>
          <w:sz w:val="28"/>
          <w:szCs w:val="28"/>
        </w:rPr>
        <w:t>«Н</w:t>
      </w:r>
      <w:r w:rsidR="00EF727F" w:rsidRPr="00601754">
        <w:rPr>
          <w:sz w:val="28"/>
          <w:szCs w:val="28"/>
        </w:rPr>
        <w:t>алог на профессиональный доход</w:t>
      </w:r>
      <w:r w:rsidR="00E15380" w:rsidRPr="00601754">
        <w:rPr>
          <w:sz w:val="28"/>
          <w:szCs w:val="28"/>
        </w:rPr>
        <w:t>»</w:t>
      </w:r>
      <w:bookmarkEnd w:id="35"/>
      <w:r w:rsidR="00EF727F" w:rsidRPr="00601754">
        <w:rPr>
          <w:sz w:val="28"/>
          <w:szCs w:val="28"/>
        </w:rPr>
        <w:t>,</w:t>
      </w:r>
      <w:r w:rsidRPr="00601754">
        <w:rPr>
          <w:sz w:val="28"/>
          <w:szCs w:val="28"/>
        </w:rPr>
        <w:t xml:space="preserve"> в Бизнес-инкубаторе Алданского района,</w:t>
      </w:r>
    </w:p>
    <w:p w14:paraId="2F0FE89B" w14:textId="56D3D135" w:rsidR="00F66000" w:rsidRPr="00601754" w:rsidRDefault="00F66000" w:rsidP="00704067">
      <w:pPr>
        <w:jc w:val="both"/>
        <w:rPr>
          <w:sz w:val="20"/>
          <w:szCs w:val="20"/>
        </w:rPr>
      </w:pPr>
      <w:r w:rsidRPr="00601754">
        <w:rPr>
          <w:sz w:val="20"/>
          <w:szCs w:val="20"/>
        </w:rPr>
        <w:t>___________________________________________________</w:t>
      </w:r>
      <w:r w:rsidR="00B5465A" w:rsidRPr="00601754">
        <w:rPr>
          <w:sz w:val="20"/>
          <w:szCs w:val="20"/>
        </w:rPr>
        <w:t>______</w:t>
      </w:r>
      <w:r w:rsidRPr="00601754">
        <w:rPr>
          <w:sz w:val="20"/>
          <w:szCs w:val="20"/>
        </w:rPr>
        <w:t>__________________________________________</w:t>
      </w:r>
    </w:p>
    <w:p w14:paraId="105B3EB4" w14:textId="3B9C8086" w:rsidR="00F66000" w:rsidRPr="00601754" w:rsidRDefault="00F66000" w:rsidP="00704067">
      <w:pPr>
        <w:ind w:right="-83"/>
        <w:jc w:val="center"/>
        <w:rPr>
          <w:sz w:val="20"/>
          <w:szCs w:val="20"/>
        </w:rPr>
      </w:pPr>
      <w:r w:rsidRPr="00601754">
        <w:rPr>
          <w:sz w:val="20"/>
          <w:szCs w:val="20"/>
        </w:rPr>
        <w:t>(наименование субъекта малого предпринимательства</w:t>
      </w:r>
      <w:r w:rsidR="00AF0425" w:rsidRPr="00601754">
        <w:rPr>
          <w:sz w:val="20"/>
          <w:szCs w:val="20"/>
        </w:rPr>
        <w:t xml:space="preserve"> физического лица, применяющего специальный налоговый режим «Налог на профессиональный доход»</w:t>
      </w:r>
      <w:r w:rsidRPr="00601754">
        <w:rPr>
          <w:sz w:val="20"/>
          <w:szCs w:val="20"/>
        </w:rPr>
        <w:t>)</w:t>
      </w:r>
    </w:p>
    <w:p w14:paraId="1781424E" w14:textId="73FF0938" w:rsidR="00F66000" w:rsidRPr="00601754" w:rsidRDefault="00F66000" w:rsidP="00704067">
      <w:pPr>
        <w:jc w:val="both"/>
        <w:rPr>
          <w:sz w:val="20"/>
          <w:szCs w:val="20"/>
        </w:rPr>
      </w:pPr>
      <w:r w:rsidRPr="00601754">
        <w:rPr>
          <w:sz w:val="28"/>
          <w:szCs w:val="28"/>
        </w:rPr>
        <w:t xml:space="preserve"> в лице</w:t>
      </w:r>
      <w:r w:rsidRPr="00601754">
        <w:rPr>
          <w:sz w:val="20"/>
          <w:szCs w:val="20"/>
        </w:rPr>
        <w:t xml:space="preserve"> ________________________________________________________</w:t>
      </w:r>
      <w:r w:rsidR="00B5465A" w:rsidRPr="00601754">
        <w:rPr>
          <w:sz w:val="20"/>
          <w:szCs w:val="20"/>
        </w:rPr>
        <w:t>______</w:t>
      </w:r>
      <w:r w:rsidRPr="00601754">
        <w:rPr>
          <w:sz w:val="20"/>
          <w:szCs w:val="20"/>
        </w:rPr>
        <w:t>____________________________</w:t>
      </w:r>
    </w:p>
    <w:p w14:paraId="54D965AE" w14:textId="77777777" w:rsidR="00F66000" w:rsidRPr="00601754" w:rsidRDefault="00F66000" w:rsidP="00704067">
      <w:pPr>
        <w:jc w:val="center"/>
        <w:rPr>
          <w:sz w:val="20"/>
          <w:szCs w:val="20"/>
        </w:rPr>
      </w:pPr>
      <w:r w:rsidRPr="00601754">
        <w:rPr>
          <w:sz w:val="20"/>
          <w:szCs w:val="20"/>
        </w:rPr>
        <w:t>(наименование должности и Ф.И.О. руководителя)</w:t>
      </w:r>
    </w:p>
    <w:p w14:paraId="331E98A8" w14:textId="77777777" w:rsidR="00F66000" w:rsidRPr="00601754" w:rsidRDefault="00F66000" w:rsidP="00704067">
      <w:pPr>
        <w:jc w:val="both"/>
        <w:rPr>
          <w:sz w:val="28"/>
          <w:szCs w:val="28"/>
        </w:rPr>
      </w:pPr>
      <w:r w:rsidRPr="00601754">
        <w:rPr>
          <w:sz w:val="28"/>
          <w:szCs w:val="28"/>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Бизнес-инкубаторе Алданского района по лоту №______ (нежилое помещение на ______ этаже, номер _____, общей площадью _____ м кв.) с целевым назначением использования ____________________.</w:t>
      </w:r>
    </w:p>
    <w:p w14:paraId="37D333B5" w14:textId="77777777" w:rsidR="00F66000" w:rsidRPr="00601754" w:rsidRDefault="00F66000" w:rsidP="00704067">
      <w:pPr>
        <w:jc w:val="both"/>
        <w:rPr>
          <w:sz w:val="28"/>
          <w:szCs w:val="28"/>
        </w:rPr>
      </w:pPr>
      <w:r w:rsidRPr="00601754">
        <w:rPr>
          <w:sz w:val="28"/>
          <w:szCs w:val="28"/>
        </w:rPr>
        <w:tab/>
        <w:t>Настоящим Заявитель подтверждает, что он ознакомлен с выставляемым на конкурс имуществом, условиями договора аренды, а также с порядком проведения конкурса и обязуется соблюдать его условия.</w:t>
      </w:r>
    </w:p>
    <w:p w14:paraId="3C7375F4" w14:textId="77777777" w:rsidR="00F66000" w:rsidRPr="00601754" w:rsidRDefault="00F66000" w:rsidP="00704067">
      <w:pPr>
        <w:ind w:firstLine="708"/>
        <w:jc w:val="both"/>
        <w:rPr>
          <w:sz w:val="28"/>
          <w:szCs w:val="28"/>
        </w:rPr>
      </w:pPr>
      <w:r w:rsidRPr="00601754">
        <w:rPr>
          <w:sz w:val="28"/>
          <w:szCs w:val="28"/>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МБУ «БИЗНЕС-ИНКУБАТОР АЛДАНСКОГО РАЙОНА» договор аренды нежилого помещения в соответствии с требованиями конкурсной документации и условиями наших предложений.</w:t>
      </w:r>
    </w:p>
    <w:p w14:paraId="3480EB42" w14:textId="77777777" w:rsidR="00F66000" w:rsidRPr="00601754" w:rsidRDefault="00F66000" w:rsidP="00704067">
      <w:pPr>
        <w:ind w:firstLine="708"/>
        <w:jc w:val="both"/>
        <w:rPr>
          <w:sz w:val="28"/>
          <w:szCs w:val="28"/>
        </w:rPr>
      </w:pPr>
      <w:r w:rsidRPr="00601754">
        <w:rPr>
          <w:sz w:val="28"/>
          <w:szCs w:val="28"/>
        </w:rPr>
        <w:t xml:space="preserve">В случае заключения договора аренды нежилых помещений сроком не менее года, </w:t>
      </w:r>
      <w:r w:rsidRPr="00601754">
        <w:rPr>
          <w:bCs/>
          <w:sz w:val="28"/>
          <w:szCs w:val="28"/>
        </w:rPr>
        <w:t xml:space="preserve">в течение 7 (семи) рабочих дней с даты заключения договора аренды нежилого помещения, обязуюсь (в соответствии с  </w:t>
      </w:r>
      <w:hyperlink r:id="rId31" w:history="1">
        <w:r w:rsidRPr="00601754">
          <w:rPr>
            <w:rStyle w:val="a3"/>
            <w:bCs/>
            <w:color w:val="auto"/>
            <w:sz w:val="28"/>
            <w:szCs w:val="28"/>
            <w:u w:val="none"/>
          </w:rPr>
          <w:t>п. 2 ст. 651</w:t>
        </w:r>
      </w:hyperlink>
      <w:r w:rsidRPr="00601754">
        <w:rPr>
          <w:bCs/>
          <w:sz w:val="28"/>
          <w:szCs w:val="28"/>
        </w:rPr>
        <w:t xml:space="preserve"> Гражданского кодекса Российской Федерации договор аренды нежилых помещений, если заключен на срок не менее года подлежит обязательной государственной регистрации) самостоятельно подать документы на государственную регистрацию и нести расходы по государственной регистрации договора аренды (государственная пошлина в соответствии с </w:t>
      </w:r>
      <w:hyperlink r:id="rId32" w:history="1">
        <w:r w:rsidRPr="00601754">
          <w:rPr>
            <w:rStyle w:val="a3"/>
            <w:bCs/>
            <w:color w:val="auto"/>
            <w:sz w:val="28"/>
            <w:szCs w:val="28"/>
            <w:u w:val="none"/>
          </w:rPr>
          <w:t>п.п. 22 п. 1 ст. 333.33</w:t>
        </w:r>
      </w:hyperlink>
      <w:r w:rsidRPr="00601754">
        <w:rPr>
          <w:bCs/>
          <w:sz w:val="28"/>
          <w:szCs w:val="28"/>
        </w:rPr>
        <w:t xml:space="preserve"> Налогового кодекса Российской Федерации составляет:</w:t>
      </w:r>
      <w:r w:rsidRPr="00601754">
        <w:rPr>
          <w:rFonts w:ascii="Arial" w:hAnsi="Arial" w:cs="Arial"/>
          <w:sz w:val="26"/>
          <w:szCs w:val="26"/>
        </w:rPr>
        <w:t xml:space="preserve"> </w:t>
      </w:r>
      <w:r w:rsidRPr="00601754">
        <w:rPr>
          <w:bCs/>
          <w:sz w:val="28"/>
          <w:szCs w:val="28"/>
        </w:rPr>
        <w:t>для физических лиц - 2 000 рублей; для организаций - 22 000 рублей).</w:t>
      </w:r>
    </w:p>
    <w:p w14:paraId="50CDFFBE" w14:textId="77777777" w:rsidR="00F66000" w:rsidRPr="00601754" w:rsidRDefault="00F66000" w:rsidP="00704067">
      <w:pPr>
        <w:ind w:firstLine="708"/>
        <w:jc w:val="both"/>
        <w:rPr>
          <w:sz w:val="28"/>
          <w:szCs w:val="28"/>
        </w:rPr>
      </w:pPr>
      <w:r w:rsidRPr="00601754">
        <w:rPr>
          <w:sz w:val="28"/>
          <w:szCs w:val="28"/>
        </w:rPr>
        <w:t>Настоящей заявкой заявитель подтверждает:</w:t>
      </w:r>
    </w:p>
    <w:p w14:paraId="09D901C8" w14:textId="654A7013" w:rsidR="00F66000" w:rsidRPr="00601754" w:rsidRDefault="00F66000" w:rsidP="00704067">
      <w:pPr>
        <w:ind w:firstLine="708"/>
        <w:jc w:val="both"/>
        <w:rPr>
          <w:bCs/>
          <w:sz w:val="28"/>
          <w:szCs w:val="28"/>
        </w:rPr>
      </w:pPr>
      <w:r w:rsidRPr="00601754">
        <w:rPr>
          <w:sz w:val="28"/>
          <w:szCs w:val="28"/>
        </w:rPr>
        <w:lastRenderedPageBreak/>
        <w:t>- что является субъектом малого предпринимательства</w:t>
      </w:r>
      <w:r w:rsidR="00374006" w:rsidRPr="00601754">
        <w:rPr>
          <w:sz w:val="28"/>
          <w:szCs w:val="28"/>
        </w:rPr>
        <w:t xml:space="preserve"> или физическим лицом, применяющим специальный налоговый режим «Налог на профессиональный доход»</w:t>
      </w:r>
      <w:r w:rsidRPr="00601754">
        <w:rPr>
          <w:sz w:val="28"/>
          <w:szCs w:val="28"/>
        </w:rPr>
        <w:t>, имеющим право на поддержку органов государственной власти и органов местного самоуправления в соответствии с Федеральн</w:t>
      </w:r>
      <w:r w:rsidR="001348EF" w:rsidRPr="00601754">
        <w:rPr>
          <w:sz w:val="28"/>
          <w:szCs w:val="28"/>
        </w:rPr>
        <w:t>ым</w:t>
      </w:r>
      <w:r w:rsidRPr="00601754">
        <w:rPr>
          <w:sz w:val="28"/>
          <w:szCs w:val="28"/>
        </w:rPr>
        <w:t xml:space="preserve"> закон</w:t>
      </w:r>
      <w:r w:rsidR="001348EF" w:rsidRPr="00601754">
        <w:rPr>
          <w:sz w:val="28"/>
          <w:szCs w:val="28"/>
        </w:rPr>
        <w:t>ом</w:t>
      </w:r>
      <w:r w:rsidRPr="00601754">
        <w:rPr>
          <w:sz w:val="28"/>
          <w:szCs w:val="28"/>
        </w:rPr>
        <w:t xml:space="preserve"> от 24.07.2007 N</w:t>
      </w:r>
      <w:r w:rsidR="001348EF" w:rsidRPr="00601754">
        <w:rPr>
          <w:sz w:val="28"/>
          <w:szCs w:val="28"/>
        </w:rPr>
        <w:t xml:space="preserve"> </w:t>
      </w:r>
      <w:r w:rsidRPr="00601754">
        <w:rPr>
          <w:sz w:val="28"/>
          <w:szCs w:val="28"/>
        </w:rPr>
        <w:t>209-ФЗ «О развитии малого и среднего предпринимательства в Российской Федерации»;</w:t>
      </w:r>
      <w:r w:rsidRPr="00601754">
        <w:rPr>
          <w:bCs/>
          <w:sz w:val="28"/>
          <w:szCs w:val="28"/>
        </w:rPr>
        <w:t xml:space="preserve"> </w:t>
      </w:r>
    </w:p>
    <w:p w14:paraId="6525FC64" w14:textId="77777777" w:rsidR="00F66000" w:rsidRPr="00601754" w:rsidRDefault="00F66000" w:rsidP="00704067">
      <w:pPr>
        <w:ind w:firstLine="708"/>
        <w:jc w:val="both"/>
        <w:rPr>
          <w:bCs/>
          <w:sz w:val="28"/>
          <w:szCs w:val="28"/>
        </w:rPr>
      </w:pPr>
      <w:r w:rsidRPr="00601754">
        <w:rPr>
          <w:bCs/>
          <w:sz w:val="28"/>
          <w:szCs w:val="28"/>
        </w:rPr>
        <w:t xml:space="preserve">- об отсутствии решения о ликвидации заявителя - юридического лица; </w:t>
      </w:r>
      <w:r w:rsidRPr="00601754">
        <w:rPr>
          <w:bCs/>
          <w:sz w:val="28"/>
          <w:szCs w:val="28"/>
        </w:rPr>
        <w:tab/>
        <w:t>-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508501" w14:textId="77777777" w:rsidR="00F66000" w:rsidRPr="00601754" w:rsidRDefault="00F66000" w:rsidP="00704067">
      <w:pPr>
        <w:ind w:firstLine="708"/>
        <w:jc w:val="both"/>
        <w:rPr>
          <w:sz w:val="28"/>
          <w:szCs w:val="28"/>
        </w:rPr>
      </w:pPr>
      <w:r w:rsidRPr="00601754">
        <w:rPr>
          <w:bCs/>
          <w:sz w:val="28"/>
          <w:szCs w:val="28"/>
        </w:rPr>
        <w:t xml:space="preserve">- об отсутствии решения о приостановлении деятельности заявителя в порядке, предусмотренном </w:t>
      </w:r>
      <w:hyperlink r:id="rId33" w:history="1">
        <w:r w:rsidRPr="00601754">
          <w:rPr>
            <w:rStyle w:val="a3"/>
            <w:bCs/>
            <w:color w:val="auto"/>
            <w:sz w:val="28"/>
            <w:szCs w:val="28"/>
            <w:u w:val="none"/>
          </w:rPr>
          <w:t>Кодексом</w:t>
        </w:r>
      </w:hyperlink>
      <w:r w:rsidRPr="00601754">
        <w:rPr>
          <w:bCs/>
          <w:sz w:val="28"/>
          <w:szCs w:val="28"/>
        </w:rPr>
        <w:t xml:space="preserve"> Российской Федерации об административных правонарушениях</w:t>
      </w:r>
      <w:r w:rsidRPr="00601754">
        <w:rPr>
          <w:sz w:val="28"/>
          <w:szCs w:val="28"/>
        </w:rPr>
        <w:t>.</w:t>
      </w:r>
    </w:p>
    <w:p w14:paraId="150B8129" w14:textId="77777777" w:rsidR="00F66000" w:rsidRPr="00601754" w:rsidRDefault="00F66000" w:rsidP="00704067">
      <w:pPr>
        <w:ind w:firstLine="708"/>
        <w:jc w:val="both"/>
        <w:rPr>
          <w:sz w:val="28"/>
          <w:szCs w:val="28"/>
        </w:rPr>
      </w:pPr>
      <w:r w:rsidRPr="00601754">
        <w:rPr>
          <w:sz w:val="28"/>
          <w:szCs w:val="28"/>
        </w:rPr>
        <w:t>Заявитель подтверждает и гарантирует, что вся информация, содержащаяся в заявке и прилагаемых к ней документах, является достоверной.</w:t>
      </w:r>
    </w:p>
    <w:p w14:paraId="7566B6DE" w14:textId="77777777" w:rsidR="00F66000" w:rsidRPr="00601754" w:rsidRDefault="00F66000" w:rsidP="00F66000">
      <w:pPr>
        <w:tabs>
          <w:tab w:val="left" w:pos="0"/>
        </w:tabs>
        <w:rPr>
          <w:sz w:val="28"/>
          <w:szCs w:val="28"/>
        </w:rPr>
      </w:pPr>
      <w:r w:rsidRPr="00601754">
        <w:rPr>
          <w:sz w:val="28"/>
          <w:szCs w:val="28"/>
        </w:rPr>
        <w:tab/>
        <w:t>Реквизиты заявителя:</w:t>
      </w:r>
    </w:p>
    <w:tbl>
      <w:tblPr>
        <w:tblW w:w="9498" w:type="dxa"/>
        <w:tblInd w:w="-176" w:type="dxa"/>
        <w:tblLayout w:type="fixed"/>
        <w:tblLook w:val="0000" w:firstRow="0" w:lastRow="0" w:firstColumn="0" w:lastColumn="0" w:noHBand="0" w:noVBand="0"/>
      </w:tblPr>
      <w:tblGrid>
        <w:gridCol w:w="2016"/>
        <w:gridCol w:w="3938"/>
        <w:gridCol w:w="3544"/>
      </w:tblGrid>
      <w:tr w:rsidR="00F66000" w:rsidRPr="00601754" w14:paraId="70A54CEB" w14:textId="77777777" w:rsidTr="008A62A3">
        <w:trPr>
          <w:trHeight w:val="82"/>
        </w:trPr>
        <w:tc>
          <w:tcPr>
            <w:tcW w:w="2016" w:type="dxa"/>
            <w:vMerge w:val="restart"/>
            <w:tcBorders>
              <w:top w:val="single" w:sz="2" w:space="0" w:color="000000"/>
              <w:left w:val="single" w:sz="2" w:space="0" w:color="000000"/>
              <w:right w:val="single" w:sz="2" w:space="0" w:color="000000"/>
            </w:tcBorders>
            <w:shd w:val="clear" w:color="000000" w:fill="FFFFFF"/>
            <w:textDirection w:val="btLr"/>
            <w:vAlign w:val="center"/>
          </w:tcPr>
          <w:p w14:paraId="00824C9A" w14:textId="77777777" w:rsidR="00F66000" w:rsidRPr="00601754" w:rsidRDefault="00F66000" w:rsidP="00F66000">
            <w:pPr>
              <w:widowControl w:val="0"/>
              <w:autoSpaceDE w:val="0"/>
              <w:autoSpaceDN w:val="0"/>
              <w:adjustRightInd w:val="0"/>
              <w:ind w:left="113" w:right="113"/>
              <w:rPr>
                <w:sz w:val="28"/>
                <w:szCs w:val="28"/>
              </w:rPr>
            </w:pPr>
            <w:r w:rsidRPr="00601754">
              <w:rPr>
                <w:sz w:val="28"/>
                <w:szCs w:val="28"/>
              </w:rPr>
              <w:br w:type="page"/>
              <w:t xml:space="preserve">для юридического лица </w:t>
            </w:r>
          </w:p>
        </w:tc>
        <w:tc>
          <w:tcPr>
            <w:tcW w:w="393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C15D6E" w14:textId="77777777" w:rsidR="00F66000" w:rsidRPr="00601754" w:rsidRDefault="00F66000" w:rsidP="00F66000">
            <w:pPr>
              <w:widowControl w:val="0"/>
              <w:autoSpaceDE w:val="0"/>
              <w:autoSpaceDN w:val="0"/>
              <w:adjustRightInd w:val="0"/>
              <w:rPr>
                <w:sz w:val="28"/>
                <w:szCs w:val="28"/>
              </w:rPr>
            </w:pPr>
            <w:r w:rsidRPr="00601754">
              <w:rPr>
                <w:sz w:val="28"/>
                <w:szCs w:val="28"/>
              </w:rPr>
              <w:t>фирменное наименование (наименование)</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122A0242" w14:textId="77777777" w:rsidR="00F66000" w:rsidRPr="00601754" w:rsidRDefault="00F66000" w:rsidP="00F66000">
            <w:pPr>
              <w:widowControl w:val="0"/>
              <w:autoSpaceDE w:val="0"/>
              <w:autoSpaceDN w:val="0"/>
              <w:adjustRightInd w:val="0"/>
              <w:rPr>
                <w:sz w:val="28"/>
                <w:szCs w:val="28"/>
              </w:rPr>
            </w:pPr>
          </w:p>
        </w:tc>
      </w:tr>
      <w:tr w:rsidR="00F66000" w:rsidRPr="00601754" w14:paraId="09B1C987" w14:textId="77777777" w:rsidTr="008A62A3">
        <w:trPr>
          <w:trHeight w:val="82"/>
        </w:trPr>
        <w:tc>
          <w:tcPr>
            <w:tcW w:w="2016" w:type="dxa"/>
            <w:vMerge/>
            <w:tcBorders>
              <w:left w:val="single" w:sz="2" w:space="0" w:color="000000"/>
              <w:right w:val="single" w:sz="2" w:space="0" w:color="000000"/>
            </w:tcBorders>
            <w:shd w:val="clear" w:color="000000" w:fill="FFFFFF"/>
            <w:textDirection w:val="btLr"/>
            <w:vAlign w:val="center"/>
          </w:tcPr>
          <w:p w14:paraId="1084B8A4" w14:textId="77777777" w:rsidR="00F66000" w:rsidRPr="00601754" w:rsidRDefault="00F66000" w:rsidP="00F66000">
            <w:pPr>
              <w:widowControl w:val="0"/>
              <w:autoSpaceDE w:val="0"/>
              <w:autoSpaceDN w:val="0"/>
              <w:adjustRightInd w:val="0"/>
              <w:ind w:left="113" w:right="113"/>
              <w:rPr>
                <w:sz w:val="28"/>
                <w:szCs w:val="28"/>
              </w:rPr>
            </w:pPr>
          </w:p>
        </w:tc>
        <w:tc>
          <w:tcPr>
            <w:tcW w:w="393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AC1E9B" w14:textId="77777777" w:rsidR="00F66000" w:rsidRPr="00601754" w:rsidRDefault="00F66000" w:rsidP="00F66000">
            <w:pPr>
              <w:widowControl w:val="0"/>
              <w:autoSpaceDE w:val="0"/>
              <w:autoSpaceDN w:val="0"/>
              <w:adjustRightInd w:val="0"/>
              <w:rPr>
                <w:sz w:val="28"/>
                <w:szCs w:val="28"/>
              </w:rPr>
            </w:pPr>
            <w:r w:rsidRPr="00601754">
              <w:rPr>
                <w:sz w:val="28"/>
                <w:szCs w:val="28"/>
              </w:rPr>
              <w:t>организационно-правовая форма</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3C1EEE89" w14:textId="77777777" w:rsidR="00F66000" w:rsidRPr="00601754" w:rsidRDefault="00F66000" w:rsidP="00F66000">
            <w:pPr>
              <w:widowControl w:val="0"/>
              <w:autoSpaceDE w:val="0"/>
              <w:autoSpaceDN w:val="0"/>
              <w:adjustRightInd w:val="0"/>
              <w:rPr>
                <w:sz w:val="28"/>
                <w:szCs w:val="28"/>
              </w:rPr>
            </w:pPr>
          </w:p>
        </w:tc>
      </w:tr>
      <w:tr w:rsidR="00F66000" w:rsidRPr="00601754" w14:paraId="1BA6EFB0" w14:textId="77777777" w:rsidTr="008A62A3">
        <w:trPr>
          <w:trHeight w:val="82"/>
        </w:trPr>
        <w:tc>
          <w:tcPr>
            <w:tcW w:w="2016" w:type="dxa"/>
            <w:vMerge/>
            <w:tcBorders>
              <w:left w:val="single" w:sz="2" w:space="0" w:color="000000"/>
              <w:right w:val="single" w:sz="2" w:space="0" w:color="000000"/>
            </w:tcBorders>
            <w:shd w:val="clear" w:color="000000" w:fill="FFFFFF"/>
            <w:textDirection w:val="btLr"/>
            <w:vAlign w:val="center"/>
          </w:tcPr>
          <w:p w14:paraId="048CE5A9" w14:textId="77777777" w:rsidR="00F66000" w:rsidRPr="00601754" w:rsidRDefault="00F66000" w:rsidP="00F66000">
            <w:pPr>
              <w:widowControl w:val="0"/>
              <w:autoSpaceDE w:val="0"/>
              <w:autoSpaceDN w:val="0"/>
              <w:adjustRightInd w:val="0"/>
              <w:ind w:left="113" w:right="113"/>
              <w:rPr>
                <w:sz w:val="28"/>
                <w:szCs w:val="28"/>
              </w:rPr>
            </w:pPr>
          </w:p>
        </w:tc>
        <w:tc>
          <w:tcPr>
            <w:tcW w:w="393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533EEA" w14:textId="77777777" w:rsidR="00F66000" w:rsidRPr="00601754" w:rsidRDefault="00F66000" w:rsidP="00F66000">
            <w:pPr>
              <w:widowControl w:val="0"/>
              <w:autoSpaceDE w:val="0"/>
              <w:autoSpaceDN w:val="0"/>
              <w:adjustRightInd w:val="0"/>
              <w:rPr>
                <w:sz w:val="28"/>
                <w:szCs w:val="28"/>
              </w:rPr>
            </w:pPr>
            <w:r w:rsidRPr="00601754">
              <w:rPr>
                <w:sz w:val="28"/>
                <w:szCs w:val="28"/>
              </w:rPr>
              <w:t>юридический адрес (место нахождения)</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10A16B88" w14:textId="77777777" w:rsidR="00F66000" w:rsidRPr="00601754" w:rsidRDefault="00F66000" w:rsidP="00F66000">
            <w:pPr>
              <w:widowControl w:val="0"/>
              <w:autoSpaceDE w:val="0"/>
              <w:autoSpaceDN w:val="0"/>
              <w:adjustRightInd w:val="0"/>
              <w:rPr>
                <w:sz w:val="28"/>
                <w:szCs w:val="28"/>
              </w:rPr>
            </w:pPr>
          </w:p>
        </w:tc>
      </w:tr>
      <w:tr w:rsidR="00F66000" w:rsidRPr="00601754" w14:paraId="09D51B6B" w14:textId="77777777" w:rsidTr="008A62A3">
        <w:trPr>
          <w:trHeight w:val="82"/>
        </w:trPr>
        <w:tc>
          <w:tcPr>
            <w:tcW w:w="2016" w:type="dxa"/>
            <w:vMerge/>
            <w:tcBorders>
              <w:left w:val="single" w:sz="2" w:space="0" w:color="000000"/>
              <w:right w:val="single" w:sz="2" w:space="0" w:color="000000"/>
            </w:tcBorders>
            <w:shd w:val="clear" w:color="000000" w:fill="FFFFFF"/>
            <w:textDirection w:val="btLr"/>
            <w:vAlign w:val="center"/>
          </w:tcPr>
          <w:p w14:paraId="6E45FE03" w14:textId="77777777" w:rsidR="00F66000" w:rsidRPr="00601754" w:rsidRDefault="00F66000" w:rsidP="00F66000">
            <w:pPr>
              <w:widowControl w:val="0"/>
              <w:autoSpaceDE w:val="0"/>
              <w:autoSpaceDN w:val="0"/>
              <w:adjustRightInd w:val="0"/>
              <w:ind w:left="113" w:right="113"/>
              <w:rPr>
                <w:sz w:val="28"/>
                <w:szCs w:val="28"/>
              </w:rPr>
            </w:pPr>
          </w:p>
        </w:tc>
        <w:tc>
          <w:tcPr>
            <w:tcW w:w="393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2EB972" w14:textId="77777777" w:rsidR="00F66000" w:rsidRPr="00601754" w:rsidRDefault="00F66000" w:rsidP="00F66000">
            <w:pPr>
              <w:widowControl w:val="0"/>
              <w:autoSpaceDE w:val="0"/>
              <w:autoSpaceDN w:val="0"/>
              <w:adjustRightInd w:val="0"/>
              <w:rPr>
                <w:sz w:val="28"/>
                <w:szCs w:val="28"/>
              </w:rPr>
            </w:pPr>
            <w:r w:rsidRPr="00601754">
              <w:rPr>
                <w:sz w:val="28"/>
                <w:szCs w:val="28"/>
              </w:rPr>
              <w:t>почтовый адрес</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318D03BC" w14:textId="77777777" w:rsidR="00F66000" w:rsidRPr="00601754" w:rsidRDefault="00F66000" w:rsidP="00F66000">
            <w:pPr>
              <w:widowControl w:val="0"/>
              <w:autoSpaceDE w:val="0"/>
              <w:autoSpaceDN w:val="0"/>
              <w:adjustRightInd w:val="0"/>
              <w:rPr>
                <w:sz w:val="28"/>
                <w:szCs w:val="28"/>
              </w:rPr>
            </w:pPr>
          </w:p>
        </w:tc>
      </w:tr>
      <w:tr w:rsidR="00F66000" w:rsidRPr="00601754" w14:paraId="4B76D3C9" w14:textId="77777777" w:rsidTr="008A62A3">
        <w:trPr>
          <w:trHeight w:val="82"/>
        </w:trPr>
        <w:tc>
          <w:tcPr>
            <w:tcW w:w="2016" w:type="dxa"/>
            <w:vMerge/>
            <w:tcBorders>
              <w:left w:val="single" w:sz="2" w:space="0" w:color="000000"/>
              <w:right w:val="single" w:sz="2" w:space="0" w:color="000000"/>
            </w:tcBorders>
            <w:shd w:val="clear" w:color="000000" w:fill="FFFFFF"/>
            <w:textDirection w:val="btLr"/>
            <w:vAlign w:val="center"/>
          </w:tcPr>
          <w:p w14:paraId="4F897C5C" w14:textId="77777777" w:rsidR="00F66000" w:rsidRPr="00601754" w:rsidRDefault="00F66000" w:rsidP="00F66000">
            <w:pPr>
              <w:widowControl w:val="0"/>
              <w:autoSpaceDE w:val="0"/>
              <w:autoSpaceDN w:val="0"/>
              <w:adjustRightInd w:val="0"/>
              <w:ind w:left="113" w:right="113"/>
              <w:rPr>
                <w:sz w:val="28"/>
                <w:szCs w:val="28"/>
              </w:rPr>
            </w:pPr>
          </w:p>
        </w:tc>
        <w:tc>
          <w:tcPr>
            <w:tcW w:w="3938" w:type="dxa"/>
            <w:tcBorders>
              <w:top w:val="single" w:sz="2" w:space="0" w:color="000000"/>
              <w:left w:val="single" w:sz="2" w:space="0" w:color="000000"/>
              <w:right w:val="single" w:sz="2" w:space="0" w:color="000000"/>
            </w:tcBorders>
            <w:shd w:val="clear" w:color="000000" w:fill="FFFFFF"/>
            <w:vAlign w:val="center"/>
          </w:tcPr>
          <w:p w14:paraId="6874C0DE" w14:textId="77777777" w:rsidR="00F66000" w:rsidRPr="00601754" w:rsidRDefault="00F66000" w:rsidP="00F66000">
            <w:pPr>
              <w:widowControl w:val="0"/>
              <w:autoSpaceDE w:val="0"/>
              <w:autoSpaceDN w:val="0"/>
              <w:adjustRightInd w:val="0"/>
              <w:rPr>
                <w:sz w:val="28"/>
                <w:szCs w:val="28"/>
              </w:rPr>
            </w:pPr>
            <w:r w:rsidRPr="00601754">
              <w:rPr>
                <w:sz w:val="28"/>
                <w:szCs w:val="28"/>
              </w:rPr>
              <w:t>номер контактного телефона</w:t>
            </w:r>
          </w:p>
        </w:tc>
        <w:tc>
          <w:tcPr>
            <w:tcW w:w="3544" w:type="dxa"/>
            <w:tcBorders>
              <w:top w:val="single" w:sz="2" w:space="0" w:color="000000"/>
              <w:left w:val="single" w:sz="2" w:space="0" w:color="000000"/>
              <w:right w:val="single" w:sz="2" w:space="0" w:color="000000"/>
            </w:tcBorders>
            <w:shd w:val="clear" w:color="000000" w:fill="FFFFFF"/>
          </w:tcPr>
          <w:p w14:paraId="6217F09E" w14:textId="77777777" w:rsidR="00F66000" w:rsidRPr="00601754" w:rsidRDefault="00F66000" w:rsidP="00F66000">
            <w:pPr>
              <w:widowControl w:val="0"/>
              <w:autoSpaceDE w:val="0"/>
              <w:autoSpaceDN w:val="0"/>
              <w:adjustRightInd w:val="0"/>
              <w:rPr>
                <w:sz w:val="28"/>
                <w:szCs w:val="28"/>
              </w:rPr>
            </w:pPr>
          </w:p>
        </w:tc>
      </w:tr>
      <w:tr w:rsidR="00F66000" w:rsidRPr="00601754" w14:paraId="1B79FA17" w14:textId="77777777" w:rsidTr="008A62A3">
        <w:trPr>
          <w:trHeight w:val="82"/>
        </w:trPr>
        <w:tc>
          <w:tcPr>
            <w:tcW w:w="2016" w:type="dxa"/>
            <w:vMerge/>
            <w:tcBorders>
              <w:left w:val="single" w:sz="2" w:space="0" w:color="000000"/>
              <w:right w:val="single" w:sz="2" w:space="0" w:color="000000"/>
            </w:tcBorders>
            <w:shd w:val="clear" w:color="000000" w:fill="FFFFFF"/>
            <w:textDirection w:val="btLr"/>
            <w:vAlign w:val="center"/>
          </w:tcPr>
          <w:p w14:paraId="28A79F90" w14:textId="77777777" w:rsidR="00F66000" w:rsidRPr="00601754" w:rsidRDefault="00F66000" w:rsidP="00F66000">
            <w:pPr>
              <w:widowControl w:val="0"/>
              <w:autoSpaceDE w:val="0"/>
              <w:autoSpaceDN w:val="0"/>
              <w:adjustRightInd w:val="0"/>
              <w:ind w:left="113" w:right="113"/>
              <w:rPr>
                <w:sz w:val="28"/>
                <w:szCs w:val="28"/>
              </w:rPr>
            </w:pPr>
          </w:p>
        </w:tc>
        <w:tc>
          <w:tcPr>
            <w:tcW w:w="393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A10D1C" w14:textId="77777777" w:rsidR="00F66000" w:rsidRPr="00601754" w:rsidRDefault="00F66000" w:rsidP="00F66000">
            <w:pPr>
              <w:widowControl w:val="0"/>
              <w:autoSpaceDE w:val="0"/>
              <w:autoSpaceDN w:val="0"/>
              <w:adjustRightInd w:val="0"/>
              <w:rPr>
                <w:sz w:val="28"/>
                <w:szCs w:val="28"/>
              </w:rPr>
            </w:pPr>
            <w:r w:rsidRPr="00601754">
              <w:rPr>
                <w:sz w:val="28"/>
                <w:szCs w:val="28"/>
              </w:rPr>
              <w:t>адрес электронной почты</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A80D50B" w14:textId="77777777" w:rsidR="00F66000" w:rsidRPr="00601754" w:rsidRDefault="00F66000" w:rsidP="00F66000">
            <w:pPr>
              <w:widowControl w:val="0"/>
              <w:autoSpaceDE w:val="0"/>
              <w:autoSpaceDN w:val="0"/>
              <w:adjustRightInd w:val="0"/>
              <w:rPr>
                <w:sz w:val="28"/>
                <w:szCs w:val="28"/>
              </w:rPr>
            </w:pPr>
          </w:p>
        </w:tc>
      </w:tr>
      <w:tr w:rsidR="00F66000" w:rsidRPr="00601754" w14:paraId="67C67AD5" w14:textId="77777777" w:rsidTr="008A62A3">
        <w:trPr>
          <w:trHeight w:val="82"/>
        </w:trPr>
        <w:tc>
          <w:tcPr>
            <w:tcW w:w="2016" w:type="dxa"/>
            <w:vMerge/>
            <w:tcBorders>
              <w:left w:val="single" w:sz="2" w:space="0" w:color="000000"/>
              <w:right w:val="single" w:sz="2" w:space="0" w:color="000000"/>
            </w:tcBorders>
            <w:shd w:val="clear" w:color="000000" w:fill="FFFFFF"/>
            <w:textDirection w:val="btLr"/>
            <w:vAlign w:val="center"/>
          </w:tcPr>
          <w:p w14:paraId="317BF7D5" w14:textId="77777777" w:rsidR="00F66000" w:rsidRPr="00601754" w:rsidRDefault="00F66000" w:rsidP="00F66000">
            <w:pPr>
              <w:widowControl w:val="0"/>
              <w:autoSpaceDE w:val="0"/>
              <w:autoSpaceDN w:val="0"/>
              <w:adjustRightInd w:val="0"/>
              <w:ind w:left="113" w:right="113"/>
              <w:rPr>
                <w:sz w:val="28"/>
                <w:szCs w:val="28"/>
              </w:rPr>
            </w:pPr>
          </w:p>
        </w:tc>
        <w:tc>
          <w:tcPr>
            <w:tcW w:w="3938" w:type="dxa"/>
            <w:tcBorders>
              <w:top w:val="single" w:sz="2" w:space="0" w:color="000000"/>
              <w:left w:val="single" w:sz="2" w:space="0" w:color="000000"/>
              <w:right w:val="single" w:sz="2" w:space="0" w:color="000000"/>
            </w:tcBorders>
            <w:shd w:val="clear" w:color="000000" w:fill="FFFFFF"/>
            <w:vAlign w:val="center"/>
          </w:tcPr>
          <w:p w14:paraId="7BDF780C" w14:textId="77777777" w:rsidR="00F66000" w:rsidRPr="00601754" w:rsidRDefault="00F66000" w:rsidP="00F66000">
            <w:pPr>
              <w:widowControl w:val="0"/>
              <w:autoSpaceDE w:val="0"/>
              <w:autoSpaceDN w:val="0"/>
              <w:adjustRightInd w:val="0"/>
              <w:rPr>
                <w:sz w:val="28"/>
                <w:szCs w:val="28"/>
              </w:rPr>
            </w:pPr>
            <w:r w:rsidRPr="00601754">
              <w:rPr>
                <w:sz w:val="28"/>
                <w:szCs w:val="28"/>
              </w:rPr>
              <w:t>банковские реквизиты</w:t>
            </w:r>
          </w:p>
        </w:tc>
        <w:tc>
          <w:tcPr>
            <w:tcW w:w="3544" w:type="dxa"/>
            <w:tcBorders>
              <w:top w:val="single" w:sz="2" w:space="0" w:color="000000"/>
              <w:left w:val="single" w:sz="2" w:space="0" w:color="000000"/>
              <w:right w:val="single" w:sz="2" w:space="0" w:color="000000"/>
            </w:tcBorders>
            <w:shd w:val="clear" w:color="000000" w:fill="FFFFFF"/>
          </w:tcPr>
          <w:p w14:paraId="470D641D" w14:textId="77777777" w:rsidR="00F66000" w:rsidRPr="00601754" w:rsidRDefault="00F66000" w:rsidP="00F66000">
            <w:pPr>
              <w:widowControl w:val="0"/>
              <w:autoSpaceDE w:val="0"/>
              <w:autoSpaceDN w:val="0"/>
              <w:adjustRightInd w:val="0"/>
              <w:rPr>
                <w:sz w:val="28"/>
                <w:szCs w:val="28"/>
              </w:rPr>
            </w:pPr>
          </w:p>
        </w:tc>
      </w:tr>
      <w:tr w:rsidR="00F66000" w:rsidRPr="00601754" w14:paraId="38B71440" w14:textId="77777777" w:rsidTr="008A62A3">
        <w:trPr>
          <w:trHeight w:val="77"/>
        </w:trPr>
        <w:tc>
          <w:tcPr>
            <w:tcW w:w="2016" w:type="dxa"/>
            <w:vMerge w:val="restart"/>
            <w:tcBorders>
              <w:top w:val="single" w:sz="2" w:space="0" w:color="000000"/>
              <w:left w:val="single" w:sz="4" w:space="0" w:color="auto"/>
              <w:right w:val="single" w:sz="2" w:space="0" w:color="000000"/>
            </w:tcBorders>
            <w:shd w:val="clear" w:color="000000" w:fill="FFFFFF"/>
            <w:textDirection w:val="btLr"/>
            <w:vAlign w:val="center"/>
          </w:tcPr>
          <w:p w14:paraId="44633677" w14:textId="2A524C0F" w:rsidR="00F66000" w:rsidRPr="00601754" w:rsidRDefault="00F66000" w:rsidP="00F66000">
            <w:pPr>
              <w:widowControl w:val="0"/>
              <w:autoSpaceDE w:val="0"/>
              <w:autoSpaceDN w:val="0"/>
              <w:adjustRightInd w:val="0"/>
              <w:ind w:left="113" w:right="113"/>
              <w:rPr>
                <w:sz w:val="20"/>
                <w:szCs w:val="20"/>
              </w:rPr>
            </w:pPr>
            <w:r w:rsidRPr="00601754">
              <w:rPr>
                <w:sz w:val="20"/>
                <w:szCs w:val="20"/>
              </w:rPr>
              <w:t>для индивидуального предпринимателя</w:t>
            </w:r>
            <w:r w:rsidR="00292FAC" w:rsidRPr="00601754">
              <w:rPr>
                <w:sz w:val="20"/>
                <w:szCs w:val="20"/>
              </w:rPr>
              <w:t xml:space="preserve"> физического лица, применяющ</w:t>
            </w:r>
            <w:r w:rsidR="00A44386" w:rsidRPr="00601754">
              <w:rPr>
                <w:sz w:val="20"/>
                <w:szCs w:val="20"/>
              </w:rPr>
              <w:t>его</w:t>
            </w:r>
            <w:r w:rsidR="00292FAC" w:rsidRPr="00601754">
              <w:rPr>
                <w:sz w:val="20"/>
                <w:szCs w:val="20"/>
              </w:rPr>
              <w:t xml:space="preserve"> специальный налоговый режим «Налог на профессиональный доход»</w:t>
            </w:r>
          </w:p>
        </w:tc>
        <w:tc>
          <w:tcPr>
            <w:tcW w:w="3938"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D2D3B17" w14:textId="77777777" w:rsidR="00F66000" w:rsidRPr="00601754" w:rsidRDefault="00F66000" w:rsidP="00F66000">
            <w:pPr>
              <w:widowControl w:val="0"/>
              <w:autoSpaceDE w:val="0"/>
              <w:autoSpaceDN w:val="0"/>
              <w:adjustRightInd w:val="0"/>
              <w:rPr>
                <w:sz w:val="28"/>
                <w:szCs w:val="28"/>
              </w:rPr>
            </w:pPr>
            <w:r w:rsidRPr="00601754">
              <w:rPr>
                <w:sz w:val="28"/>
                <w:szCs w:val="28"/>
              </w:rPr>
              <w:t>фамилия, имя, отчество</w:t>
            </w:r>
          </w:p>
        </w:tc>
        <w:tc>
          <w:tcPr>
            <w:tcW w:w="3544" w:type="dxa"/>
            <w:tcBorders>
              <w:top w:val="single" w:sz="4" w:space="0" w:color="auto"/>
              <w:left w:val="single" w:sz="2" w:space="0" w:color="000000"/>
              <w:bottom w:val="single" w:sz="4" w:space="0" w:color="auto"/>
              <w:right w:val="single" w:sz="2" w:space="0" w:color="000000"/>
            </w:tcBorders>
            <w:shd w:val="clear" w:color="000000" w:fill="FFFFFF"/>
          </w:tcPr>
          <w:p w14:paraId="3B409C40" w14:textId="77777777" w:rsidR="00F66000" w:rsidRPr="00601754" w:rsidRDefault="00F66000" w:rsidP="00F66000">
            <w:pPr>
              <w:widowControl w:val="0"/>
              <w:autoSpaceDE w:val="0"/>
              <w:autoSpaceDN w:val="0"/>
              <w:adjustRightInd w:val="0"/>
              <w:rPr>
                <w:sz w:val="28"/>
                <w:szCs w:val="28"/>
              </w:rPr>
            </w:pPr>
          </w:p>
        </w:tc>
      </w:tr>
      <w:tr w:rsidR="00F66000" w:rsidRPr="00601754" w14:paraId="62C409EF" w14:textId="77777777" w:rsidTr="008A62A3">
        <w:trPr>
          <w:trHeight w:val="77"/>
        </w:trPr>
        <w:tc>
          <w:tcPr>
            <w:tcW w:w="2016" w:type="dxa"/>
            <w:vMerge/>
            <w:tcBorders>
              <w:top w:val="single" w:sz="2" w:space="0" w:color="000000"/>
              <w:left w:val="single" w:sz="4" w:space="0" w:color="auto"/>
              <w:right w:val="single" w:sz="2" w:space="0" w:color="000000"/>
            </w:tcBorders>
            <w:shd w:val="clear" w:color="000000" w:fill="FFFFFF"/>
            <w:vAlign w:val="center"/>
          </w:tcPr>
          <w:p w14:paraId="62909C49" w14:textId="77777777" w:rsidR="00F66000" w:rsidRPr="00601754" w:rsidRDefault="00F66000" w:rsidP="00F66000">
            <w:pPr>
              <w:widowControl w:val="0"/>
              <w:autoSpaceDE w:val="0"/>
              <w:autoSpaceDN w:val="0"/>
              <w:adjustRightInd w:val="0"/>
              <w:rPr>
                <w:sz w:val="28"/>
                <w:szCs w:val="28"/>
              </w:rPr>
            </w:pPr>
          </w:p>
        </w:tc>
        <w:tc>
          <w:tcPr>
            <w:tcW w:w="3938"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0C88FD5" w14:textId="77777777" w:rsidR="00F66000" w:rsidRPr="00601754" w:rsidRDefault="00F66000" w:rsidP="00F66000">
            <w:pPr>
              <w:widowControl w:val="0"/>
              <w:autoSpaceDE w:val="0"/>
              <w:autoSpaceDN w:val="0"/>
              <w:adjustRightInd w:val="0"/>
              <w:rPr>
                <w:sz w:val="28"/>
                <w:szCs w:val="28"/>
              </w:rPr>
            </w:pPr>
            <w:r w:rsidRPr="00601754">
              <w:rPr>
                <w:sz w:val="28"/>
                <w:szCs w:val="28"/>
              </w:rPr>
              <w:t>паспортные данные</w:t>
            </w:r>
          </w:p>
        </w:tc>
        <w:tc>
          <w:tcPr>
            <w:tcW w:w="3544" w:type="dxa"/>
            <w:tcBorders>
              <w:top w:val="single" w:sz="4" w:space="0" w:color="auto"/>
              <w:left w:val="single" w:sz="2" w:space="0" w:color="000000"/>
              <w:bottom w:val="single" w:sz="4" w:space="0" w:color="auto"/>
              <w:right w:val="single" w:sz="2" w:space="0" w:color="000000"/>
            </w:tcBorders>
            <w:shd w:val="clear" w:color="000000" w:fill="FFFFFF"/>
          </w:tcPr>
          <w:p w14:paraId="0942CD20" w14:textId="77777777" w:rsidR="00F66000" w:rsidRPr="00601754" w:rsidRDefault="00F66000" w:rsidP="00F66000">
            <w:pPr>
              <w:widowControl w:val="0"/>
              <w:autoSpaceDE w:val="0"/>
              <w:autoSpaceDN w:val="0"/>
              <w:adjustRightInd w:val="0"/>
              <w:rPr>
                <w:sz w:val="28"/>
                <w:szCs w:val="28"/>
              </w:rPr>
            </w:pPr>
          </w:p>
        </w:tc>
      </w:tr>
      <w:tr w:rsidR="00F66000" w:rsidRPr="00601754" w14:paraId="44EC8BBF" w14:textId="77777777" w:rsidTr="008A62A3">
        <w:trPr>
          <w:trHeight w:val="77"/>
        </w:trPr>
        <w:tc>
          <w:tcPr>
            <w:tcW w:w="2016" w:type="dxa"/>
            <w:vMerge/>
            <w:tcBorders>
              <w:left w:val="single" w:sz="4" w:space="0" w:color="auto"/>
              <w:right w:val="single" w:sz="2" w:space="0" w:color="000000"/>
            </w:tcBorders>
            <w:shd w:val="clear" w:color="000000" w:fill="FFFFFF"/>
            <w:vAlign w:val="center"/>
          </w:tcPr>
          <w:p w14:paraId="15BDF057" w14:textId="77777777" w:rsidR="00F66000" w:rsidRPr="00601754" w:rsidRDefault="00F66000" w:rsidP="00F66000">
            <w:pPr>
              <w:widowControl w:val="0"/>
              <w:autoSpaceDE w:val="0"/>
              <w:autoSpaceDN w:val="0"/>
              <w:adjustRightInd w:val="0"/>
              <w:rPr>
                <w:sz w:val="28"/>
                <w:szCs w:val="28"/>
              </w:rPr>
            </w:pPr>
          </w:p>
        </w:tc>
        <w:tc>
          <w:tcPr>
            <w:tcW w:w="3938"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2B9FD44" w14:textId="77777777" w:rsidR="00F66000" w:rsidRPr="00601754" w:rsidRDefault="00F66000" w:rsidP="00F66000">
            <w:pPr>
              <w:widowControl w:val="0"/>
              <w:autoSpaceDE w:val="0"/>
              <w:autoSpaceDN w:val="0"/>
              <w:adjustRightInd w:val="0"/>
              <w:rPr>
                <w:sz w:val="28"/>
                <w:szCs w:val="28"/>
              </w:rPr>
            </w:pPr>
            <w:r w:rsidRPr="00601754">
              <w:rPr>
                <w:sz w:val="28"/>
                <w:szCs w:val="28"/>
              </w:rPr>
              <w:t>сведения о месте жительства</w:t>
            </w:r>
          </w:p>
        </w:tc>
        <w:tc>
          <w:tcPr>
            <w:tcW w:w="3544" w:type="dxa"/>
            <w:tcBorders>
              <w:top w:val="single" w:sz="4" w:space="0" w:color="auto"/>
              <w:left w:val="single" w:sz="2" w:space="0" w:color="000000"/>
              <w:bottom w:val="single" w:sz="4" w:space="0" w:color="auto"/>
              <w:right w:val="single" w:sz="2" w:space="0" w:color="000000"/>
            </w:tcBorders>
            <w:shd w:val="clear" w:color="000000" w:fill="FFFFFF"/>
          </w:tcPr>
          <w:p w14:paraId="2435F45E" w14:textId="77777777" w:rsidR="00F66000" w:rsidRPr="00601754" w:rsidRDefault="00F66000" w:rsidP="00F66000">
            <w:pPr>
              <w:widowControl w:val="0"/>
              <w:autoSpaceDE w:val="0"/>
              <w:autoSpaceDN w:val="0"/>
              <w:adjustRightInd w:val="0"/>
              <w:rPr>
                <w:sz w:val="28"/>
                <w:szCs w:val="28"/>
              </w:rPr>
            </w:pPr>
          </w:p>
        </w:tc>
      </w:tr>
      <w:tr w:rsidR="00F66000" w:rsidRPr="00601754" w14:paraId="720760A8" w14:textId="77777777" w:rsidTr="008A62A3">
        <w:trPr>
          <w:trHeight w:val="77"/>
        </w:trPr>
        <w:tc>
          <w:tcPr>
            <w:tcW w:w="2016" w:type="dxa"/>
            <w:vMerge/>
            <w:tcBorders>
              <w:left w:val="single" w:sz="4" w:space="0" w:color="auto"/>
              <w:right w:val="single" w:sz="2" w:space="0" w:color="000000"/>
            </w:tcBorders>
            <w:shd w:val="clear" w:color="000000" w:fill="FFFFFF"/>
            <w:vAlign w:val="center"/>
          </w:tcPr>
          <w:p w14:paraId="41B9F0CF" w14:textId="77777777" w:rsidR="00F66000" w:rsidRPr="00601754" w:rsidRDefault="00F66000" w:rsidP="00F66000">
            <w:pPr>
              <w:widowControl w:val="0"/>
              <w:autoSpaceDE w:val="0"/>
              <w:autoSpaceDN w:val="0"/>
              <w:adjustRightInd w:val="0"/>
              <w:rPr>
                <w:sz w:val="28"/>
                <w:szCs w:val="28"/>
              </w:rPr>
            </w:pPr>
          </w:p>
        </w:tc>
        <w:tc>
          <w:tcPr>
            <w:tcW w:w="3938"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558078C" w14:textId="77777777" w:rsidR="00F66000" w:rsidRPr="00601754" w:rsidRDefault="00F66000" w:rsidP="00F66000">
            <w:pPr>
              <w:widowControl w:val="0"/>
              <w:autoSpaceDE w:val="0"/>
              <w:autoSpaceDN w:val="0"/>
              <w:adjustRightInd w:val="0"/>
              <w:rPr>
                <w:sz w:val="28"/>
                <w:szCs w:val="28"/>
              </w:rPr>
            </w:pPr>
            <w:r w:rsidRPr="00601754">
              <w:rPr>
                <w:sz w:val="28"/>
                <w:szCs w:val="28"/>
              </w:rPr>
              <w:t>номер контактного телефона</w:t>
            </w:r>
          </w:p>
        </w:tc>
        <w:tc>
          <w:tcPr>
            <w:tcW w:w="3544" w:type="dxa"/>
            <w:tcBorders>
              <w:top w:val="single" w:sz="4" w:space="0" w:color="auto"/>
              <w:left w:val="single" w:sz="2" w:space="0" w:color="000000"/>
              <w:bottom w:val="single" w:sz="4" w:space="0" w:color="auto"/>
              <w:right w:val="single" w:sz="2" w:space="0" w:color="000000"/>
            </w:tcBorders>
            <w:shd w:val="clear" w:color="000000" w:fill="FFFFFF"/>
          </w:tcPr>
          <w:p w14:paraId="6D26513C" w14:textId="77777777" w:rsidR="00F66000" w:rsidRPr="00601754" w:rsidRDefault="00F66000" w:rsidP="00F66000">
            <w:pPr>
              <w:widowControl w:val="0"/>
              <w:autoSpaceDE w:val="0"/>
              <w:autoSpaceDN w:val="0"/>
              <w:adjustRightInd w:val="0"/>
              <w:rPr>
                <w:sz w:val="28"/>
                <w:szCs w:val="28"/>
              </w:rPr>
            </w:pPr>
          </w:p>
        </w:tc>
      </w:tr>
      <w:tr w:rsidR="00F66000" w:rsidRPr="00601754" w14:paraId="734E4ADE" w14:textId="77777777" w:rsidTr="008A62A3">
        <w:trPr>
          <w:trHeight w:val="77"/>
        </w:trPr>
        <w:tc>
          <w:tcPr>
            <w:tcW w:w="2016" w:type="dxa"/>
            <w:vMerge/>
            <w:tcBorders>
              <w:left w:val="single" w:sz="4" w:space="0" w:color="auto"/>
              <w:right w:val="single" w:sz="2" w:space="0" w:color="000000"/>
            </w:tcBorders>
            <w:shd w:val="clear" w:color="000000" w:fill="FFFFFF"/>
            <w:vAlign w:val="center"/>
          </w:tcPr>
          <w:p w14:paraId="20140299" w14:textId="77777777" w:rsidR="00F66000" w:rsidRPr="00601754" w:rsidRDefault="00F66000" w:rsidP="00F66000">
            <w:pPr>
              <w:widowControl w:val="0"/>
              <w:autoSpaceDE w:val="0"/>
              <w:autoSpaceDN w:val="0"/>
              <w:adjustRightInd w:val="0"/>
              <w:rPr>
                <w:sz w:val="28"/>
                <w:szCs w:val="28"/>
              </w:rPr>
            </w:pPr>
          </w:p>
        </w:tc>
        <w:tc>
          <w:tcPr>
            <w:tcW w:w="3938"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AB45AE9" w14:textId="77777777" w:rsidR="00F66000" w:rsidRPr="00601754" w:rsidRDefault="00F66000" w:rsidP="00F66000">
            <w:pPr>
              <w:widowControl w:val="0"/>
              <w:autoSpaceDE w:val="0"/>
              <w:autoSpaceDN w:val="0"/>
              <w:adjustRightInd w:val="0"/>
              <w:rPr>
                <w:sz w:val="28"/>
                <w:szCs w:val="28"/>
              </w:rPr>
            </w:pPr>
            <w:r w:rsidRPr="00601754">
              <w:rPr>
                <w:sz w:val="28"/>
                <w:szCs w:val="28"/>
              </w:rPr>
              <w:t>адрес электронной почты</w:t>
            </w:r>
          </w:p>
        </w:tc>
        <w:tc>
          <w:tcPr>
            <w:tcW w:w="3544" w:type="dxa"/>
            <w:tcBorders>
              <w:top w:val="single" w:sz="4" w:space="0" w:color="auto"/>
              <w:left w:val="single" w:sz="2" w:space="0" w:color="000000"/>
              <w:bottom w:val="single" w:sz="4" w:space="0" w:color="auto"/>
              <w:right w:val="single" w:sz="2" w:space="0" w:color="000000"/>
            </w:tcBorders>
            <w:shd w:val="clear" w:color="000000" w:fill="FFFFFF"/>
          </w:tcPr>
          <w:p w14:paraId="34106061" w14:textId="77777777" w:rsidR="00F66000" w:rsidRPr="00601754" w:rsidRDefault="00F66000" w:rsidP="00F66000">
            <w:pPr>
              <w:widowControl w:val="0"/>
              <w:autoSpaceDE w:val="0"/>
              <w:autoSpaceDN w:val="0"/>
              <w:adjustRightInd w:val="0"/>
              <w:rPr>
                <w:sz w:val="28"/>
                <w:szCs w:val="28"/>
              </w:rPr>
            </w:pPr>
          </w:p>
        </w:tc>
      </w:tr>
      <w:tr w:rsidR="00F66000" w:rsidRPr="00601754" w14:paraId="1A9A702F" w14:textId="77777777" w:rsidTr="008A62A3">
        <w:trPr>
          <w:trHeight w:val="740"/>
        </w:trPr>
        <w:tc>
          <w:tcPr>
            <w:tcW w:w="2016" w:type="dxa"/>
            <w:vMerge/>
            <w:tcBorders>
              <w:left w:val="single" w:sz="4" w:space="0" w:color="auto"/>
              <w:bottom w:val="single" w:sz="4" w:space="0" w:color="auto"/>
              <w:right w:val="single" w:sz="2" w:space="0" w:color="000000"/>
            </w:tcBorders>
            <w:shd w:val="clear" w:color="000000" w:fill="FFFFFF"/>
            <w:vAlign w:val="center"/>
          </w:tcPr>
          <w:p w14:paraId="1D9B1A7D" w14:textId="77777777" w:rsidR="00F66000" w:rsidRPr="00601754" w:rsidRDefault="00F66000" w:rsidP="00F66000">
            <w:pPr>
              <w:widowControl w:val="0"/>
              <w:autoSpaceDE w:val="0"/>
              <w:autoSpaceDN w:val="0"/>
              <w:adjustRightInd w:val="0"/>
              <w:rPr>
                <w:sz w:val="28"/>
                <w:szCs w:val="28"/>
              </w:rPr>
            </w:pPr>
          </w:p>
        </w:tc>
        <w:tc>
          <w:tcPr>
            <w:tcW w:w="3938"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254005B" w14:textId="77777777" w:rsidR="00F66000" w:rsidRPr="00601754" w:rsidRDefault="00F66000" w:rsidP="00F66000">
            <w:pPr>
              <w:widowControl w:val="0"/>
              <w:autoSpaceDE w:val="0"/>
              <w:autoSpaceDN w:val="0"/>
              <w:adjustRightInd w:val="0"/>
              <w:rPr>
                <w:sz w:val="28"/>
                <w:szCs w:val="28"/>
              </w:rPr>
            </w:pPr>
            <w:r w:rsidRPr="00601754">
              <w:rPr>
                <w:sz w:val="28"/>
                <w:szCs w:val="28"/>
              </w:rPr>
              <w:t>банковские реквизиты</w:t>
            </w:r>
          </w:p>
        </w:tc>
        <w:tc>
          <w:tcPr>
            <w:tcW w:w="3544" w:type="dxa"/>
            <w:tcBorders>
              <w:top w:val="single" w:sz="4" w:space="0" w:color="auto"/>
              <w:left w:val="single" w:sz="2" w:space="0" w:color="000000"/>
              <w:bottom w:val="single" w:sz="4" w:space="0" w:color="auto"/>
              <w:right w:val="single" w:sz="2" w:space="0" w:color="000000"/>
            </w:tcBorders>
            <w:shd w:val="clear" w:color="000000" w:fill="FFFFFF"/>
          </w:tcPr>
          <w:p w14:paraId="4B9E7FD2" w14:textId="77777777" w:rsidR="00F66000" w:rsidRPr="00601754" w:rsidRDefault="00F66000" w:rsidP="00F66000">
            <w:pPr>
              <w:widowControl w:val="0"/>
              <w:autoSpaceDE w:val="0"/>
              <w:autoSpaceDN w:val="0"/>
              <w:adjustRightInd w:val="0"/>
              <w:rPr>
                <w:sz w:val="28"/>
                <w:szCs w:val="28"/>
              </w:rPr>
            </w:pPr>
          </w:p>
        </w:tc>
      </w:tr>
    </w:tbl>
    <w:p w14:paraId="5C0B9400" w14:textId="77777777" w:rsidR="00F66000" w:rsidRPr="00601754" w:rsidRDefault="00F66000" w:rsidP="00F66000">
      <w:pPr>
        <w:ind w:firstLine="708"/>
        <w:rPr>
          <w:sz w:val="28"/>
          <w:szCs w:val="28"/>
        </w:rPr>
      </w:pPr>
      <w:r w:rsidRPr="00601754">
        <w:rPr>
          <w:sz w:val="28"/>
          <w:szCs w:val="28"/>
        </w:rPr>
        <w:t>К настоящей заявке прилагаются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895"/>
        <w:gridCol w:w="3793"/>
      </w:tblGrid>
      <w:tr w:rsidR="00F66000" w:rsidRPr="00601754" w14:paraId="2EDEBE47" w14:textId="77777777" w:rsidTr="00F66000">
        <w:tc>
          <w:tcPr>
            <w:tcW w:w="883" w:type="dxa"/>
          </w:tcPr>
          <w:p w14:paraId="43399FDD" w14:textId="77777777" w:rsidR="00F66000" w:rsidRPr="00601754" w:rsidRDefault="00F66000" w:rsidP="00F66000">
            <w:pPr>
              <w:rPr>
                <w:sz w:val="28"/>
                <w:szCs w:val="28"/>
              </w:rPr>
            </w:pPr>
            <w:r w:rsidRPr="00601754">
              <w:rPr>
                <w:sz w:val="28"/>
                <w:szCs w:val="28"/>
              </w:rPr>
              <w:t>№</w:t>
            </w:r>
          </w:p>
        </w:tc>
        <w:tc>
          <w:tcPr>
            <w:tcW w:w="4895" w:type="dxa"/>
          </w:tcPr>
          <w:p w14:paraId="14B6AF4A" w14:textId="77777777" w:rsidR="00F66000" w:rsidRPr="00601754" w:rsidRDefault="00F66000" w:rsidP="00F66000">
            <w:pPr>
              <w:rPr>
                <w:sz w:val="28"/>
                <w:szCs w:val="28"/>
              </w:rPr>
            </w:pPr>
            <w:r w:rsidRPr="00601754">
              <w:rPr>
                <w:sz w:val="28"/>
                <w:szCs w:val="28"/>
              </w:rPr>
              <w:t>Наименование документа</w:t>
            </w:r>
          </w:p>
        </w:tc>
        <w:tc>
          <w:tcPr>
            <w:tcW w:w="3793" w:type="dxa"/>
          </w:tcPr>
          <w:p w14:paraId="3F6F60BB" w14:textId="77777777" w:rsidR="00F66000" w:rsidRPr="00601754" w:rsidRDefault="00F66000" w:rsidP="00F66000">
            <w:pPr>
              <w:rPr>
                <w:sz w:val="28"/>
                <w:szCs w:val="28"/>
              </w:rPr>
            </w:pPr>
            <w:r w:rsidRPr="00601754">
              <w:rPr>
                <w:sz w:val="28"/>
                <w:szCs w:val="28"/>
              </w:rPr>
              <w:t>Кол-во листов</w:t>
            </w:r>
          </w:p>
        </w:tc>
      </w:tr>
      <w:tr w:rsidR="00F66000" w:rsidRPr="00601754" w14:paraId="6A86B5F7" w14:textId="77777777" w:rsidTr="00F66000">
        <w:tc>
          <w:tcPr>
            <w:tcW w:w="883" w:type="dxa"/>
          </w:tcPr>
          <w:p w14:paraId="32366330" w14:textId="77777777" w:rsidR="00F66000" w:rsidRPr="00601754" w:rsidRDefault="00F66000" w:rsidP="00F66000">
            <w:pPr>
              <w:rPr>
                <w:sz w:val="28"/>
                <w:szCs w:val="28"/>
              </w:rPr>
            </w:pPr>
            <w:r w:rsidRPr="00601754">
              <w:rPr>
                <w:sz w:val="28"/>
                <w:szCs w:val="28"/>
              </w:rPr>
              <w:t>1</w:t>
            </w:r>
          </w:p>
        </w:tc>
        <w:tc>
          <w:tcPr>
            <w:tcW w:w="4895" w:type="dxa"/>
          </w:tcPr>
          <w:p w14:paraId="6B880785" w14:textId="77777777" w:rsidR="00F66000" w:rsidRPr="00601754" w:rsidRDefault="00F66000" w:rsidP="00F66000">
            <w:pPr>
              <w:rPr>
                <w:sz w:val="28"/>
                <w:szCs w:val="28"/>
              </w:rPr>
            </w:pPr>
          </w:p>
        </w:tc>
        <w:tc>
          <w:tcPr>
            <w:tcW w:w="3793" w:type="dxa"/>
          </w:tcPr>
          <w:p w14:paraId="5C956669" w14:textId="77777777" w:rsidR="00F66000" w:rsidRPr="00601754" w:rsidRDefault="00F66000" w:rsidP="00F66000">
            <w:pPr>
              <w:rPr>
                <w:sz w:val="28"/>
                <w:szCs w:val="28"/>
              </w:rPr>
            </w:pPr>
          </w:p>
        </w:tc>
      </w:tr>
      <w:tr w:rsidR="00F66000" w:rsidRPr="00601754" w14:paraId="18847BFE" w14:textId="77777777" w:rsidTr="00F66000">
        <w:tc>
          <w:tcPr>
            <w:tcW w:w="883" w:type="dxa"/>
          </w:tcPr>
          <w:p w14:paraId="4CFFAD2E" w14:textId="24A9533B" w:rsidR="00F66000" w:rsidRPr="00601754" w:rsidRDefault="005A62AC" w:rsidP="00F66000">
            <w:pPr>
              <w:rPr>
                <w:sz w:val="28"/>
                <w:szCs w:val="28"/>
              </w:rPr>
            </w:pPr>
            <w:r w:rsidRPr="00601754">
              <w:rPr>
                <w:sz w:val="28"/>
                <w:szCs w:val="28"/>
              </w:rPr>
              <w:t>2</w:t>
            </w:r>
          </w:p>
        </w:tc>
        <w:tc>
          <w:tcPr>
            <w:tcW w:w="4895" w:type="dxa"/>
          </w:tcPr>
          <w:p w14:paraId="07A39F7F" w14:textId="77777777" w:rsidR="00F66000" w:rsidRPr="00601754" w:rsidRDefault="00F66000" w:rsidP="00F66000">
            <w:pPr>
              <w:rPr>
                <w:sz w:val="28"/>
                <w:szCs w:val="28"/>
              </w:rPr>
            </w:pPr>
          </w:p>
        </w:tc>
        <w:tc>
          <w:tcPr>
            <w:tcW w:w="3793" w:type="dxa"/>
          </w:tcPr>
          <w:p w14:paraId="2B2A8030" w14:textId="77777777" w:rsidR="00F66000" w:rsidRPr="00601754" w:rsidRDefault="00F66000" w:rsidP="00F66000">
            <w:pPr>
              <w:rPr>
                <w:sz w:val="28"/>
                <w:szCs w:val="28"/>
              </w:rPr>
            </w:pPr>
          </w:p>
        </w:tc>
      </w:tr>
      <w:tr w:rsidR="005A62AC" w:rsidRPr="00601754" w14:paraId="5CACBC75" w14:textId="77777777" w:rsidTr="00F66000">
        <w:tc>
          <w:tcPr>
            <w:tcW w:w="883" w:type="dxa"/>
          </w:tcPr>
          <w:p w14:paraId="2BD5AB6F" w14:textId="0EEAC82B" w:rsidR="005A62AC" w:rsidRPr="00601754" w:rsidRDefault="005A62AC" w:rsidP="00F66000">
            <w:pPr>
              <w:rPr>
                <w:sz w:val="28"/>
                <w:szCs w:val="28"/>
              </w:rPr>
            </w:pPr>
            <w:r w:rsidRPr="00601754">
              <w:rPr>
                <w:sz w:val="28"/>
                <w:szCs w:val="28"/>
              </w:rPr>
              <w:t>3</w:t>
            </w:r>
          </w:p>
        </w:tc>
        <w:tc>
          <w:tcPr>
            <w:tcW w:w="4895" w:type="dxa"/>
          </w:tcPr>
          <w:p w14:paraId="3F1E98B1" w14:textId="77777777" w:rsidR="005A62AC" w:rsidRPr="00601754" w:rsidRDefault="005A62AC" w:rsidP="00F66000">
            <w:pPr>
              <w:rPr>
                <w:sz w:val="28"/>
                <w:szCs w:val="28"/>
              </w:rPr>
            </w:pPr>
          </w:p>
        </w:tc>
        <w:tc>
          <w:tcPr>
            <w:tcW w:w="3793" w:type="dxa"/>
          </w:tcPr>
          <w:p w14:paraId="13D49033" w14:textId="77777777" w:rsidR="005A62AC" w:rsidRPr="00601754" w:rsidRDefault="005A62AC" w:rsidP="00F66000">
            <w:pPr>
              <w:rPr>
                <w:sz w:val="28"/>
                <w:szCs w:val="28"/>
              </w:rPr>
            </w:pPr>
          </w:p>
        </w:tc>
      </w:tr>
      <w:tr w:rsidR="005A62AC" w:rsidRPr="00601754" w14:paraId="712C8C5D" w14:textId="77777777" w:rsidTr="00F66000">
        <w:tc>
          <w:tcPr>
            <w:tcW w:w="883" w:type="dxa"/>
          </w:tcPr>
          <w:p w14:paraId="6B078A3F" w14:textId="600DC2E8" w:rsidR="005A62AC" w:rsidRPr="00601754" w:rsidRDefault="005A62AC" w:rsidP="00F66000">
            <w:pPr>
              <w:rPr>
                <w:sz w:val="28"/>
                <w:szCs w:val="28"/>
              </w:rPr>
            </w:pPr>
            <w:r w:rsidRPr="00601754">
              <w:rPr>
                <w:sz w:val="28"/>
                <w:szCs w:val="28"/>
              </w:rPr>
              <w:t>4</w:t>
            </w:r>
          </w:p>
        </w:tc>
        <w:tc>
          <w:tcPr>
            <w:tcW w:w="4895" w:type="dxa"/>
          </w:tcPr>
          <w:p w14:paraId="1B4F9364" w14:textId="77777777" w:rsidR="005A62AC" w:rsidRPr="00601754" w:rsidRDefault="005A62AC" w:rsidP="00F66000">
            <w:pPr>
              <w:rPr>
                <w:sz w:val="28"/>
                <w:szCs w:val="28"/>
              </w:rPr>
            </w:pPr>
          </w:p>
        </w:tc>
        <w:tc>
          <w:tcPr>
            <w:tcW w:w="3793" w:type="dxa"/>
          </w:tcPr>
          <w:p w14:paraId="56D62A95" w14:textId="77777777" w:rsidR="005A62AC" w:rsidRPr="00601754" w:rsidRDefault="005A62AC" w:rsidP="00F66000">
            <w:pPr>
              <w:rPr>
                <w:sz w:val="28"/>
                <w:szCs w:val="28"/>
              </w:rPr>
            </w:pPr>
          </w:p>
        </w:tc>
      </w:tr>
      <w:tr w:rsidR="00292FAC" w:rsidRPr="00601754" w14:paraId="50182DA5" w14:textId="77777777" w:rsidTr="00F66000">
        <w:tc>
          <w:tcPr>
            <w:tcW w:w="883" w:type="dxa"/>
          </w:tcPr>
          <w:p w14:paraId="4BA4C1D7" w14:textId="4A9C04E8" w:rsidR="00292FAC" w:rsidRPr="00601754" w:rsidRDefault="00292FAC" w:rsidP="00F66000">
            <w:pPr>
              <w:rPr>
                <w:sz w:val="28"/>
                <w:szCs w:val="28"/>
              </w:rPr>
            </w:pPr>
            <w:r w:rsidRPr="00601754">
              <w:rPr>
                <w:sz w:val="28"/>
                <w:szCs w:val="28"/>
              </w:rPr>
              <w:t>5</w:t>
            </w:r>
          </w:p>
        </w:tc>
        <w:tc>
          <w:tcPr>
            <w:tcW w:w="4895" w:type="dxa"/>
          </w:tcPr>
          <w:p w14:paraId="0AAD2E6C" w14:textId="77777777" w:rsidR="00292FAC" w:rsidRPr="00601754" w:rsidRDefault="00292FAC" w:rsidP="00F66000">
            <w:pPr>
              <w:rPr>
                <w:sz w:val="28"/>
                <w:szCs w:val="28"/>
              </w:rPr>
            </w:pPr>
          </w:p>
        </w:tc>
        <w:tc>
          <w:tcPr>
            <w:tcW w:w="3793" w:type="dxa"/>
          </w:tcPr>
          <w:p w14:paraId="30DAAC7E" w14:textId="77777777" w:rsidR="00292FAC" w:rsidRPr="00601754" w:rsidRDefault="00292FAC" w:rsidP="00F66000">
            <w:pPr>
              <w:rPr>
                <w:sz w:val="28"/>
                <w:szCs w:val="28"/>
              </w:rPr>
            </w:pPr>
          </w:p>
        </w:tc>
      </w:tr>
    </w:tbl>
    <w:p w14:paraId="5D95F0EC" w14:textId="135209A7" w:rsidR="00F66000" w:rsidRPr="00601754" w:rsidRDefault="00F66000" w:rsidP="00F66000">
      <w:pPr>
        <w:rPr>
          <w:sz w:val="28"/>
          <w:szCs w:val="28"/>
        </w:rPr>
      </w:pPr>
      <w:r w:rsidRPr="00601754">
        <w:rPr>
          <w:sz w:val="20"/>
          <w:szCs w:val="20"/>
        </w:rPr>
        <w:t xml:space="preserve"> </w:t>
      </w:r>
      <w:r w:rsidRPr="00601754">
        <w:rPr>
          <w:sz w:val="28"/>
          <w:szCs w:val="28"/>
        </w:rPr>
        <w:t>«_____»____________20___г.</w:t>
      </w:r>
    </w:p>
    <w:p w14:paraId="64C7F563" w14:textId="77777777" w:rsidR="00F66000" w:rsidRPr="00601754" w:rsidRDefault="00F66000" w:rsidP="00F66000">
      <w:pPr>
        <w:rPr>
          <w:sz w:val="28"/>
          <w:szCs w:val="28"/>
        </w:rPr>
      </w:pPr>
      <w:r w:rsidRPr="00601754">
        <w:rPr>
          <w:sz w:val="28"/>
          <w:szCs w:val="28"/>
        </w:rPr>
        <w:t>Заявитель/ уполномоченный представитель</w:t>
      </w:r>
      <w:r w:rsidRPr="00601754">
        <w:rPr>
          <w:sz w:val="28"/>
          <w:szCs w:val="28"/>
        </w:rPr>
        <w:tab/>
      </w:r>
    </w:p>
    <w:p w14:paraId="661DB8D2" w14:textId="5C09689E" w:rsidR="00F66000" w:rsidRPr="00601754" w:rsidRDefault="00F66000" w:rsidP="00F66000">
      <w:pPr>
        <w:rPr>
          <w:sz w:val="28"/>
          <w:szCs w:val="28"/>
        </w:rPr>
      </w:pPr>
      <w:r w:rsidRPr="00601754">
        <w:rPr>
          <w:sz w:val="28"/>
          <w:szCs w:val="28"/>
        </w:rPr>
        <w:t xml:space="preserve">_____________  </w:t>
      </w:r>
      <w:r w:rsidRPr="00601754">
        <w:rPr>
          <w:sz w:val="28"/>
          <w:szCs w:val="28"/>
        </w:rPr>
        <w:tab/>
        <w:t>_______</w:t>
      </w:r>
      <w:r w:rsidR="003A06E3" w:rsidRPr="00601754">
        <w:rPr>
          <w:sz w:val="28"/>
          <w:szCs w:val="28"/>
        </w:rPr>
        <w:t>________</w:t>
      </w:r>
      <w:r w:rsidRPr="00601754">
        <w:rPr>
          <w:sz w:val="28"/>
          <w:szCs w:val="28"/>
        </w:rPr>
        <w:t>________________________________________</w:t>
      </w:r>
    </w:p>
    <w:p w14:paraId="32D056E2" w14:textId="1BB03FF2" w:rsidR="001C6B62" w:rsidRPr="00601754" w:rsidRDefault="001C6B62" w:rsidP="001C6B62">
      <w:pPr>
        <w:ind w:left="2268" w:hanging="2127"/>
        <w:jc w:val="both"/>
        <w:rPr>
          <w:sz w:val="20"/>
          <w:szCs w:val="20"/>
        </w:rPr>
      </w:pPr>
      <w:r w:rsidRPr="00601754">
        <w:rPr>
          <w:sz w:val="20"/>
          <w:szCs w:val="20"/>
        </w:rPr>
        <w:t xml:space="preserve">      </w:t>
      </w:r>
      <w:r w:rsidR="00F66000" w:rsidRPr="00601754">
        <w:rPr>
          <w:sz w:val="20"/>
          <w:szCs w:val="20"/>
        </w:rPr>
        <w:t xml:space="preserve">(подпись)      </w:t>
      </w:r>
      <w:r w:rsidRPr="00601754">
        <w:rPr>
          <w:sz w:val="20"/>
          <w:szCs w:val="20"/>
        </w:rPr>
        <w:t xml:space="preserve">         </w:t>
      </w:r>
      <w:r w:rsidR="00F66000" w:rsidRPr="00601754">
        <w:rPr>
          <w:sz w:val="20"/>
          <w:szCs w:val="20"/>
        </w:rPr>
        <w:t xml:space="preserve">(должность, фамилия, имя, отчество, наименование и реквизиты документа, подтверждающего  </w:t>
      </w:r>
    </w:p>
    <w:p w14:paraId="1D4832AC" w14:textId="7B5812BF" w:rsidR="00F66000" w:rsidRPr="00601754" w:rsidRDefault="001C6B62" w:rsidP="001C6B62">
      <w:pPr>
        <w:ind w:left="2268" w:hanging="2127"/>
        <w:jc w:val="both"/>
        <w:rPr>
          <w:sz w:val="20"/>
          <w:szCs w:val="20"/>
        </w:rPr>
      </w:pPr>
      <w:r w:rsidRPr="00601754">
        <w:rPr>
          <w:b/>
          <w:bCs/>
          <w:sz w:val="20"/>
          <w:szCs w:val="20"/>
        </w:rPr>
        <w:t>М.П.</w:t>
      </w:r>
      <w:r w:rsidRPr="00601754">
        <w:rPr>
          <w:sz w:val="20"/>
          <w:szCs w:val="20"/>
        </w:rPr>
        <w:t xml:space="preserve">                                            </w:t>
      </w:r>
      <w:r w:rsidR="00F66000" w:rsidRPr="00601754">
        <w:rPr>
          <w:sz w:val="20"/>
          <w:szCs w:val="20"/>
        </w:rPr>
        <w:t>полномочия лица на подписание заявки на участие в конкурсе)</w:t>
      </w:r>
    </w:p>
    <w:p w14:paraId="10021648" w14:textId="72C58BBA" w:rsidR="001C6B62" w:rsidRPr="00601754" w:rsidRDefault="001C6B62" w:rsidP="001C6B62"/>
    <w:p w14:paraId="49922552" w14:textId="77777777" w:rsidR="00F66000" w:rsidRPr="00601754" w:rsidRDefault="00F66000" w:rsidP="00BC2AEC">
      <w:pPr>
        <w:pStyle w:val="1"/>
        <w:numPr>
          <w:ilvl w:val="0"/>
          <w:numId w:val="0"/>
        </w:numPr>
        <w:spacing w:before="0" w:after="0"/>
        <w:rPr>
          <w:rStyle w:val="10"/>
          <w:color w:val="FFFFFF" w:themeColor="background1"/>
          <w:sz w:val="12"/>
        </w:rPr>
      </w:pPr>
      <w:r w:rsidRPr="00601754">
        <w:br w:type="page"/>
      </w:r>
      <w:bookmarkStart w:id="36" w:name="_Toc6302667"/>
      <w:r w:rsidRPr="00601754">
        <w:rPr>
          <w:rStyle w:val="10"/>
          <w:color w:val="FFFFFF" w:themeColor="background1"/>
          <w:sz w:val="12"/>
        </w:rPr>
        <w:lastRenderedPageBreak/>
        <w:t>Приложение № 2 – Согласие собственника имущества на предоставление соответствующих прав по договору, право на заключение которого является предметом торгов</w:t>
      </w:r>
      <w:bookmarkStart w:id="37" w:name="Приложение2"/>
      <w:bookmarkEnd w:id="36"/>
      <w:bookmarkEnd w:id="37"/>
    </w:p>
    <w:p w14:paraId="06AE8D70" w14:textId="00B744E3" w:rsidR="00F66000" w:rsidRPr="00601754" w:rsidRDefault="00F66000" w:rsidP="00F66000">
      <w:pPr>
        <w:jc w:val="right"/>
        <w:rPr>
          <w:caps/>
          <w:kern w:val="28"/>
          <w:sz w:val="28"/>
          <w:szCs w:val="28"/>
          <w:lang w:eastAsia="ar-SA"/>
        </w:rPr>
      </w:pPr>
      <w:r w:rsidRPr="00601754">
        <w:rPr>
          <w:caps/>
          <w:kern w:val="28"/>
          <w:sz w:val="28"/>
          <w:szCs w:val="28"/>
          <w:lang w:eastAsia="ar-SA"/>
        </w:rPr>
        <w:t>ПРИЛОЖЕНИЕ №</w:t>
      </w:r>
      <w:r w:rsidR="00E26299" w:rsidRPr="00601754">
        <w:rPr>
          <w:caps/>
          <w:kern w:val="28"/>
          <w:sz w:val="28"/>
          <w:szCs w:val="28"/>
          <w:lang w:eastAsia="ar-SA"/>
        </w:rPr>
        <w:t xml:space="preserve"> </w:t>
      </w:r>
      <w:r w:rsidRPr="00601754">
        <w:rPr>
          <w:caps/>
          <w:kern w:val="28"/>
          <w:sz w:val="28"/>
          <w:szCs w:val="28"/>
          <w:lang w:eastAsia="ar-SA"/>
        </w:rPr>
        <w:t>2</w:t>
      </w:r>
    </w:p>
    <w:p w14:paraId="7174C293" w14:textId="77777777" w:rsidR="00F66000" w:rsidRPr="00601754" w:rsidRDefault="00F66000" w:rsidP="00F66000">
      <w:pPr>
        <w:jc w:val="right"/>
        <w:rPr>
          <w:sz w:val="28"/>
          <w:szCs w:val="28"/>
        </w:rPr>
      </w:pPr>
      <w:r w:rsidRPr="00601754">
        <w:rPr>
          <w:sz w:val="28"/>
          <w:szCs w:val="28"/>
        </w:rPr>
        <w:t xml:space="preserve">к конкурсной документации </w:t>
      </w:r>
    </w:p>
    <w:p w14:paraId="275966C8" w14:textId="60AE7651" w:rsidR="00F66000" w:rsidRPr="00601754" w:rsidRDefault="00F66000" w:rsidP="00F66000">
      <w:pPr>
        <w:jc w:val="right"/>
        <w:rPr>
          <w:b/>
          <w:bCs/>
          <w:sz w:val="28"/>
          <w:szCs w:val="28"/>
        </w:rPr>
      </w:pPr>
      <w:r w:rsidRPr="00601754">
        <w:rPr>
          <w:b/>
          <w:bCs/>
          <w:sz w:val="28"/>
          <w:szCs w:val="28"/>
        </w:rPr>
        <w:t>Согласие собственника имущества</w:t>
      </w:r>
    </w:p>
    <w:p w14:paraId="55DD08F2" w14:textId="2F887174" w:rsidR="00F52424" w:rsidRPr="00601754" w:rsidRDefault="00F52424" w:rsidP="00F52424">
      <w:pPr>
        <w:jc w:val="center"/>
        <w:rPr>
          <w:sz w:val="28"/>
          <w:szCs w:val="28"/>
        </w:rPr>
      </w:pPr>
      <w:r w:rsidRPr="00601754">
        <w:rPr>
          <w:noProof/>
        </w:rPr>
        <w:drawing>
          <wp:inline distT="0" distB="0" distL="0" distR="0" wp14:anchorId="20752D55" wp14:editId="15A1E5CC">
            <wp:extent cx="5868681" cy="8366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71949" cy="8371419"/>
                    </a:xfrm>
                    <a:prstGeom prst="rect">
                      <a:avLst/>
                    </a:prstGeom>
                  </pic:spPr>
                </pic:pic>
              </a:graphicData>
            </a:graphic>
          </wp:inline>
        </w:drawing>
      </w:r>
    </w:p>
    <w:p w14:paraId="2BC8D75B" w14:textId="77777777" w:rsidR="00C36448" w:rsidRPr="00601754" w:rsidRDefault="00C36448" w:rsidP="00F66000">
      <w:pPr>
        <w:jc w:val="right"/>
        <w:rPr>
          <w:sz w:val="28"/>
          <w:szCs w:val="28"/>
        </w:rPr>
      </w:pPr>
    </w:p>
    <w:p w14:paraId="52FA8996" w14:textId="7573BA6C" w:rsidR="00C36448" w:rsidRPr="00601754" w:rsidRDefault="00C36448" w:rsidP="00C36448">
      <w:pPr>
        <w:jc w:val="center"/>
        <w:rPr>
          <w:noProof/>
        </w:rPr>
      </w:pPr>
    </w:p>
    <w:p w14:paraId="707D1CED" w14:textId="77777777" w:rsidR="00C36448" w:rsidRPr="00601754" w:rsidRDefault="00C36448" w:rsidP="00F66000">
      <w:pPr>
        <w:pStyle w:val="a4"/>
        <w:jc w:val="right"/>
        <w:outlineLvl w:val="0"/>
        <w:sectPr w:rsidR="00C36448" w:rsidRPr="00601754" w:rsidSect="00F66000">
          <w:headerReference w:type="default" r:id="rId35"/>
          <w:pgSz w:w="11906" w:h="16838"/>
          <w:pgMar w:top="814" w:right="851" w:bottom="1134" w:left="1134" w:header="426" w:footer="261" w:gutter="0"/>
          <w:cols w:space="708"/>
          <w:docGrid w:linePitch="360"/>
        </w:sectPr>
      </w:pPr>
    </w:p>
    <w:p w14:paraId="2611C803" w14:textId="7C64E884" w:rsidR="003B408C" w:rsidRPr="00601754" w:rsidRDefault="003B408C" w:rsidP="003B408C">
      <w:pPr>
        <w:pStyle w:val="a4"/>
        <w:jc w:val="right"/>
        <w:outlineLvl w:val="0"/>
        <w:rPr>
          <w:rFonts w:ascii="Times New Roman" w:hAnsi="Times New Roman" w:cs="Times New Roman"/>
          <w:b/>
          <w:bCs/>
        </w:rPr>
      </w:pPr>
      <w:bookmarkStart w:id="38" w:name="Приложение3"/>
      <w:bookmarkStart w:id="39" w:name="_Toc448508028"/>
      <w:bookmarkStart w:id="40" w:name="_Toc456862548"/>
      <w:bookmarkStart w:id="41" w:name="_Toc460924200"/>
      <w:bookmarkStart w:id="42" w:name="_Toc466642758"/>
      <w:bookmarkStart w:id="43" w:name="_Toc480897188"/>
      <w:bookmarkStart w:id="44" w:name="_Toc480897278"/>
      <w:bookmarkStart w:id="45" w:name="_Toc482267295"/>
      <w:bookmarkStart w:id="46" w:name="_Toc497313325"/>
      <w:bookmarkStart w:id="47" w:name="_Toc503271988"/>
      <w:bookmarkStart w:id="48" w:name="_Toc509910101"/>
      <w:bookmarkStart w:id="49" w:name="_Toc509910219"/>
      <w:bookmarkStart w:id="50" w:name="_Toc509910248"/>
      <w:bookmarkStart w:id="51" w:name="_Toc509911285"/>
      <w:bookmarkStart w:id="52" w:name="_Toc510432618"/>
      <w:bookmarkStart w:id="53" w:name="_Toc6302668"/>
      <w:bookmarkStart w:id="54" w:name="_Hlk46827733"/>
      <w:bookmarkEnd w:id="38"/>
      <w:r w:rsidRPr="00601754">
        <w:rPr>
          <w:rFonts w:ascii="Times New Roman" w:hAnsi="Times New Roman" w:cs="Times New Roman"/>
        </w:rPr>
        <w:lastRenderedPageBreak/>
        <w:t xml:space="preserve">Приложение № </w:t>
      </w:r>
      <w:r w:rsidR="008D0915" w:rsidRPr="00601754">
        <w:rPr>
          <w:rFonts w:ascii="Times New Roman" w:hAnsi="Times New Roman" w:cs="Times New Roman"/>
        </w:rPr>
        <w:t>3</w:t>
      </w:r>
      <w:r w:rsidRPr="00601754">
        <w:rPr>
          <w:rFonts w:ascii="Times New Roman" w:hAnsi="Times New Roman" w:cs="Times New Roman"/>
        </w:rPr>
        <w:t xml:space="preserve"> – </w:t>
      </w:r>
      <w:r w:rsidRPr="00601754">
        <w:rPr>
          <w:rFonts w:ascii="Times New Roman" w:hAnsi="Times New Roman" w:cs="Times New Roman"/>
          <w:b/>
          <w:bCs/>
        </w:rPr>
        <w:t xml:space="preserve">Проект договора аренды по лоту № </w:t>
      </w:r>
      <w:r w:rsidR="008D0915" w:rsidRPr="00601754">
        <w:rPr>
          <w:rFonts w:ascii="Times New Roman" w:hAnsi="Times New Roman" w:cs="Times New Roman"/>
          <w:b/>
          <w:bCs/>
        </w:rPr>
        <w:t>1</w:t>
      </w:r>
    </w:p>
    <w:p w14:paraId="1332E2E0" w14:textId="58F5CB1B" w:rsidR="003B408C" w:rsidRPr="00601754" w:rsidRDefault="003B408C" w:rsidP="003B408C">
      <w:pPr>
        <w:jc w:val="center"/>
        <w:rPr>
          <w:b/>
          <w:bCs/>
          <w:sz w:val="22"/>
          <w:szCs w:val="22"/>
        </w:rPr>
      </w:pPr>
      <w:r w:rsidRPr="00601754">
        <w:rPr>
          <w:b/>
          <w:bCs/>
          <w:sz w:val="22"/>
          <w:szCs w:val="22"/>
        </w:rPr>
        <w:t>Договор № А/</w:t>
      </w:r>
      <w:r w:rsidR="00C30935" w:rsidRPr="00601754">
        <w:rPr>
          <w:b/>
          <w:bCs/>
          <w:sz w:val="22"/>
          <w:szCs w:val="22"/>
        </w:rPr>
        <w:t>1</w:t>
      </w:r>
    </w:p>
    <w:p w14:paraId="22365F4D" w14:textId="77777777" w:rsidR="003B408C" w:rsidRPr="00601754" w:rsidRDefault="003B408C" w:rsidP="003B408C">
      <w:pPr>
        <w:jc w:val="center"/>
        <w:rPr>
          <w:bCs/>
          <w:sz w:val="22"/>
          <w:szCs w:val="22"/>
        </w:rPr>
      </w:pPr>
      <w:r w:rsidRPr="00601754">
        <w:rPr>
          <w:bCs/>
          <w:sz w:val="22"/>
          <w:szCs w:val="22"/>
        </w:rPr>
        <w:t>аренды нежилого помещения</w:t>
      </w:r>
    </w:p>
    <w:p w14:paraId="1AF2E218" w14:textId="77777777" w:rsidR="003B408C" w:rsidRPr="00601754" w:rsidRDefault="003B408C" w:rsidP="003B408C">
      <w:pPr>
        <w:jc w:val="center"/>
        <w:rPr>
          <w:sz w:val="22"/>
          <w:szCs w:val="22"/>
        </w:rPr>
      </w:pPr>
    </w:p>
    <w:p w14:paraId="72D87361" w14:textId="79CC5D46" w:rsidR="003B408C" w:rsidRPr="00601754" w:rsidRDefault="003B408C" w:rsidP="003B408C">
      <w:pPr>
        <w:jc w:val="center"/>
        <w:rPr>
          <w:b/>
          <w:sz w:val="22"/>
          <w:szCs w:val="22"/>
        </w:rPr>
      </w:pPr>
      <w:r w:rsidRPr="00601754">
        <w:rPr>
          <w:b/>
          <w:sz w:val="22"/>
          <w:szCs w:val="22"/>
        </w:rPr>
        <w:t>г. Алдан</w:t>
      </w:r>
      <w:r w:rsidRPr="00601754">
        <w:rPr>
          <w:b/>
          <w:sz w:val="22"/>
          <w:szCs w:val="22"/>
        </w:rPr>
        <w:tab/>
      </w:r>
      <w:r w:rsidRPr="00601754">
        <w:rPr>
          <w:b/>
          <w:sz w:val="22"/>
          <w:szCs w:val="22"/>
        </w:rPr>
        <w:tab/>
      </w:r>
      <w:r w:rsidRPr="00601754">
        <w:rPr>
          <w:b/>
          <w:sz w:val="22"/>
          <w:szCs w:val="22"/>
        </w:rPr>
        <w:tab/>
      </w:r>
      <w:r w:rsidRPr="00601754">
        <w:rPr>
          <w:b/>
          <w:sz w:val="22"/>
          <w:szCs w:val="22"/>
        </w:rPr>
        <w:tab/>
      </w:r>
      <w:r w:rsidRPr="00601754">
        <w:rPr>
          <w:b/>
          <w:sz w:val="22"/>
          <w:szCs w:val="22"/>
        </w:rPr>
        <w:tab/>
      </w:r>
      <w:r w:rsidRPr="00601754">
        <w:rPr>
          <w:b/>
          <w:sz w:val="22"/>
          <w:szCs w:val="22"/>
        </w:rPr>
        <w:tab/>
      </w:r>
      <w:r w:rsidRPr="00601754">
        <w:rPr>
          <w:b/>
          <w:sz w:val="22"/>
          <w:szCs w:val="22"/>
        </w:rPr>
        <w:tab/>
      </w:r>
      <w:r w:rsidRPr="00601754">
        <w:rPr>
          <w:b/>
          <w:sz w:val="22"/>
          <w:szCs w:val="22"/>
        </w:rPr>
        <w:tab/>
      </w:r>
      <w:r w:rsidRPr="00601754">
        <w:rPr>
          <w:b/>
          <w:sz w:val="22"/>
          <w:szCs w:val="22"/>
        </w:rPr>
        <w:tab/>
        <w:t>«___» __________ 202</w:t>
      </w:r>
      <w:r w:rsidR="00FA2FCB" w:rsidRPr="00601754">
        <w:rPr>
          <w:b/>
          <w:sz w:val="22"/>
          <w:szCs w:val="22"/>
        </w:rPr>
        <w:t>__</w:t>
      </w:r>
      <w:r w:rsidRPr="00601754">
        <w:rPr>
          <w:b/>
          <w:sz w:val="22"/>
          <w:szCs w:val="22"/>
        </w:rPr>
        <w:t xml:space="preserve"> г.</w:t>
      </w:r>
    </w:p>
    <w:p w14:paraId="74CF4712" w14:textId="77777777" w:rsidR="003B408C" w:rsidRPr="00601754" w:rsidRDefault="003B408C" w:rsidP="003B408C">
      <w:pPr>
        <w:rPr>
          <w:sz w:val="22"/>
          <w:szCs w:val="22"/>
        </w:rPr>
      </w:pPr>
    </w:p>
    <w:p w14:paraId="4EE6810A" w14:textId="77777777" w:rsidR="003B408C" w:rsidRPr="00601754" w:rsidRDefault="003B408C" w:rsidP="003B408C">
      <w:pPr>
        <w:ind w:firstLine="567"/>
        <w:jc w:val="both"/>
        <w:rPr>
          <w:sz w:val="22"/>
          <w:szCs w:val="22"/>
        </w:rPr>
      </w:pPr>
      <w:r w:rsidRPr="00601754">
        <w:rPr>
          <w:b/>
          <w:sz w:val="22"/>
          <w:szCs w:val="22"/>
        </w:rPr>
        <w:t>МУНИЦИПАЛЬНОЕ БЮДЖЕТНОЕ УЧРЕЖДЕНИЕ «БИЗНЕС-ИНКУБАТОР АЛДАНСКОГО РАЙОНА»,</w:t>
      </w:r>
      <w:r w:rsidRPr="00601754">
        <w:rPr>
          <w:sz w:val="22"/>
          <w:szCs w:val="22"/>
        </w:rPr>
        <w:t xml:space="preserve"> именуемое в дальнейшем </w:t>
      </w:r>
      <w:r w:rsidRPr="00601754">
        <w:rPr>
          <w:b/>
          <w:sz w:val="22"/>
          <w:szCs w:val="22"/>
        </w:rPr>
        <w:t>«АРЕНДОДАТЕЛЬ»</w:t>
      </w:r>
      <w:r w:rsidRPr="00601754">
        <w:rPr>
          <w:sz w:val="22"/>
          <w:szCs w:val="22"/>
        </w:rPr>
        <w:t xml:space="preserve">, в лице Начальника Корневой Ольги Яковлевны, действующей на основании Устава, с одной стороны, и </w:t>
      </w:r>
    </w:p>
    <w:p w14:paraId="7BF12E14" w14:textId="77777777" w:rsidR="003B408C" w:rsidRPr="00601754" w:rsidRDefault="003B408C" w:rsidP="003B408C">
      <w:pPr>
        <w:ind w:firstLine="567"/>
        <w:jc w:val="both"/>
        <w:rPr>
          <w:sz w:val="22"/>
          <w:szCs w:val="22"/>
        </w:rPr>
      </w:pPr>
      <w:r w:rsidRPr="00601754">
        <w:rPr>
          <w:b/>
          <w:sz w:val="22"/>
          <w:szCs w:val="22"/>
        </w:rPr>
        <w:t xml:space="preserve">____________________________________________________________________________ </w:t>
      </w:r>
      <w:r w:rsidRPr="00601754">
        <w:rPr>
          <w:sz w:val="22"/>
          <w:szCs w:val="22"/>
        </w:rPr>
        <w:t xml:space="preserve">, именуемое в дальнейшем </w:t>
      </w:r>
      <w:r w:rsidRPr="00601754">
        <w:rPr>
          <w:b/>
          <w:sz w:val="22"/>
          <w:szCs w:val="22"/>
        </w:rPr>
        <w:t>«АРЕНДАТОР»</w:t>
      </w:r>
      <w:r w:rsidRPr="00601754">
        <w:rPr>
          <w:sz w:val="22"/>
          <w:szCs w:val="22"/>
        </w:rPr>
        <w:t xml:space="preserve">, в лице _____________________________________ , действующего на основании ___________________________ , с другой стороны, </w:t>
      </w:r>
    </w:p>
    <w:p w14:paraId="6E81A01C" w14:textId="77777777" w:rsidR="003B408C" w:rsidRPr="00601754" w:rsidRDefault="003B408C" w:rsidP="003B408C">
      <w:pPr>
        <w:ind w:firstLine="567"/>
        <w:rPr>
          <w:sz w:val="22"/>
          <w:szCs w:val="22"/>
        </w:rPr>
      </w:pPr>
      <w:r w:rsidRPr="00601754">
        <w:rPr>
          <w:sz w:val="22"/>
          <w:szCs w:val="22"/>
        </w:rPr>
        <w:t>заключили настоящий договор о нижеследующем:</w:t>
      </w:r>
    </w:p>
    <w:p w14:paraId="7DE85345" w14:textId="77777777" w:rsidR="003B408C" w:rsidRPr="00601754" w:rsidRDefault="003B408C" w:rsidP="003B408C">
      <w:pPr>
        <w:rPr>
          <w:sz w:val="16"/>
          <w:szCs w:val="16"/>
        </w:rPr>
      </w:pPr>
    </w:p>
    <w:p w14:paraId="54CF7D12" w14:textId="77777777" w:rsidR="003B408C" w:rsidRPr="00601754" w:rsidRDefault="003B408C" w:rsidP="003B408C">
      <w:pPr>
        <w:ind w:left="360"/>
        <w:jc w:val="center"/>
        <w:rPr>
          <w:b/>
          <w:bCs/>
        </w:rPr>
      </w:pPr>
      <w:r w:rsidRPr="00601754">
        <w:rPr>
          <w:b/>
          <w:bCs/>
        </w:rPr>
        <w:t>1. ПРЕДМЕТ ДОГОВОРА</w:t>
      </w:r>
    </w:p>
    <w:p w14:paraId="36FDF0E2" w14:textId="1976056C"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АРЕНДОДАТЕЛЬ передает во временное возмездное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 </w:t>
      </w:r>
      <w:r w:rsidRPr="00601754">
        <w:rPr>
          <w:rFonts w:ascii="Times New Roman" w:hAnsi="Times New Roman" w:cs="Times New Roman"/>
          <w:b/>
          <w:bCs/>
        </w:rPr>
        <w:t xml:space="preserve">каб. № </w:t>
      </w:r>
      <w:r w:rsidR="00860FB6" w:rsidRPr="00601754">
        <w:rPr>
          <w:rFonts w:ascii="Times New Roman" w:hAnsi="Times New Roman" w:cs="Times New Roman"/>
          <w:b/>
          <w:bCs/>
        </w:rPr>
        <w:t>3</w:t>
      </w:r>
      <w:r w:rsidRPr="00601754">
        <w:rPr>
          <w:rFonts w:ascii="Times New Roman" w:hAnsi="Times New Roman" w:cs="Times New Roman"/>
          <w:b/>
          <w:bCs/>
        </w:rPr>
        <w:t xml:space="preserve"> на </w:t>
      </w:r>
      <w:r w:rsidR="00875E93" w:rsidRPr="00601754">
        <w:rPr>
          <w:rFonts w:ascii="Times New Roman" w:hAnsi="Times New Roman" w:cs="Times New Roman"/>
          <w:b/>
          <w:bCs/>
        </w:rPr>
        <w:t>1</w:t>
      </w:r>
      <w:r w:rsidRPr="00601754">
        <w:rPr>
          <w:rFonts w:ascii="Times New Roman" w:hAnsi="Times New Roman" w:cs="Times New Roman"/>
          <w:b/>
          <w:bCs/>
        </w:rPr>
        <w:t xml:space="preserve"> этаже общей площадью </w:t>
      </w:r>
      <w:r w:rsidR="006A538A" w:rsidRPr="00601754">
        <w:rPr>
          <w:rFonts w:ascii="Times New Roman" w:hAnsi="Times New Roman" w:cs="Times New Roman"/>
          <w:b/>
          <w:bCs/>
        </w:rPr>
        <w:t>33</w:t>
      </w:r>
      <w:r w:rsidRPr="00601754">
        <w:rPr>
          <w:rFonts w:ascii="Times New Roman" w:hAnsi="Times New Roman" w:cs="Times New Roman"/>
          <w:b/>
          <w:bCs/>
        </w:rPr>
        <w:t>,</w:t>
      </w:r>
      <w:r w:rsidR="006A538A" w:rsidRPr="00601754">
        <w:rPr>
          <w:rFonts w:ascii="Times New Roman" w:hAnsi="Times New Roman" w:cs="Times New Roman"/>
          <w:b/>
          <w:bCs/>
        </w:rPr>
        <w:t>9</w:t>
      </w:r>
      <w:r w:rsidRPr="00601754">
        <w:rPr>
          <w:rFonts w:ascii="Times New Roman" w:hAnsi="Times New Roman" w:cs="Times New Roman"/>
          <w:b/>
          <w:bCs/>
        </w:rPr>
        <w:t xml:space="preserve"> кв.м.</w:t>
      </w:r>
      <w:r w:rsidRPr="00601754">
        <w:rPr>
          <w:rFonts w:ascii="Times New Roman" w:hAnsi="Times New Roman" w:cs="Times New Roman"/>
          <w:b/>
        </w:rPr>
        <w:t xml:space="preserve">, </w:t>
      </w:r>
      <w:r w:rsidRPr="00601754">
        <w:rPr>
          <w:rFonts w:ascii="Times New Roman" w:hAnsi="Times New Roman" w:cs="Times New Roman"/>
        </w:rPr>
        <w:t>а АРЕНДАТОР принимает во временное пользование Помещение, указанное в настоящем Договоре, и обязуется вносить арендную плату, в соответствии с условиями данного Договора.</w:t>
      </w:r>
    </w:p>
    <w:p w14:paraId="470EE3AB" w14:textId="27B41DCA"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Имущество принадлежит на праве собственности М</w:t>
      </w:r>
      <w:r w:rsidR="00E243C7" w:rsidRPr="00601754">
        <w:rPr>
          <w:rFonts w:ascii="Times New Roman" w:hAnsi="Times New Roman" w:cs="Times New Roman"/>
        </w:rPr>
        <w:t>Р</w:t>
      </w:r>
      <w:r w:rsidRPr="00601754">
        <w:rPr>
          <w:rFonts w:ascii="Times New Roman" w:hAnsi="Times New Roman" w:cs="Times New Roman"/>
        </w:rPr>
        <w:t xml:space="preserve"> «Алданский район», закреплено за АРЕНДОДАТЕЛЕМ на праве оперативного управления.</w:t>
      </w:r>
    </w:p>
    <w:p w14:paraId="21410199"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Помещение включает в себя предоставление АРЕНДАТОРУ в пользование площади Помещения, комплекта офисной мебели, компьютера, принтера индивидуального пользования, локальных сетей.</w:t>
      </w:r>
    </w:p>
    <w:p w14:paraId="55E70254"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Помещение передается АРЕНДАТОРУ для осуществления предпринимательской деятельности, в соответствии с бизнес-проектом.</w:t>
      </w:r>
    </w:p>
    <w:p w14:paraId="1A512FC1"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Охрана Помещения осуществляется АРЕНДОДАТЕЛЕМ.</w:t>
      </w:r>
    </w:p>
    <w:p w14:paraId="37A1AD6B" w14:textId="22E051EC"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Срок аренды с «___» __________ 202</w:t>
      </w:r>
      <w:r w:rsidR="009939E5" w:rsidRPr="00601754">
        <w:rPr>
          <w:rFonts w:ascii="Times New Roman" w:hAnsi="Times New Roman" w:cs="Times New Roman"/>
        </w:rPr>
        <w:t>__</w:t>
      </w:r>
      <w:r w:rsidRPr="00601754">
        <w:rPr>
          <w:rFonts w:ascii="Times New Roman" w:hAnsi="Times New Roman" w:cs="Times New Roman"/>
        </w:rPr>
        <w:t xml:space="preserve"> г. по «___» __________ 20</w:t>
      </w:r>
      <w:r w:rsidR="009939E5" w:rsidRPr="00601754">
        <w:rPr>
          <w:rFonts w:ascii="Times New Roman" w:hAnsi="Times New Roman" w:cs="Times New Roman"/>
        </w:rPr>
        <w:t>2</w:t>
      </w:r>
      <w:r w:rsidRPr="00601754">
        <w:rPr>
          <w:rFonts w:ascii="Times New Roman" w:hAnsi="Times New Roman" w:cs="Times New Roman"/>
        </w:rPr>
        <w:t>__ г.</w:t>
      </w:r>
    </w:p>
    <w:p w14:paraId="5086C573" w14:textId="77777777" w:rsidR="003B408C" w:rsidRPr="00601754" w:rsidRDefault="003B408C" w:rsidP="003B408C">
      <w:pPr>
        <w:tabs>
          <w:tab w:val="num" w:pos="720"/>
        </w:tabs>
        <w:rPr>
          <w:sz w:val="16"/>
          <w:szCs w:val="16"/>
        </w:rPr>
      </w:pPr>
    </w:p>
    <w:p w14:paraId="5D51B5FA" w14:textId="77777777"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rPr>
      </w:pPr>
      <w:r w:rsidRPr="00601754">
        <w:rPr>
          <w:rFonts w:ascii="Times New Roman" w:hAnsi="Times New Roman" w:cs="Times New Roman"/>
          <w:b/>
          <w:bCs/>
        </w:rPr>
        <w:t>ПОРЯДОК ПЕРЕДАЧИ ПОМЕЩЕНИЯ</w:t>
      </w:r>
    </w:p>
    <w:p w14:paraId="22BF1290"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Передача Помещения осуществляется по акту приема-передачи, который подписывается между АРЕНДОДАТЕЛЕМ и АРЕНДАТОРОМ не позднее пяти дней с момента подписания договора аренды.</w:t>
      </w:r>
    </w:p>
    <w:p w14:paraId="1737D084"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Акт приема-передачи оформляется в соответствии с действующими нормативными документами, хранится совместно с договором аренды нежилого помещения в личном деле резидента Бизнес-инкубатора Алданского района и является </w:t>
      </w:r>
      <w:r w:rsidRPr="00601754">
        <w:rPr>
          <w:rFonts w:ascii="Times New Roman" w:hAnsi="Times New Roman" w:cs="Times New Roman"/>
          <w:b/>
        </w:rPr>
        <w:t>приложением № 2</w:t>
      </w:r>
      <w:r w:rsidRPr="00601754">
        <w:rPr>
          <w:rFonts w:ascii="Times New Roman" w:hAnsi="Times New Roman" w:cs="Times New Roman"/>
        </w:rPr>
        <w:t xml:space="preserve"> к настоящему договору. Техническая документация не передается.</w:t>
      </w:r>
    </w:p>
    <w:p w14:paraId="53472641" w14:textId="77777777" w:rsidR="003B408C" w:rsidRPr="00601754" w:rsidRDefault="003B408C" w:rsidP="003B408C">
      <w:pPr>
        <w:rPr>
          <w:b/>
          <w:bCs/>
          <w:sz w:val="16"/>
          <w:szCs w:val="16"/>
          <w:lang w:val="en-US"/>
        </w:rPr>
      </w:pPr>
    </w:p>
    <w:p w14:paraId="6B935E55" w14:textId="77777777"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rPr>
      </w:pPr>
      <w:r w:rsidRPr="00601754">
        <w:rPr>
          <w:rFonts w:ascii="Times New Roman" w:hAnsi="Times New Roman" w:cs="Times New Roman"/>
          <w:b/>
          <w:bCs/>
        </w:rPr>
        <w:t>АРЕНДНАЯ ПЛАТА И РАСЧЕТЫ ПО ДОГОВОРУ</w:t>
      </w:r>
    </w:p>
    <w:p w14:paraId="0F96D11A" w14:textId="59879643" w:rsidR="003B408C" w:rsidRPr="00601754" w:rsidRDefault="00F15034"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Величина арендной платы за Помещение ежегодно применяется АРЕНДОДАТЕЛЕМ согласно постановлению главы Муниципального образования «Алданский район» от 02 февраля 2021 г. № 100п «</w:t>
      </w:r>
      <w:r w:rsidRPr="00601754">
        <w:rPr>
          <w:rFonts w:ascii="Times New Roman" w:hAnsi="Times New Roman" w:cs="Times New Roman"/>
          <w:bCs/>
        </w:rPr>
        <w:t>О</w:t>
      </w:r>
      <w:r w:rsidR="00F16FCF" w:rsidRPr="00601754">
        <w:rPr>
          <w:rFonts w:ascii="Times New Roman" w:hAnsi="Times New Roman" w:cs="Times New Roman"/>
          <w:bCs/>
        </w:rPr>
        <w:t>б утверждении</w:t>
      </w:r>
      <w:r w:rsidRPr="00601754">
        <w:rPr>
          <w:rFonts w:ascii="Times New Roman" w:hAnsi="Times New Roman" w:cs="Times New Roman"/>
          <w:bCs/>
        </w:rPr>
        <w:t xml:space="preserve"> </w:t>
      </w:r>
      <w:r w:rsidR="00F16FCF" w:rsidRPr="00601754">
        <w:rPr>
          <w:rFonts w:ascii="Times New Roman" w:hAnsi="Times New Roman" w:cs="Times New Roman"/>
          <w:bCs/>
        </w:rPr>
        <w:t>п</w:t>
      </w:r>
      <w:r w:rsidRPr="00601754">
        <w:rPr>
          <w:rFonts w:ascii="Times New Roman" w:hAnsi="Times New Roman" w:cs="Times New Roman"/>
          <w:bCs/>
        </w:rPr>
        <w:t>орядк</w:t>
      </w:r>
      <w:r w:rsidR="00F16FCF" w:rsidRPr="00601754">
        <w:rPr>
          <w:rFonts w:ascii="Times New Roman" w:hAnsi="Times New Roman" w:cs="Times New Roman"/>
          <w:bCs/>
        </w:rPr>
        <w:t>а</w:t>
      </w:r>
      <w:r w:rsidRPr="00601754">
        <w:rPr>
          <w:rFonts w:ascii="Times New Roman" w:hAnsi="Times New Roman" w:cs="Times New Roman"/>
          <w:bCs/>
        </w:rPr>
        <w:t xml:space="preserve"> осуществления деятельности МБУ «Бизнес-инкубатор Алданского района</w:t>
      </w:r>
      <w:r w:rsidRPr="00601754">
        <w:rPr>
          <w:rFonts w:ascii="Times New Roman" w:hAnsi="Times New Roman" w:cs="Times New Roman"/>
        </w:rPr>
        <w:t>» и отчета № О-0</w:t>
      </w:r>
      <w:r w:rsidR="00084F1C" w:rsidRPr="00601754">
        <w:rPr>
          <w:rFonts w:ascii="Times New Roman" w:hAnsi="Times New Roman" w:cs="Times New Roman"/>
        </w:rPr>
        <w:t>35</w:t>
      </w:r>
      <w:r w:rsidRPr="00601754">
        <w:rPr>
          <w:rFonts w:ascii="Times New Roman" w:hAnsi="Times New Roman" w:cs="Times New Roman"/>
        </w:rPr>
        <w:t>-ПВ-2</w:t>
      </w:r>
      <w:r w:rsidR="00084F1C" w:rsidRPr="00601754">
        <w:rPr>
          <w:rFonts w:ascii="Times New Roman" w:hAnsi="Times New Roman" w:cs="Times New Roman"/>
        </w:rPr>
        <w:t>3</w:t>
      </w:r>
      <w:r w:rsidRPr="00601754">
        <w:rPr>
          <w:rFonts w:ascii="Times New Roman" w:hAnsi="Times New Roman" w:cs="Times New Roman"/>
        </w:rPr>
        <w:t xml:space="preserve"> от 1</w:t>
      </w:r>
      <w:r w:rsidR="00084F1C" w:rsidRPr="00601754">
        <w:rPr>
          <w:rFonts w:ascii="Times New Roman" w:hAnsi="Times New Roman" w:cs="Times New Roman"/>
        </w:rPr>
        <w:t>7</w:t>
      </w:r>
      <w:r w:rsidRPr="00601754">
        <w:rPr>
          <w:rFonts w:ascii="Times New Roman" w:hAnsi="Times New Roman" w:cs="Times New Roman"/>
        </w:rPr>
        <w:t>.02.202</w:t>
      </w:r>
      <w:r w:rsidR="00084F1C" w:rsidRPr="00601754">
        <w:rPr>
          <w:rFonts w:ascii="Times New Roman" w:hAnsi="Times New Roman" w:cs="Times New Roman"/>
        </w:rPr>
        <w:t>3</w:t>
      </w:r>
      <w:r w:rsidRPr="00601754">
        <w:rPr>
          <w:rFonts w:ascii="Times New Roman" w:hAnsi="Times New Roman" w:cs="Times New Roman"/>
        </w:rPr>
        <w:t xml:space="preserve"> г. «Об оценке объекта оценки с указанием рыночного размера арендной платы» здания «Бизнес-инкубатор Алданского района», расположенного по адресу: Республика Саха (Якутия), г. Алдан, ул. 50 лет ВЛКСМ, д. 2.</w:t>
      </w:r>
      <w:r w:rsidR="00562B28" w:rsidRPr="00601754">
        <w:rPr>
          <w:rFonts w:ascii="Times New Roman" w:hAnsi="Times New Roman" w:cs="Times New Roman"/>
        </w:rPr>
        <w:t>».</w:t>
      </w:r>
      <w:r w:rsidR="003B408C" w:rsidRPr="00601754">
        <w:rPr>
          <w:rFonts w:ascii="Times New Roman" w:hAnsi="Times New Roman" w:cs="Times New Roman"/>
        </w:rPr>
        <w:t xml:space="preserve">  </w:t>
      </w:r>
    </w:p>
    <w:p w14:paraId="27E08D6A"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Ежемесячная арендная плата по настоящему договору составляет: </w:t>
      </w:r>
    </w:p>
    <w:p w14:paraId="38B14454" w14:textId="77F4B6DF" w:rsidR="0036344D" w:rsidRPr="00601754" w:rsidRDefault="0036344D" w:rsidP="00905C09">
      <w:pPr>
        <w:ind w:left="426"/>
        <w:jc w:val="both"/>
        <w:rPr>
          <w:b/>
          <w:bCs/>
          <w:sz w:val="22"/>
          <w:szCs w:val="22"/>
        </w:rPr>
      </w:pPr>
      <w:bookmarkStart w:id="55" w:name="_Hlk100054718"/>
      <w:r w:rsidRPr="00601754">
        <w:rPr>
          <w:sz w:val="22"/>
          <w:szCs w:val="22"/>
        </w:rPr>
        <w:t>в первый год размещения</w:t>
      </w:r>
      <w:r w:rsidRPr="00601754">
        <w:rPr>
          <w:b/>
          <w:bCs/>
          <w:sz w:val="22"/>
          <w:szCs w:val="22"/>
        </w:rPr>
        <w:t xml:space="preserve"> </w:t>
      </w:r>
      <w:r w:rsidR="00F33700" w:rsidRPr="00601754">
        <w:rPr>
          <w:b/>
          <w:bCs/>
          <w:sz w:val="22"/>
          <w:szCs w:val="22"/>
        </w:rPr>
        <w:t xml:space="preserve">3 </w:t>
      </w:r>
      <w:r w:rsidR="00FE3691" w:rsidRPr="00601754">
        <w:rPr>
          <w:b/>
          <w:bCs/>
          <w:sz w:val="22"/>
          <w:szCs w:val="22"/>
        </w:rPr>
        <w:t>1</w:t>
      </w:r>
      <w:r w:rsidR="00F33700" w:rsidRPr="00601754">
        <w:rPr>
          <w:b/>
          <w:bCs/>
          <w:sz w:val="22"/>
          <w:szCs w:val="22"/>
        </w:rPr>
        <w:t>01</w:t>
      </w:r>
      <w:r w:rsidRPr="00601754">
        <w:rPr>
          <w:b/>
          <w:bCs/>
          <w:sz w:val="22"/>
          <w:szCs w:val="22"/>
        </w:rPr>
        <w:t xml:space="preserve"> (</w:t>
      </w:r>
      <w:r w:rsidR="00FE3691" w:rsidRPr="00601754">
        <w:rPr>
          <w:b/>
          <w:bCs/>
          <w:sz w:val="22"/>
          <w:szCs w:val="22"/>
        </w:rPr>
        <w:t>три</w:t>
      </w:r>
      <w:r w:rsidR="008C3BF8" w:rsidRPr="00601754">
        <w:rPr>
          <w:b/>
          <w:bCs/>
          <w:sz w:val="22"/>
          <w:szCs w:val="22"/>
        </w:rPr>
        <w:t xml:space="preserve"> </w:t>
      </w:r>
      <w:r w:rsidRPr="00601754">
        <w:rPr>
          <w:b/>
          <w:bCs/>
          <w:sz w:val="22"/>
          <w:szCs w:val="22"/>
        </w:rPr>
        <w:t>тысяч</w:t>
      </w:r>
      <w:r w:rsidR="00875E93" w:rsidRPr="00601754">
        <w:rPr>
          <w:b/>
          <w:bCs/>
          <w:sz w:val="22"/>
          <w:szCs w:val="22"/>
        </w:rPr>
        <w:t>и</w:t>
      </w:r>
      <w:r w:rsidRPr="00601754">
        <w:rPr>
          <w:b/>
          <w:bCs/>
          <w:sz w:val="22"/>
          <w:szCs w:val="22"/>
        </w:rPr>
        <w:t xml:space="preserve"> </w:t>
      </w:r>
      <w:r w:rsidR="00FE3691" w:rsidRPr="00601754">
        <w:rPr>
          <w:b/>
          <w:bCs/>
          <w:sz w:val="22"/>
          <w:szCs w:val="22"/>
        </w:rPr>
        <w:t>сто один</w:t>
      </w:r>
      <w:r w:rsidRPr="00601754">
        <w:rPr>
          <w:b/>
          <w:bCs/>
          <w:sz w:val="22"/>
          <w:szCs w:val="22"/>
        </w:rPr>
        <w:t xml:space="preserve">) руб. </w:t>
      </w:r>
      <w:r w:rsidR="00FE3691" w:rsidRPr="00601754">
        <w:rPr>
          <w:b/>
          <w:bCs/>
          <w:sz w:val="22"/>
          <w:szCs w:val="22"/>
        </w:rPr>
        <w:t>85</w:t>
      </w:r>
      <w:r w:rsidRPr="00601754">
        <w:rPr>
          <w:b/>
          <w:bCs/>
          <w:sz w:val="22"/>
          <w:szCs w:val="22"/>
        </w:rPr>
        <w:t xml:space="preserve"> коп. НДС – не предусмотрен;</w:t>
      </w:r>
    </w:p>
    <w:p w14:paraId="0397099C" w14:textId="4D4DEA02" w:rsidR="0036344D" w:rsidRPr="00601754" w:rsidRDefault="0036344D" w:rsidP="00905C09">
      <w:pPr>
        <w:ind w:left="426"/>
        <w:jc w:val="both"/>
        <w:rPr>
          <w:b/>
          <w:bCs/>
          <w:sz w:val="22"/>
          <w:szCs w:val="22"/>
        </w:rPr>
      </w:pPr>
      <w:r w:rsidRPr="00601754">
        <w:rPr>
          <w:sz w:val="22"/>
          <w:szCs w:val="22"/>
        </w:rPr>
        <w:t>во второй год размещения</w:t>
      </w:r>
      <w:r w:rsidRPr="00601754">
        <w:rPr>
          <w:b/>
          <w:bCs/>
          <w:sz w:val="22"/>
          <w:szCs w:val="22"/>
        </w:rPr>
        <w:t xml:space="preserve"> </w:t>
      </w:r>
      <w:r w:rsidR="00FE3691" w:rsidRPr="00601754">
        <w:rPr>
          <w:b/>
          <w:bCs/>
          <w:sz w:val="22"/>
          <w:szCs w:val="22"/>
        </w:rPr>
        <w:t>6 203</w:t>
      </w:r>
      <w:r w:rsidRPr="00601754">
        <w:rPr>
          <w:b/>
          <w:bCs/>
          <w:sz w:val="22"/>
          <w:szCs w:val="22"/>
        </w:rPr>
        <w:t xml:space="preserve"> (</w:t>
      </w:r>
      <w:r w:rsidR="00A2504A" w:rsidRPr="00601754">
        <w:rPr>
          <w:b/>
          <w:bCs/>
          <w:sz w:val="22"/>
          <w:szCs w:val="22"/>
        </w:rPr>
        <w:t>шесть</w:t>
      </w:r>
      <w:r w:rsidRPr="00601754">
        <w:rPr>
          <w:b/>
          <w:bCs/>
          <w:sz w:val="22"/>
          <w:szCs w:val="22"/>
        </w:rPr>
        <w:t xml:space="preserve"> </w:t>
      </w:r>
      <w:r w:rsidR="00AC616C" w:rsidRPr="00601754">
        <w:rPr>
          <w:b/>
          <w:bCs/>
          <w:sz w:val="22"/>
          <w:szCs w:val="22"/>
        </w:rPr>
        <w:t xml:space="preserve">тысяч </w:t>
      </w:r>
      <w:r w:rsidR="00A2504A" w:rsidRPr="00601754">
        <w:rPr>
          <w:b/>
          <w:bCs/>
          <w:sz w:val="22"/>
          <w:szCs w:val="22"/>
        </w:rPr>
        <w:t>двести три</w:t>
      </w:r>
      <w:r w:rsidRPr="00601754">
        <w:rPr>
          <w:b/>
          <w:bCs/>
          <w:sz w:val="22"/>
          <w:szCs w:val="22"/>
        </w:rPr>
        <w:t xml:space="preserve">) руб. </w:t>
      </w:r>
      <w:r w:rsidR="00A2504A" w:rsidRPr="00601754">
        <w:rPr>
          <w:b/>
          <w:bCs/>
          <w:sz w:val="22"/>
          <w:szCs w:val="22"/>
        </w:rPr>
        <w:t>7</w:t>
      </w:r>
      <w:r w:rsidRPr="00601754">
        <w:rPr>
          <w:b/>
          <w:bCs/>
          <w:sz w:val="22"/>
          <w:szCs w:val="22"/>
        </w:rPr>
        <w:t>0 коп. НДС – не предусмотрен;</w:t>
      </w:r>
    </w:p>
    <w:p w14:paraId="545856E6" w14:textId="5F2C96CA" w:rsidR="0036344D" w:rsidRPr="00601754" w:rsidRDefault="0036344D" w:rsidP="00905C09">
      <w:pPr>
        <w:pStyle w:val="afe"/>
        <w:ind w:left="426"/>
        <w:rPr>
          <w:rFonts w:eastAsiaTheme="minorHAnsi"/>
          <w:szCs w:val="22"/>
          <w:lang w:eastAsia="en-US"/>
        </w:rPr>
      </w:pPr>
      <w:r w:rsidRPr="00601754">
        <w:rPr>
          <w:szCs w:val="22"/>
        </w:rPr>
        <w:t>в третий год размещения</w:t>
      </w:r>
      <w:r w:rsidRPr="00601754">
        <w:rPr>
          <w:b/>
          <w:bCs/>
          <w:szCs w:val="22"/>
        </w:rPr>
        <w:t xml:space="preserve"> </w:t>
      </w:r>
      <w:r w:rsidR="00A2504A" w:rsidRPr="00601754">
        <w:rPr>
          <w:b/>
          <w:bCs/>
          <w:szCs w:val="22"/>
        </w:rPr>
        <w:t>9 305</w:t>
      </w:r>
      <w:r w:rsidRPr="00601754">
        <w:rPr>
          <w:b/>
          <w:bCs/>
          <w:szCs w:val="22"/>
        </w:rPr>
        <w:t xml:space="preserve"> (</w:t>
      </w:r>
      <w:r w:rsidR="00C04766" w:rsidRPr="00601754">
        <w:rPr>
          <w:b/>
          <w:bCs/>
          <w:szCs w:val="22"/>
        </w:rPr>
        <w:t>девять</w:t>
      </w:r>
      <w:r w:rsidRPr="00601754">
        <w:rPr>
          <w:b/>
          <w:bCs/>
          <w:szCs w:val="22"/>
        </w:rPr>
        <w:t xml:space="preserve"> тысяч </w:t>
      </w:r>
      <w:r w:rsidR="00C04766" w:rsidRPr="00601754">
        <w:rPr>
          <w:b/>
          <w:bCs/>
          <w:szCs w:val="22"/>
        </w:rPr>
        <w:t>триста пять</w:t>
      </w:r>
      <w:r w:rsidRPr="00601754">
        <w:rPr>
          <w:b/>
          <w:bCs/>
          <w:szCs w:val="22"/>
        </w:rPr>
        <w:t xml:space="preserve">) руб. </w:t>
      </w:r>
      <w:r w:rsidR="00A2504A" w:rsidRPr="00601754">
        <w:rPr>
          <w:b/>
          <w:bCs/>
          <w:szCs w:val="22"/>
        </w:rPr>
        <w:t>55</w:t>
      </w:r>
      <w:r w:rsidRPr="00601754">
        <w:rPr>
          <w:b/>
          <w:bCs/>
          <w:szCs w:val="22"/>
        </w:rPr>
        <w:t xml:space="preserve"> коп. НДС – не предусмотрен,</w:t>
      </w:r>
      <w:bookmarkEnd w:id="55"/>
      <w:r w:rsidRPr="00601754">
        <w:rPr>
          <w:szCs w:val="22"/>
        </w:rPr>
        <w:t xml:space="preserve"> </w:t>
      </w:r>
    </w:p>
    <w:p w14:paraId="6EDA9924" w14:textId="088B4F15" w:rsidR="003B408C" w:rsidRPr="00601754" w:rsidRDefault="003B408C" w:rsidP="003B408C">
      <w:pPr>
        <w:ind w:left="426"/>
        <w:jc w:val="both"/>
        <w:rPr>
          <w:sz w:val="22"/>
        </w:rPr>
      </w:pPr>
      <w:r w:rsidRPr="00601754">
        <w:rPr>
          <w:sz w:val="22"/>
        </w:rPr>
        <w:t xml:space="preserve">и оплачивается АРЕНДАТОРОМ </w:t>
      </w:r>
      <w:r w:rsidRPr="00601754">
        <w:rPr>
          <w:b/>
          <w:sz w:val="22"/>
        </w:rPr>
        <w:t xml:space="preserve">ежемесячно до 5 числа </w:t>
      </w:r>
      <w:r w:rsidR="00024758" w:rsidRPr="00601754">
        <w:rPr>
          <w:b/>
          <w:sz w:val="22"/>
        </w:rPr>
        <w:t xml:space="preserve">месяца, следующего </w:t>
      </w:r>
      <w:r w:rsidRPr="00601754">
        <w:rPr>
          <w:b/>
          <w:sz w:val="22"/>
        </w:rPr>
        <w:t xml:space="preserve">за </w:t>
      </w:r>
      <w:r w:rsidR="00024758" w:rsidRPr="00601754">
        <w:rPr>
          <w:b/>
          <w:sz w:val="22"/>
        </w:rPr>
        <w:t>расчетным</w:t>
      </w:r>
      <w:r w:rsidRPr="00601754">
        <w:rPr>
          <w:b/>
          <w:sz w:val="22"/>
        </w:rPr>
        <w:t>.</w:t>
      </w:r>
      <w:r w:rsidRPr="00601754">
        <w:rPr>
          <w:sz w:val="22"/>
        </w:rPr>
        <w:t xml:space="preserve"> Арендная плата включает в себя плату за пользование Помещением. </w:t>
      </w:r>
    </w:p>
    <w:p w14:paraId="5331E407"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Расчет арендной платы: </w:t>
      </w:r>
      <w:r w:rsidRPr="00601754">
        <w:rPr>
          <w:rFonts w:ascii="Times New Roman" w:hAnsi="Times New Roman" w:cs="Times New Roman"/>
          <w:b/>
        </w:rPr>
        <w:t>приложение № 1</w:t>
      </w:r>
      <w:r w:rsidRPr="00601754">
        <w:rPr>
          <w:rFonts w:ascii="Times New Roman" w:hAnsi="Times New Roman" w:cs="Times New Roman"/>
        </w:rPr>
        <w:t xml:space="preserve"> к настоящему договору.</w:t>
      </w:r>
    </w:p>
    <w:p w14:paraId="2FBECFB9" w14:textId="10A53FD6" w:rsidR="00234A65" w:rsidRPr="00601754" w:rsidRDefault="00234A65" w:rsidP="00234A65">
      <w:pPr>
        <w:numPr>
          <w:ilvl w:val="1"/>
          <w:numId w:val="25"/>
        </w:numPr>
        <w:ind w:left="426" w:hanging="426"/>
        <w:jc w:val="both"/>
      </w:pPr>
      <w:r w:rsidRPr="00601754">
        <w:t xml:space="preserve"> Размер арендной платы пересматривается АРЕНДОДАТЕЛЕМ в одностороннем порядке при изменении рыночного размера арендной платы за пользование помещением. При изменении размера арендной платы оформляется новый расчет арендной платы, который становится неотъемлемой частью настоящего договора. Новый расчет арендной платы направляется АРЕНДАТОРУ с уведомлением и является обязательным для исполнения. Новый размер арендной платы устанавливается с момента изменения рыночного размера арендной платы за пользование помещением.</w:t>
      </w:r>
    </w:p>
    <w:p w14:paraId="3C05B463" w14:textId="66AB5CE2"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lastRenderedPageBreak/>
        <w:t xml:space="preserve">АРЕНДАТОР обязан перечислять арендную плату на расчетный счет АРЕНДОДАТЕЛЯ согласно выставленного счета. АРЕНДАТОР обязан один раз в квартал проводить сверки расчетов арендных платежей. </w:t>
      </w:r>
    </w:p>
    <w:p w14:paraId="41E61D9F"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В сумме арендной платы не включены расходы по коммунальным платежам. </w:t>
      </w:r>
    </w:p>
    <w:p w14:paraId="340B2691" w14:textId="0BFA0BF6"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АРЕНДАТОР возмещает АРЕНДОДАТЕЛЮ затраты по оплате коммунальных услуг, в порядке, установленном дополнительным соглашением к договору</w:t>
      </w:r>
      <w:r w:rsidR="0049421A" w:rsidRPr="00601754">
        <w:rPr>
          <w:rFonts w:ascii="Times New Roman" w:hAnsi="Times New Roman" w:cs="Times New Roman"/>
        </w:rPr>
        <w:t xml:space="preserve">, согласно </w:t>
      </w:r>
      <w:r w:rsidR="0049421A" w:rsidRPr="00601754">
        <w:rPr>
          <w:rFonts w:ascii="Times New Roman" w:hAnsi="Times New Roman" w:cs="Times New Roman"/>
          <w:b/>
          <w:bCs/>
        </w:rPr>
        <w:t>Приложению</w:t>
      </w:r>
      <w:r w:rsidR="0049421A" w:rsidRPr="00601754">
        <w:rPr>
          <w:rFonts w:ascii="Times New Roman" w:hAnsi="Times New Roman" w:cs="Times New Roman"/>
        </w:rPr>
        <w:t xml:space="preserve"> </w:t>
      </w:r>
      <w:r w:rsidR="0049421A" w:rsidRPr="00601754">
        <w:rPr>
          <w:rFonts w:ascii="Times New Roman" w:hAnsi="Times New Roman" w:cs="Times New Roman"/>
          <w:b/>
        </w:rPr>
        <w:t>№ 3</w:t>
      </w:r>
      <w:r w:rsidR="0049421A" w:rsidRPr="00601754">
        <w:rPr>
          <w:rFonts w:ascii="Times New Roman" w:hAnsi="Times New Roman" w:cs="Times New Roman"/>
        </w:rPr>
        <w:t xml:space="preserve"> к настоящему договору</w:t>
      </w:r>
      <w:r w:rsidRPr="00601754">
        <w:rPr>
          <w:rFonts w:ascii="Times New Roman" w:hAnsi="Times New Roman" w:cs="Times New Roman"/>
        </w:rPr>
        <w:t>.</w:t>
      </w:r>
    </w:p>
    <w:p w14:paraId="2AD35F4B"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eastAsia="Times New Roman" w:hAnsi="Times New Roman" w:cs="Times New Roman"/>
          <w:lang w:eastAsia="ru-RU"/>
        </w:rPr>
        <w:t>Обязанность в получении счетов лежит на А</w:t>
      </w:r>
      <w:r w:rsidRPr="00601754">
        <w:rPr>
          <w:rFonts w:ascii="Times New Roman" w:hAnsi="Times New Roman" w:cs="Times New Roman"/>
        </w:rPr>
        <w:t>РЕНДАТОРЕ.</w:t>
      </w:r>
    </w:p>
    <w:p w14:paraId="09FB9931"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eastAsia="Times New Roman" w:hAnsi="Times New Roman" w:cs="Times New Roman"/>
          <w:lang w:eastAsia="ru-RU"/>
        </w:rPr>
        <w:t>АРЕНДАТОР обязуется получать у АРЕНДОДАТЕЛЯ и подписать акт об оказанных услугах в течение 5-ти дней, в случае не подписания акта об оказанных услугах и/или не предоставления мотивированного отказа АРЕНДОДАТЕЛЮ, услуги по договору считаются оказанными в полном объеме.</w:t>
      </w:r>
    </w:p>
    <w:p w14:paraId="14309138"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АРЕНДАТОР обязан перечислять арендную плату безналичным способом на расчетный счет АРЕНДОДАТЕЛЯ согласно выставленного счета.</w:t>
      </w:r>
    </w:p>
    <w:p w14:paraId="263FCF76" w14:textId="77777777" w:rsidR="003B408C" w:rsidRPr="00601754" w:rsidRDefault="003B408C" w:rsidP="003B408C">
      <w:pPr>
        <w:pStyle w:val="a4"/>
        <w:spacing w:after="0" w:line="240" w:lineRule="auto"/>
        <w:ind w:left="567"/>
        <w:contextualSpacing w:val="0"/>
        <w:jc w:val="both"/>
        <w:rPr>
          <w:rFonts w:ascii="Times New Roman" w:hAnsi="Times New Roman" w:cs="Times New Roman"/>
          <w:sz w:val="16"/>
          <w:szCs w:val="16"/>
        </w:rPr>
      </w:pPr>
    </w:p>
    <w:p w14:paraId="7906AB98" w14:textId="77777777"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rPr>
      </w:pPr>
      <w:r w:rsidRPr="00601754">
        <w:rPr>
          <w:rFonts w:ascii="Times New Roman" w:hAnsi="Times New Roman" w:cs="Times New Roman"/>
          <w:b/>
          <w:bCs/>
        </w:rPr>
        <w:t>ПРАВА И ОБЯЗАННОСТИ СТОРОН</w:t>
      </w:r>
    </w:p>
    <w:p w14:paraId="6560D4C4" w14:textId="77777777" w:rsidR="00F73D63"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b/>
          <w:bCs/>
        </w:rPr>
        <w:t>АРЕНДОДАТЕЛЬ имеет право</w:t>
      </w:r>
      <w:r w:rsidR="00F73D63" w:rsidRPr="00601754">
        <w:rPr>
          <w:rFonts w:ascii="Times New Roman" w:hAnsi="Times New Roman" w:cs="Times New Roman"/>
        </w:rPr>
        <w:t>:</w:t>
      </w:r>
    </w:p>
    <w:p w14:paraId="6726D1A3" w14:textId="45E9481B" w:rsidR="00745920" w:rsidRPr="00601754" w:rsidRDefault="00745920" w:rsidP="00745920">
      <w:pPr>
        <w:pStyle w:val="a4"/>
        <w:numPr>
          <w:ilvl w:val="2"/>
          <w:numId w:val="25"/>
        </w:numPr>
        <w:spacing w:after="0" w:line="240" w:lineRule="auto"/>
        <w:ind w:left="567" w:hanging="567"/>
        <w:contextualSpacing w:val="0"/>
        <w:jc w:val="both"/>
        <w:rPr>
          <w:rFonts w:ascii="Times New Roman" w:hAnsi="Times New Roman" w:cs="Times New Roman"/>
        </w:rPr>
      </w:pPr>
      <w:r w:rsidRPr="00601754">
        <w:rPr>
          <w:rFonts w:ascii="Times New Roman" w:hAnsi="Times New Roman" w:cs="Times New Roman"/>
        </w:rPr>
        <w:t>Н</w:t>
      </w:r>
      <w:r w:rsidR="003B408C" w:rsidRPr="00601754">
        <w:rPr>
          <w:rFonts w:ascii="Times New Roman" w:hAnsi="Times New Roman" w:cs="Times New Roman"/>
        </w:rPr>
        <w:t>а вход в арендуемое помещение с целью периодического осмотра на предмет соблюдения условий его использования в соответствии с настоящим Договором и действующим законодательством Российской Федерации</w:t>
      </w:r>
      <w:r w:rsidRPr="00601754">
        <w:rPr>
          <w:rFonts w:ascii="Times New Roman" w:hAnsi="Times New Roman" w:cs="Times New Roman"/>
        </w:rPr>
        <w:t>.</w:t>
      </w:r>
      <w:r w:rsidR="003B408C" w:rsidRPr="00601754">
        <w:rPr>
          <w:rFonts w:ascii="Times New Roman" w:hAnsi="Times New Roman" w:cs="Times New Roman"/>
        </w:rPr>
        <w:t xml:space="preserve"> </w:t>
      </w:r>
    </w:p>
    <w:p w14:paraId="318E934F" w14:textId="19563B6F" w:rsidR="00F921AB" w:rsidRPr="00601754" w:rsidRDefault="00745920" w:rsidP="00F921AB">
      <w:pPr>
        <w:pStyle w:val="a4"/>
        <w:numPr>
          <w:ilvl w:val="2"/>
          <w:numId w:val="25"/>
        </w:numPr>
        <w:ind w:left="567" w:hanging="567"/>
        <w:jc w:val="both"/>
        <w:rPr>
          <w:rFonts w:ascii="Times New Roman" w:hAnsi="Times New Roman" w:cs="Times New Roman"/>
        </w:rPr>
      </w:pPr>
      <w:r w:rsidRPr="00601754">
        <w:rPr>
          <w:rFonts w:ascii="Times New Roman" w:hAnsi="Times New Roman" w:cs="Times New Roman"/>
        </w:rPr>
        <w:t>П</w:t>
      </w:r>
      <w:r w:rsidR="003B408C" w:rsidRPr="00601754">
        <w:rPr>
          <w:rFonts w:ascii="Times New Roman" w:hAnsi="Times New Roman" w:cs="Times New Roman"/>
        </w:rPr>
        <w:t>ринимать меры по устранению возникшей задолженности в связи с неоплатой или несвоевременной оплатой АРЕНДАТОРОМ суммы арендной платы.</w:t>
      </w:r>
    </w:p>
    <w:p w14:paraId="06353B94" w14:textId="163E271E" w:rsidR="00CC7F13" w:rsidRPr="00601754" w:rsidRDefault="00D53259" w:rsidP="00F921AB">
      <w:pPr>
        <w:pStyle w:val="a4"/>
        <w:numPr>
          <w:ilvl w:val="2"/>
          <w:numId w:val="25"/>
        </w:numPr>
        <w:spacing w:after="0" w:line="240" w:lineRule="auto"/>
        <w:ind w:left="567" w:hanging="567"/>
        <w:contextualSpacing w:val="0"/>
        <w:jc w:val="both"/>
        <w:rPr>
          <w:rFonts w:ascii="Times New Roman" w:hAnsi="Times New Roman" w:cs="Times New Roman"/>
        </w:rPr>
      </w:pPr>
      <w:r w:rsidRPr="00601754">
        <w:rPr>
          <w:rFonts w:ascii="Times New Roman" w:hAnsi="Times New Roman" w:cs="Times New Roman"/>
        </w:rPr>
        <w:t>П</w:t>
      </w:r>
      <w:r w:rsidR="00CC7F13" w:rsidRPr="00601754">
        <w:rPr>
          <w:rFonts w:ascii="Times New Roman" w:hAnsi="Times New Roman" w:cs="Times New Roman"/>
        </w:rPr>
        <w:t>остоянно контролировать соблюдение условий данного Договора, при наличии нарушений со стороны АРЕНДАТОРА</w:t>
      </w:r>
      <w:r w:rsidR="00C402AC" w:rsidRPr="00601754">
        <w:rPr>
          <w:rFonts w:ascii="Times New Roman" w:hAnsi="Times New Roman" w:cs="Times New Roman"/>
        </w:rPr>
        <w:t>,</w:t>
      </w:r>
      <w:r w:rsidR="00CC7F13" w:rsidRPr="00601754">
        <w:rPr>
          <w:rFonts w:ascii="Times New Roman" w:hAnsi="Times New Roman" w:cs="Times New Roman"/>
        </w:rPr>
        <w:t xml:space="preserve"> АРЕНДОДАТЕЛЕМ составляется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представителем АРЕНДАТОРА, или его неявки в установленное в извещении время, в акте делается соответствующая отметка, он подписывается АРЕНДОДАТЕЛЕМ в одностороннем порядке и направляется АРЕНДАТОРУ по адресу местонахождения (юридическому адресу) – при отсутствии письменных возражений от АРЕНДАТОРА в течение 10 дней с момента направления акта он считается принятым обеими сторонами.                 </w:t>
      </w:r>
    </w:p>
    <w:p w14:paraId="4C9AA092"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b/>
        </w:rPr>
      </w:pPr>
      <w:r w:rsidRPr="00601754">
        <w:rPr>
          <w:rFonts w:ascii="Times New Roman" w:hAnsi="Times New Roman" w:cs="Times New Roman"/>
          <w:b/>
        </w:rPr>
        <w:t>АРЕНДОДАТЕЛЬ обязуется:</w:t>
      </w:r>
    </w:p>
    <w:p w14:paraId="630ED269" w14:textId="77777777" w:rsidR="003B408C" w:rsidRPr="00601754" w:rsidRDefault="003B408C" w:rsidP="005543A8">
      <w:pPr>
        <w:pStyle w:val="a4"/>
        <w:numPr>
          <w:ilvl w:val="2"/>
          <w:numId w:val="25"/>
        </w:numPr>
        <w:tabs>
          <w:tab w:val="left" w:pos="567"/>
        </w:tabs>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Своевременно производить текущее и аварийное техническое обслуживание Помещения, а также вспомогательных помещений и коммунальных систем (тепло, вода, электроэнергия, канализация). Устранение аварийного состояния сантехнического, электротехнического и прочего оборудования производится АРЕНДОДАТЕЛЕМ на основании письменной заявки, оформленной АРЕНДАТОРОМ;</w:t>
      </w:r>
    </w:p>
    <w:p w14:paraId="4AAAEA06" w14:textId="77777777" w:rsidR="003B408C" w:rsidRPr="00601754" w:rsidRDefault="003B408C" w:rsidP="005543A8">
      <w:pPr>
        <w:pStyle w:val="a4"/>
        <w:numPr>
          <w:ilvl w:val="2"/>
          <w:numId w:val="25"/>
        </w:numPr>
        <w:tabs>
          <w:tab w:val="left" w:pos="567"/>
        </w:tabs>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Организовать охрану Помещения с момента сдачи нежилого помещения под охрану и до момента снятия с охраны;</w:t>
      </w:r>
    </w:p>
    <w:p w14:paraId="19E0C6E4" w14:textId="77777777" w:rsidR="003B408C" w:rsidRPr="00601754" w:rsidRDefault="003B408C" w:rsidP="005543A8">
      <w:pPr>
        <w:pStyle w:val="a4"/>
        <w:numPr>
          <w:ilvl w:val="2"/>
          <w:numId w:val="25"/>
        </w:numPr>
        <w:tabs>
          <w:tab w:val="left" w:pos="567"/>
        </w:tabs>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В случае проникновения на охраняемый объект посторонних лиц:</w:t>
      </w:r>
    </w:p>
    <w:p w14:paraId="5F3AE315" w14:textId="05A1DEFE" w:rsidR="003B408C" w:rsidRPr="00601754" w:rsidRDefault="00F5434E" w:rsidP="00F5434E">
      <w:pPr>
        <w:tabs>
          <w:tab w:val="left" w:pos="567"/>
        </w:tabs>
        <w:ind w:firstLine="567"/>
        <w:jc w:val="both"/>
      </w:pPr>
      <w:r w:rsidRPr="00601754">
        <w:rPr>
          <w:b/>
          <w:bCs/>
        </w:rPr>
        <w:t xml:space="preserve">а) </w:t>
      </w:r>
      <w:r w:rsidR="003B408C" w:rsidRPr="00601754">
        <w:t>сообщить о произошедшем в органы внутренних дел;</w:t>
      </w:r>
    </w:p>
    <w:p w14:paraId="712676B1" w14:textId="403A0B84" w:rsidR="003B408C" w:rsidRPr="00601754" w:rsidRDefault="000D09F0" w:rsidP="000D09F0">
      <w:pPr>
        <w:tabs>
          <w:tab w:val="left" w:pos="567"/>
        </w:tabs>
        <w:ind w:left="567"/>
        <w:jc w:val="both"/>
      </w:pPr>
      <w:r w:rsidRPr="00601754">
        <w:rPr>
          <w:b/>
          <w:bCs/>
        </w:rPr>
        <w:t>б</w:t>
      </w:r>
      <w:r w:rsidR="00F5434E" w:rsidRPr="00601754">
        <w:rPr>
          <w:b/>
          <w:bCs/>
        </w:rPr>
        <w:t>)</w:t>
      </w:r>
      <w:r w:rsidR="00F5434E" w:rsidRPr="00601754">
        <w:t xml:space="preserve"> </w:t>
      </w:r>
      <w:r w:rsidR="003B408C" w:rsidRPr="00601754">
        <w:t>сообщить о произошедшем АРЕНДАТОРУ и организовать охрану материальных ценностей на охраняемом объекте до прибытия представителя АРЕНДАТОРА, но не более двух часов с момента вызова;</w:t>
      </w:r>
    </w:p>
    <w:p w14:paraId="6BA44AE0" w14:textId="77777777" w:rsidR="003B408C" w:rsidRPr="00601754" w:rsidRDefault="003B408C" w:rsidP="005543A8">
      <w:pPr>
        <w:pStyle w:val="a4"/>
        <w:numPr>
          <w:ilvl w:val="2"/>
          <w:numId w:val="25"/>
        </w:numPr>
        <w:tabs>
          <w:tab w:val="left" w:pos="567"/>
        </w:tabs>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Обеспечить общую пожарную безопасность охраняемого объекта;</w:t>
      </w:r>
    </w:p>
    <w:p w14:paraId="18D966D8" w14:textId="7D29C90E" w:rsidR="003B408C" w:rsidRPr="00601754" w:rsidRDefault="00F73F55" w:rsidP="005543A8">
      <w:pPr>
        <w:pStyle w:val="a4"/>
        <w:numPr>
          <w:ilvl w:val="2"/>
          <w:numId w:val="25"/>
        </w:numPr>
        <w:tabs>
          <w:tab w:val="left" w:pos="567"/>
        </w:tabs>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Ознакомить АРЕНДАТОРА с режимом работы хозяйственного комплекса (Бизнес-инкубатора Алданского района), в котором находится Помещение</w:t>
      </w:r>
      <w:r w:rsidR="003B408C" w:rsidRPr="00601754">
        <w:rPr>
          <w:rFonts w:ascii="Times New Roman" w:hAnsi="Times New Roman" w:cs="Times New Roman"/>
        </w:rPr>
        <w:t>.</w:t>
      </w:r>
    </w:p>
    <w:p w14:paraId="47131765" w14:textId="62E1F9EC" w:rsidR="00E1000B" w:rsidRPr="00601754" w:rsidRDefault="00E1000B" w:rsidP="005543A8">
      <w:pPr>
        <w:pStyle w:val="a4"/>
        <w:numPr>
          <w:ilvl w:val="2"/>
          <w:numId w:val="25"/>
        </w:numPr>
        <w:tabs>
          <w:tab w:val="left" w:pos="567"/>
        </w:tabs>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Осуществлять учет и хранение Договора аренды.</w:t>
      </w:r>
    </w:p>
    <w:p w14:paraId="47911E89"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b/>
        </w:rPr>
      </w:pPr>
      <w:r w:rsidRPr="00601754">
        <w:rPr>
          <w:rFonts w:ascii="Times New Roman" w:hAnsi="Times New Roman" w:cs="Times New Roman"/>
          <w:b/>
        </w:rPr>
        <w:t>АРЕНДАТОР обязуется:</w:t>
      </w:r>
    </w:p>
    <w:p w14:paraId="254D44EA" w14:textId="17B13815"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Использовать Помещение исключительно по его прямому назначению в соответствии с условиями настоящего Договора, а также направлениями деятельности, указанными в заявке, поданной в соответствии с нормативными правовыми актами, регулирующими правоотношения в сфере имущественной поддержки субъектов малого предпринимательства</w:t>
      </w:r>
      <w:r w:rsidR="003E11FC" w:rsidRPr="00601754">
        <w:t xml:space="preserve"> </w:t>
      </w:r>
      <w:r w:rsidR="003E11FC" w:rsidRPr="00601754">
        <w:rPr>
          <w:rFonts w:ascii="Times New Roman" w:hAnsi="Times New Roman" w:cs="Times New Roman"/>
        </w:rPr>
        <w:t xml:space="preserve">и физических лиц, </w:t>
      </w:r>
      <w:r w:rsidR="003E11FC" w:rsidRPr="00601754">
        <w:rPr>
          <w:rFonts w:ascii="Times New Roman" w:hAnsi="Times New Roman" w:cs="Times New Roman"/>
          <w:bCs/>
        </w:rPr>
        <w:t>применяющих специальный налоговый режим «Налог на профессиональный доход»</w:t>
      </w:r>
      <w:r w:rsidRPr="00601754">
        <w:rPr>
          <w:rFonts w:ascii="Times New Roman" w:hAnsi="Times New Roman" w:cs="Times New Roman"/>
        </w:rPr>
        <w:t>;</w:t>
      </w:r>
    </w:p>
    <w:p w14:paraId="20598200"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Содержать Помещение в полной исправности и санитарно-техническом состоянии, в соответствии с обычно предъявляемыми требованиями, соблюдать пожарную и электрическую безопасность;</w:t>
      </w:r>
    </w:p>
    <w:p w14:paraId="24DD0E4C"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В случае освобождения в установленный срок или при досрочном освобождении Помещения произвести необходимый косметический ремонт за счет собственных средств;</w:t>
      </w:r>
    </w:p>
    <w:p w14:paraId="4F7A3A59" w14:textId="5530D2E9"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lastRenderedPageBreak/>
        <w:t xml:space="preserve">Предоставлять АРЕНДОДАТЕЛЮ копии платежных поручений со штампом банка, подтверждающих перечисление сумм арендной платы и возмещения затрат на оплату коммунальных услуг, не позднее 07-го числа </w:t>
      </w:r>
      <w:r w:rsidR="00024758" w:rsidRPr="00601754">
        <w:rPr>
          <w:rFonts w:ascii="Times New Roman" w:hAnsi="Times New Roman" w:cs="Times New Roman"/>
        </w:rPr>
        <w:t>месяца, следующего за расчетным</w:t>
      </w:r>
      <w:r w:rsidRPr="00601754">
        <w:rPr>
          <w:rFonts w:ascii="Times New Roman" w:hAnsi="Times New Roman" w:cs="Times New Roman"/>
        </w:rPr>
        <w:t>;</w:t>
      </w:r>
    </w:p>
    <w:p w14:paraId="1F1D3FC7"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Возмещать затраты АРЕНДОДАТЕЛЯ на оплату коммунальных услуг, в порядке и сроки, указанные в дополнительном соглашении к договору;</w:t>
      </w:r>
    </w:p>
    <w:p w14:paraId="402467CC"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При обнаружении признаков аварийного состояния сантехнического, электротехнического и прочего оборудования немедленно в письменном виде сообщать об этом АРЕНДОДАТЕЛЮ;</w:t>
      </w:r>
    </w:p>
    <w:p w14:paraId="4FAEC0EB" w14:textId="523032F4"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Не проводить реконструкцию Помещения, перепланировку, переоборудование и другие капитальные ремонтные работы без письменного согласия АРЕНДОДАТЕЛЯ. Стоимость неотделимых улучшений, произведенных АРЕНДАТОРОМ без письменного разрешения, возмещению не подлежит. Неотделимые улучшения, произведенные АРЕНДАТОРОМ с письменного согласия АРЕНДОДАТЕЛЯ, являются муниципальной собственностью М</w:t>
      </w:r>
      <w:r w:rsidR="00E170AC" w:rsidRPr="00601754">
        <w:rPr>
          <w:rFonts w:ascii="Times New Roman" w:hAnsi="Times New Roman" w:cs="Times New Roman"/>
        </w:rPr>
        <w:t>О</w:t>
      </w:r>
      <w:r w:rsidRPr="00601754">
        <w:rPr>
          <w:rFonts w:ascii="Times New Roman" w:hAnsi="Times New Roman" w:cs="Times New Roman"/>
        </w:rPr>
        <w:t xml:space="preserve"> «Алданский район»;</w:t>
      </w:r>
    </w:p>
    <w:p w14:paraId="7E2BDFF8" w14:textId="77777777" w:rsidR="003B408C" w:rsidRPr="00601754" w:rsidRDefault="003B408C" w:rsidP="003B408C">
      <w:pPr>
        <w:pStyle w:val="a4"/>
        <w:numPr>
          <w:ilvl w:val="2"/>
          <w:numId w:val="25"/>
        </w:numPr>
        <w:spacing w:after="0" w:line="240" w:lineRule="auto"/>
        <w:ind w:left="709" w:hanging="709"/>
        <w:contextualSpacing w:val="0"/>
        <w:jc w:val="both"/>
        <w:rPr>
          <w:rFonts w:ascii="Times New Roman" w:hAnsi="Times New Roman" w:cs="Times New Roman"/>
        </w:rPr>
      </w:pPr>
      <w:r w:rsidRPr="00601754">
        <w:rPr>
          <w:rFonts w:ascii="Times New Roman" w:hAnsi="Times New Roman" w:cs="Times New Roman"/>
        </w:rPr>
        <w:t>Не производить изменения в имуществе, переданном АРЕНДАТОРУ, без письменного согласия АРЕНДОДАТЕЛЯ. Стоимость неотделимых улучшений, произведенных АРЕНДАТОРОМ без письменного разрешения, возмещению не подлежит;</w:t>
      </w:r>
    </w:p>
    <w:p w14:paraId="743C1CCF" w14:textId="76347B0F" w:rsidR="003B408C" w:rsidRPr="00601754" w:rsidRDefault="00C37E47" w:rsidP="003B408C">
      <w:pPr>
        <w:pStyle w:val="a4"/>
        <w:numPr>
          <w:ilvl w:val="2"/>
          <w:numId w:val="25"/>
        </w:numPr>
        <w:spacing w:after="0" w:line="240" w:lineRule="auto"/>
        <w:ind w:left="709" w:hanging="709"/>
        <w:contextualSpacing w:val="0"/>
        <w:jc w:val="both"/>
        <w:rPr>
          <w:rFonts w:ascii="Times New Roman" w:hAnsi="Times New Roman" w:cs="Times New Roman"/>
        </w:rPr>
      </w:pPr>
      <w:r w:rsidRPr="00601754">
        <w:rPr>
          <w:rFonts w:ascii="Times New Roman" w:hAnsi="Times New Roman" w:cs="Times New Roman"/>
        </w:rPr>
        <w:t>Обеспечить сохранность имущества, переданного АРЕНДАТОРУ, согласно акту приема-передачи, в течение всего срока действия настоящего Договора до момента возврата по акту возврата имущества из аренды</w:t>
      </w:r>
      <w:r w:rsidR="003B408C" w:rsidRPr="00601754">
        <w:rPr>
          <w:rFonts w:ascii="Times New Roman" w:hAnsi="Times New Roman" w:cs="Times New Roman"/>
        </w:rPr>
        <w:t>;</w:t>
      </w:r>
    </w:p>
    <w:p w14:paraId="412A2ACF" w14:textId="77777777" w:rsidR="003B408C" w:rsidRPr="00601754" w:rsidRDefault="003B408C" w:rsidP="003B408C">
      <w:pPr>
        <w:pStyle w:val="a4"/>
        <w:numPr>
          <w:ilvl w:val="2"/>
          <w:numId w:val="25"/>
        </w:numPr>
        <w:spacing w:after="0" w:line="240" w:lineRule="auto"/>
        <w:ind w:left="709" w:hanging="709"/>
        <w:contextualSpacing w:val="0"/>
        <w:jc w:val="both"/>
        <w:rPr>
          <w:rFonts w:ascii="Times New Roman" w:hAnsi="Times New Roman" w:cs="Times New Roman"/>
        </w:rPr>
      </w:pPr>
      <w:r w:rsidRPr="00601754">
        <w:rPr>
          <w:rFonts w:ascii="Times New Roman" w:hAnsi="Times New Roman" w:cs="Times New Roman"/>
        </w:rPr>
        <w:t>Нести риск случайной гибели или случайного повреждения имущества и вернуть АРЕНДОДАТЕЛЮ арендуемое нежилое помещение в том состоянии, в котором оно было получено, с учетом нормального износа по акту приема-передачи. Если состояние возвращаемого арендуемого помещения не соответствует данному условию, АРЕНДАТОР возмещает АРЕНДОДАТЕЛЮ убытки, в соответствии с действующим законодательством Российской Федерации или самостоятельно за свой счет устраняет недостатки;</w:t>
      </w:r>
    </w:p>
    <w:p w14:paraId="09B9198D" w14:textId="7FC1D476" w:rsidR="003B408C" w:rsidRPr="00601754" w:rsidRDefault="003B408C" w:rsidP="003B408C">
      <w:pPr>
        <w:pStyle w:val="a4"/>
        <w:numPr>
          <w:ilvl w:val="2"/>
          <w:numId w:val="25"/>
        </w:numPr>
        <w:spacing w:after="0" w:line="240" w:lineRule="auto"/>
        <w:ind w:left="709" w:hanging="709"/>
        <w:contextualSpacing w:val="0"/>
        <w:jc w:val="both"/>
        <w:rPr>
          <w:rFonts w:ascii="Times New Roman" w:hAnsi="Times New Roman" w:cs="Times New Roman"/>
        </w:rPr>
      </w:pPr>
      <w:r w:rsidRPr="00601754">
        <w:rPr>
          <w:rFonts w:ascii="Times New Roman" w:hAnsi="Times New Roman" w:cs="Times New Roman"/>
        </w:rPr>
        <w:t>Соблюдать установленный АРЕНДОДАТЕЛЕМ режим работы хозяйственного комплекса</w:t>
      </w:r>
      <w:r w:rsidR="00E55C14" w:rsidRPr="00601754">
        <w:rPr>
          <w:rFonts w:ascii="Times New Roman" w:hAnsi="Times New Roman" w:cs="Times New Roman"/>
        </w:rPr>
        <w:t xml:space="preserve"> (Бизнес-инкубатора Алданского района)</w:t>
      </w:r>
      <w:r w:rsidRPr="00601754">
        <w:rPr>
          <w:rFonts w:ascii="Times New Roman" w:hAnsi="Times New Roman" w:cs="Times New Roman"/>
        </w:rPr>
        <w:t>, в котором находится Помещение;</w:t>
      </w:r>
    </w:p>
    <w:p w14:paraId="1D15DB3D" w14:textId="77777777" w:rsidR="003B408C" w:rsidRPr="00601754" w:rsidRDefault="003B408C" w:rsidP="003B408C">
      <w:pPr>
        <w:pStyle w:val="a4"/>
        <w:numPr>
          <w:ilvl w:val="2"/>
          <w:numId w:val="25"/>
        </w:numPr>
        <w:spacing w:after="0" w:line="240" w:lineRule="auto"/>
        <w:ind w:left="709" w:hanging="709"/>
        <w:contextualSpacing w:val="0"/>
        <w:jc w:val="both"/>
        <w:rPr>
          <w:rFonts w:ascii="Times New Roman" w:hAnsi="Times New Roman" w:cs="Times New Roman"/>
        </w:rPr>
      </w:pPr>
      <w:r w:rsidRPr="00601754">
        <w:rPr>
          <w:rFonts w:ascii="Times New Roman" w:hAnsi="Times New Roman" w:cs="Times New Roman"/>
        </w:rPr>
        <w:t>Ознакомиться под роспись и соблюдать внутренние положения и иные локально-нормативные акты АРЕНДОДАТЕЛЯ;</w:t>
      </w:r>
    </w:p>
    <w:p w14:paraId="59A1D307" w14:textId="24A0BFC9" w:rsidR="00027456" w:rsidRPr="00601754" w:rsidRDefault="00027456" w:rsidP="00DA5AAE">
      <w:pPr>
        <w:pStyle w:val="a4"/>
        <w:numPr>
          <w:ilvl w:val="2"/>
          <w:numId w:val="25"/>
        </w:numPr>
        <w:spacing w:after="0" w:line="240" w:lineRule="auto"/>
        <w:ind w:left="0" w:firstLine="0"/>
        <w:jc w:val="both"/>
        <w:rPr>
          <w:rFonts w:ascii="Times New Roman" w:hAnsi="Times New Roman" w:cs="Times New Roman"/>
        </w:rPr>
      </w:pPr>
      <w:r w:rsidRPr="00601754">
        <w:rPr>
          <w:rFonts w:ascii="Times New Roman" w:hAnsi="Times New Roman" w:cs="Times New Roman"/>
        </w:rPr>
        <w:t xml:space="preserve">Ежеквартально предоставлять АРЕНДОДАТЕЛЮ: </w:t>
      </w:r>
    </w:p>
    <w:p w14:paraId="3029A49C" w14:textId="77777777" w:rsidR="00027456" w:rsidRPr="00601754" w:rsidRDefault="00027456" w:rsidP="00DA5AAE">
      <w:pPr>
        <w:pStyle w:val="a4"/>
        <w:numPr>
          <w:ilvl w:val="0"/>
          <w:numId w:val="42"/>
        </w:numPr>
        <w:spacing w:after="0" w:line="240" w:lineRule="auto"/>
        <w:ind w:left="709" w:hanging="283"/>
        <w:jc w:val="both"/>
        <w:rPr>
          <w:rFonts w:ascii="Times New Roman" w:hAnsi="Times New Roman" w:cs="Times New Roman"/>
        </w:rPr>
      </w:pPr>
      <w:r w:rsidRPr="00601754">
        <w:rPr>
          <w:rFonts w:ascii="Times New Roman" w:hAnsi="Times New Roman" w:cs="Times New Roman"/>
        </w:rPr>
        <w:t>Отчеты и иные документы, согласно действующему положению о размещении субъектов малого и среднего предпринимательства и физических лиц, применяющих специальный налоговый режим «Налог на профессиональный доход» в МБУ «Бизнес-инкубатор Алданского района»;</w:t>
      </w:r>
    </w:p>
    <w:p w14:paraId="489CD22F" w14:textId="77777777" w:rsidR="00027456" w:rsidRPr="00601754" w:rsidRDefault="00027456" w:rsidP="00DA5AAE">
      <w:pPr>
        <w:pStyle w:val="a4"/>
        <w:numPr>
          <w:ilvl w:val="0"/>
          <w:numId w:val="42"/>
        </w:numPr>
        <w:spacing w:after="0" w:line="240" w:lineRule="auto"/>
        <w:ind w:left="0" w:firstLine="426"/>
        <w:jc w:val="both"/>
        <w:rPr>
          <w:rFonts w:ascii="Times New Roman" w:hAnsi="Times New Roman" w:cs="Times New Roman"/>
        </w:rPr>
      </w:pPr>
      <w:r w:rsidRPr="00601754">
        <w:rPr>
          <w:rFonts w:ascii="Times New Roman" w:hAnsi="Times New Roman" w:cs="Times New Roman"/>
        </w:rPr>
        <w:t>Анкету по итогам работы за отчетный квартал;</w:t>
      </w:r>
    </w:p>
    <w:p w14:paraId="433822ED" w14:textId="77777777" w:rsidR="00027456" w:rsidRPr="00601754" w:rsidRDefault="00027456" w:rsidP="00DA5AAE">
      <w:pPr>
        <w:pStyle w:val="a4"/>
        <w:numPr>
          <w:ilvl w:val="0"/>
          <w:numId w:val="42"/>
        </w:numPr>
        <w:spacing w:after="0" w:line="240" w:lineRule="auto"/>
        <w:ind w:left="0" w:firstLine="426"/>
        <w:jc w:val="both"/>
        <w:rPr>
          <w:rFonts w:ascii="Times New Roman" w:hAnsi="Times New Roman" w:cs="Times New Roman"/>
        </w:rPr>
      </w:pPr>
      <w:r w:rsidRPr="00601754">
        <w:rPr>
          <w:rFonts w:ascii="Times New Roman" w:hAnsi="Times New Roman" w:cs="Times New Roman"/>
        </w:rPr>
        <w:t>Анкету мониторинга удовлетворенности услугами Бизнес-инкубатора;</w:t>
      </w:r>
    </w:p>
    <w:p w14:paraId="5BA0AD5F" w14:textId="77777777" w:rsidR="00027456" w:rsidRPr="00601754" w:rsidRDefault="00027456" w:rsidP="00DA5AAE">
      <w:pPr>
        <w:pStyle w:val="a4"/>
        <w:numPr>
          <w:ilvl w:val="0"/>
          <w:numId w:val="42"/>
        </w:numPr>
        <w:spacing w:after="0" w:line="240" w:lineRule="auto"/>
        <w:ind w:left="0" w:firstLine="426"/>
        <w:jc w:val="both"/>
        <w:rPr>
          <w:rFonts w:ascii="Times New Roman" w:hAnsi="Times New Roman" w:cs="Times New Roman"/>
        </w:rPr>
      </w:pPr>
      <w:r w:rsidRPr="00601754">
        <w:rPr>
          <w:rFonts w:ascii="Times New Roman" w:hAnsi="Times New Roman" w:cs="Times New Roman"/>
        </w:rPr>
        <w:t xml:space="preserve">Анкету, заполненную по форме, согласно </w:t>
      </w:r>
      <w:r w:rsidRPr="00601754">
        <w:rPr>
          <w:rFonts w:ascii="Times New Roman" w:hAnsi="Times New Roman" w:cs="Times New Roman"/>
          <w:b/>
          <w:bCs/>
        </w:rPr>
        <w:t xml:space="preserve">Приложению № 4 </w:t>
      </w:r>
      <w:r w:rsidRPr="00601754">
        <w:rPr>
          <w:rFonts w:ascii="Times New Roman" w:hAnsi="Times New Roman" w:cs="Times New Roman"/>
        </w:rPr>
        <w:t>к настоящему Договору.</w:t>
      </w:r>
    </w:p>
    <w:p w14:paraId="12095C86" w14:textId="77777777" w:rsidR="003B408C" w:rsidRPr="00601754" w:rsidRDefault="003B408C" w:rsidP="003B408C">
      <w:pPr>
        <w:pStyle w:val="a4"/>
        <w:numPr>
          <w:ilvl w:val="2"/>
          <w:numId w:val="25"/>
        </w:numPr>
        <w:spacing w:after="0" w:line="240" w:lineRule="auto"/>
        <w:ind w:left="709" w:hanging="709"/>
        <w:jc w:val="both"/>
        <w:rPr>
          <w:rFonts w:ascii="Times New Roman" w:hAnsi="Times New Roman" w:cs="Times New Roman"/>
        </w:rPr>
      </w:pPr>
      <w:r w:rsidRPr="00601754">
        <w:rPr>
          <w:rFonts w:ascii="Times New Roman" w:hAnsi="Times New Roman" w:cs="Times New Roman"/>
          <w:bCs/>
        </w:rPr>
        <w:t>Ежегодно по окончании процесса бизнес-инкубирования, в течение трех лет следующих за годом выпуска, предоставлять информацию о своем проекте для мониторинга деятельности выпускников учреждения, по утвержденной форме Бизнес-инкубатора;</w:t>
      </w:r>
    </w:p>
    <w:p w14:paraId="0C2F2CF7" w14:textId="77777777" w:rsidR="003B408C" w:rsidRPr="00601754" w:rsidRDefault="003B408C" w:rsidP="003B408C">
      <w:pPr>
        <w:pStyle w:val="a4"/>
        <w:numPr>
          <w:ilvl w:val="2"/>
          <w:numId w:val="25"/>
        </w:numPr>
        <w:spacing w:after="0" w:line="240" w:lineRule="auto"/>
        <w:ind w:left="709" w:hanging="709"/>
        <w:contextualSpacing w:val="0"/>
        <w:jc w:val="both"/>
        <w:rPr>
          <w:rFonts w:ascii="Times New Roman" w:hAnsi="Times New Roman" w:cs="Times New Roman"/>
        </w:rPr>
      </w:pPr>
      <w:r w:rsidRPr="00601754">
        <w:rPr>
          <w:rFonts w:ascii="Times New Roman" w:hAnsi="Times New Roman" w:cs="Times New Roman"/>
        </w:rPr>
        <w:t>Предпринимать меры, исключающие возникновение пожара в нерабочее время, хищение материальных ценностей с охраняемого объекта и проникновение на объект посторонних лиц, для чего:</w:t>
      </w:r>
    </w:p>
    <w:p w14:paraId="08DCC09F" w14:textId="77777777" w:rsidR="003B408C" w:rsidRPr="00601754" w:rsidRDefault="003B408C" w:rsidP="002669B3">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w:t>
      </w:r>
    </w:p>
    <w:p w14:paraId="17D652C7" w14:textId="77777777" w:rsidR="003B408C" w:rsidRPr="00601754" w:rsidRDefault="003B408C" w:rsidP="002669B3">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закрывать окна перед сдачей помещения под охрану;</w:t>
      </w:r>
    </w:p>
    <w:p w14:paraId="14326CEB" w14:textId="77777777" w:rsidR="003B408C" w:rsidRPr="00601754" w:rsidRDefault="003B408C" w:rsidP="002669B3">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закрывать на замки и пломбировать (опечатывать) входные двери;</w:t>
      </w:r>
    </w:p>
    <w:p w14:paraId="6D8937EE" w14:textId="77777777" w:rsidR="003B408C" w:rsidRPr="00601754" w:rsidRDefault="003B408C" w:rsidP="002669B3">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при обнаружении признаков проникновения в Помещение прибывать по вызову в течение двух часов с момента получения сообщения;</w:t>
      </w:r>
    </w:p>
    <w:p w14:paraId="44338705" w14:textId="77777777" w:rsidR="003B408C" w:rsidRPr="00601754" w:rsidRDefault="003B408C" w:rsidP="002669B3">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ставить в известность АРЕНДОДАТЕЛЯ о всех претензиях к сотрудникам охраны для принятия к ним соответствующих мер;</w:t>
      </w:r>
    </w:p>
    <w:p w14:paraId="07CF917A" w14:textId="77777777" w:rsidR="003B408C" w:rsidRPr="00601754" w:rsidRDefault="003B408C" w:rsidP="00FF118C">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сообщать о фактах нарушения целостности Помещения или причиненного ущерба в органы внутренних дел и АРЕНДОДАТЕЛЮ;</w:t>
      </w:r>
    </w:p>
    <w:p w14:paraId="410CB3D0" w14:textId="77777777" w:rsidR="003B408C" w:rsidRPr="00601754" w:rsidRDefault="003B408C" w:rsidP="006A418B">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 xml:space="preserve">вынос имущества АРЕНДАТОРА осуществляется при наличии пропуска, выданного АРЕНДОДАТЕЛЕМ и заверенного надлежащим образом; </w:t>
      </w:r>
    </w:p>
    <w:p w14:paraId="1F5AF8C6" w14:textId="77777777" w:rsidR="003B408C" w:rsidRPr="00601754" w:rsidRDefault="003B408C" w:rsidP="006A418B">
      <w:pPr>
        <w:pStyle w:val="a4"/>
        <w:numPr>
          <w:ilvl w:val="3"/>
          <w:numId w:val="25"/>
        </w:numPr>
        <w:tabs>
          <w:tab w:val="left" w:pos="85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 xml:space="preserve">вынос имущества, переданного АРЕНДАТОРУ согласно акту приема-передачи, запрещен; </w:t>
      </w:r>
    </w:p>
    <w:p w14:paraId="00067EFA" w14:textId="77777777" w:rsidR="003B408C" w:rsidRPr="00601754" w:rsidRDefault="003B408C" w:rsidP="006A418B">
      <w:pPr>
        <w:pStyle w:val="a4"/>
        <w:numPr>
          <w:ilvl w:val="3"/>
          <w:numId w:val="25"/>
        </w:numPr>
        <w:tabs>
          <w:tab w:val="left" w:pos="851"/>
          <w:tab w:val="left" w:pos="1701"/>
        </w:tabs>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при освобождении помещения в связи с расторжением договора вынос имущества, принадлежащего АРЕНДАТОРУ, производится только при наличии обходного листа и акта приема-сдачи, акта сверки взаиморасчетов, подписанных АРЕНДОДАТЕЛЕМ;</w:t>
      </w:r>
    </w:p>
    <w:p w14:paraId="1441F565" w14:textId="77777777" w:rsidR="003B408C" w:rsidRPr="00601754" w:rsidRDefault="003B408C" w:rsidP="003B408C">
      <w:pPr>
        <w:pStyle w:val="a4"/>
        <w:numPr>
          <w:ilvl w:val="2"/>
          <w:numId w:val="25"/>
        </w:numPr>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Сдавать ключ от Помещения по окончании рабочего дня АРЕНДОДАТЕЛЮ;</w:t>
      </w:r>
    </w:p>
    <w:p w14:paraId="416FDC7D" w14:textId="62B616BE" w:rsidR="003B408C" w:rsidRPr="00601754" w:rsidRDefault="003B408C" w:rsidP="003B408C">
      <w:pPr>
        <w:pStyle w:val="a4"/>
        <w:numPr>
          <w:ilvl w:val="2"/>
          <w:numId w:val="25"/>
        </w:numPr>
        <w:spacing w:after="0" w:line="240" w:lineRule="auto"/>
        <w:ind w:left="709"/>
        <w:contextualSpacing w:val="0"/>
        <w:jc w:val="both"/>
        <w:rPr>
          <w:rFonts w:ascii="Times New Roman" w:hAnsi="Times New Roman" w:cs="Times New Roman"/>
        </w:rPr>
      </w:pPr>
      <w:r w:rsidRPr="00601754">
        <w:rPr>
          <w:rFonts w:ascii="Times New Roman" w:hAnsi="Times New Roman" w:cs="Times New Roman"/>
        </w:rPr>
        <w:t>АРЕНДАТОР отвечает за противопожарное состояние Помещения.</w:t>
      </w:r>
    </w:p>
    <w:p w14:paraId="58BEE794" w14:textId="77777777" w:rsidR="005649EA"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b/>
          <w:bCs/>
        </w:rPr>
        <w:lastRenderedPageBreak/>
        <w:t>АРЕНДАТОР вправе</w:t>
      </w:r>
      <w:r w:rsidR="005649EA" w:rsidRPr="00601754">
        <w:rPr>
          <w:rFonts w:ascii="Times New Roman" w:hAnsi="Times New Roman" w:cs="Times New Roman"/>
          <w:b/>
          <w:bCs/>
        </w:rPr>
        <w:t>:</w:t>
      </w:r>
    </w:p>
    <w:p w14:paraId="7B6A82C3" w14:textId="63E0831D" w:rsidR="003B408C" w:rsidRPr="00601754" w:rsidRDefault="005649EA" w:rsidP="00B73A3C">
      <w:pPr>
        <w:pStyle w:val="a4"/>
        <w:numPr>
          <w:ilvl w:val="2"/>
          <w:numId w:val="25"/>
        </w:numPr>
        <w:tabs>
          <w:tab w:val="left" w:pos="709"/>
        </w:tabs>
        <w:ind w:left="709" w:hanging="709"/>
        <w:jc w:val="both"/>
        <w:rPr>
          <w:rFonts w:ascii="Times New Roman" w:hAnsi="Times New Roman" w:cs="Times New Roman"/>
          <w:sz w:val="24"/>
          <w:szCs w:val="24"/>
        </w:rPr>
      </w:pPr>
      <w:r w:rsidRPr="00601754">
        <w:rPr>
          <w:rFonts w:ascii="Times New Roman" w:hAnsi="Times New Roman" w:cs="Times New Roman"/>
          <w:sz w:val="24"/>
          <w:szCs w:val="24"/>
        </w:rPr>
        <w:t>С</w:t>
      </w:r>
      <w:r w:rsidR="003B408C" w:rsidRPr="00601754">
        <w:rPr>
          <w:rFonts w:ascii="Times New Roman" w:hAnsi="Times New Roman" w:cs="Times New Roman"/>
          <w:sz w:val="24"/>
          <w:szCs w:val="24"/>
        </w:rPr>
        <w:t xml:space="preserve">оздавать отделимые улучшения арендуемого имущества. Произведенные АРЕНДАТОРОМ отделимые улучшения являются его собственностью. </w:t>
      </w:r>
    </w:p>
    <w:p w14:paraId="40277B49" w14:textId="77777777" w:rsidR="003B408C" w:rsidRPr="00601754" w:rsidRDefault="003B408C" w:rsidP="003B408C">
      <w:pPr>
        <w:tabs>
          <w:tab w:val="num" w:pos="1620"/>
        </w:tabs>
        <w:rPr>
          <w:sz w:val="16"/>
          <w:szCs w:val="16"/>
        </w:rPr>
      </w:pPr>
    </w:p>
    <w:p w14:paraId="45B17084" w14:textId="4D8C471C"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rPr>
      </w:pPr>
      <w:r w:rsidRPr="00601754">
        <w:rPr>
          <w:rFonts w:ascii="Times New Roman" w:hAnsi="Times New Roman" w:cs="Times New Roman"/>
          <w:b/>
          <w:bCs/>
        </w:rPr>
        <w:t>ОТВЕТСТВЕННОСТЬ СТОРОН</w:t>
      </w:r>
      <w:r w:rsidR="000E2AC6" w:rsidRPr="00601754">
        <w:rPr>
          <w:rFonts w:ascii="Times New Roman" w:hAnsi="Times New Roman" w:cs="Times New Roman"/>
          <w:b/>
          <w:bCs/>
        </w:rPr>
        <w:t>, ПОРЯДОК РАЗРЕШЕНИЯ СПОРОВ</w:t>
      </w:r>
    </w:p>
    <w:p w14:paraId="43365F5B" w14:textId="77777777" w:rsidR="003B408C" w:rsidRPr="00601754" w:rsidRDefault="003B408C" w:rsidP="003B408C">
      <w:pPr>
        <w:pStyle w:val="a4"/>
        <w:widowControl w:val="0"/>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В случае неисполнения или ненадлежащего исполнения условий Договора виновная сторона обязана возместить причиненные убытки. </w:t>
      </w:r>
    </w:p>
    <w:p w14:paraId="17F4F303" w14:textId="1B4FB23C"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b/>
        </w:rPr>
        <w:t xml:space="preserve">В случае просрочки уплаты или неуплаты АРЕНДАТОРОМ платежей в сроки, установленные в пункте 3.2. данного Договора, за каждый день просрочки начисляется пеня в размере 0,1% от суммы задолженности, которые перечисляются АРЕНДАТОРОМ на счет, указанный в </w:t>
      </w:r>
      <w:r w:rsidR="00365013" w:rsidRPr="00601754">
        <w:rPr>
          <w:rFonts w:ascii="Times New Roman" w:hAnsi="Times New Roman" w:cs="Times New Roman"/>
          <w:b/>
        </w:rPr>
        <w:t>раздел</w:t>
      </w:r>
      <w:r w:rsidRPr="00601754">
        <w:rPr>
          <w:rFonts w:ascii="Times New Roman" w:hAnsi="Times New Roman" w:cs="Times New Roman"/>
          <w:b/>
        </w:rPr>
        <w:t>е 9 настоящего Договора</w:t>
      </w:r>
      <w:r w:rsidRPr="00601754">
        <w:rPr>
          <w:rFonts w:ascii="Times New Roman" w:hAnsi="Times New Roman" w:cs="Times New Roman"/>
        </w:rPr>
        <w:t xml:space="preserve">, </w:t>
      </w:r>
      <w:r w:rsidRPr="00601754">
        <w:rPr>
          <w:rFonts w:ascii="Times New Roman" w:hAnsi="Times New Roman" w:cs="Times New Roman"/>
          <w:b/>
        </w:rPr>
        <w:t>при этом АРЕНДОДАТЕЛЬ вправе применить ограничительные меры к доступу в арендуемые помещения.</w:t>
      </w:r>
    </w:p>
    <w:p w14:paraId="2B1B8279"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Оплата неустойки, установленной настоящим Договором, не освобождает АРЕНДАТОРА от надлежащего выполнения возложенных на него обязательств и устранения нарушения. </w:t>
      </w:r>
    </w:p>
    <w:p w14:paraId="59692144"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АРЕНДОДАТЕЛЬ несет полную материальную ответственность за виновное причинение материального ущерба АРЕНДАТОРУ, в том числе и в результате ненадлежащего исполнения работниками охраны своих обязанностей. Виновность работников охраны в каждом конкретном случае устанавливается служебным расследованием. Возмещение причиненного ущерба производится в течение 1 (одного) месяца со дня составления акта оценки ущерба. Вина АРЕНДОДАТЕЛЯ устанавливается в соответствии с действующим законодательством Российской Федерации.</w:t>
      </w:r>
    </w:p>
    <w:p w14:paraId="312E0838"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Акт оценки причиненного ущерба составляется АРЕНДОДАТЕЛЕМ и АРЕНДАТОРОМ не позднее 2 (двух) дней с момента возникновения ущерба.</w:t>
      </w:r>
    </w:p>
    <w:p w14:paraId="4DFE1001"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26B8D107"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АРЕНДОДАТЕЛЬ освобождается от ответственности за причиненный ущерб АРЕНДАТОРУ в следующих случаях:</w:t>
      </w:r>
    </w:p>
    <w:p w14:paraId="1B37CB24"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за ущерб, причиненный преступником, если он проник в помещение до его сдачи под охрану в установленном порядке;</w:t>
      </w:r>
    </w:p>
    <w:p w14:paraId="4678F680" w14:textId="4DB6FC7C" w:rsidR="003B408C" w:rsidRPr="00601754" w:rsidRDefault="00F8109D"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за хищение денежных средств, других ценностей, оставленных вне сейфов, а также за хищение денежных средств из сейфов в случае превышения суммы, предусмотренной действующим законодательством Российской Федерации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3B408C" w:rsidRPr="00601754">
        <w:rPr>
          <w:rFonts w:ascii="Times New Roman" w:hAnsi="Times New Roman" w:cs="Times New Roman"/>
        </w:rPr>
        <w:t>;</w:t>
      </w:r>
    </w:p>
    <w:p w14:paraId="29955ED9"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за хищение ценностей из помещений, не сданных под охрану, либо без явных признаков проникновения в них или в сейфы посторонних лиц (взломы, отжатия, другие повреждения запирающих средств);</w:t>
      </w:r>
    </w:p>
    <w:p w14:paraId="62647635"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отсутствие вины АРЕНДОДАТЕЛЯ в нанесенном ущербе.</w:t>
      </w:r>
    </w:p>
    <w:p w14:paraId="4317C51E"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w:t>
      </w:r>
    </w:p>
    <w:p w14:paraId="6E9D42DF" w14:textId="77777777" w:rsidR="000E2AC6"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 Арендатор несет ответственность за нарушение норм Федерального закона от 23.02.2013г. № 15-ФЗ «Об охране здоровья граждан от воздействия окружающего табачного дыма и последствий потребления табака», ст. 20.20 Кодекса об административных правонарушениях РФ. </w:t>
      </w:r>
    </w:p>
    <w:p w14:paraId="221B643E" w14:textId="77777777" w:rsidR="000E2AC6" w:rsidRPr="00601754" w:rsidRDefault="000E2AC6" w:rsidP="000E2AC6">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color w:val="000000"/>
          <w:shd w:val="clear" w:color="auto" w:fill="FFFFFF"/>
        </w:rPr>
        <w:t>Все споры и разногласия, которые могут возникнуть в ходе исполнения настоящего Договора, будут разрешаться Сторонами путем переговоров.</w:t>
      </w:r>
    </w:p>
    <w:p w14:paraId="0FE1627D" w14:textId="77777777" w:rsidR="000E2AC6" w:rsidRPr="00601754" w:rsidRDefault="000E2AC6" w:rsidP="003746E4">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color w:val="000000"/>
          <w:shd w:val="clear" w:color="auto" w:fill="FFFFFF"/>
        </w:rPr>
        <w:t>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обеспечивающих фиксирование ее отправления (заказной почтой с уведомлением) и получения, либо вручена другой Стороне под расписку.</w:t>
      </w:r>
    </w:p>
    <w:p w14:paraId="548BFF38" w14:textId="77777777" w:rsidR="000E2AC6" w:rsidRPr="00601754" w:rsidRDefault="000E2AC6" w:rsidP="003746E4">
      <w:pPr>
        <w:pStyle w:val="a4"/>
        <w:numPr>
          <w:ilvl w:val="2"/>
          <w:numId w:val="25"/>
        </w:numPr>
        <w:spacing w:after="0" w:line="240" w:lineRule="auto"/>
        <w:ind w:left="426" w:hanging="437"/>
        <w:contextualSpacing w:val="0"/>
        <w:jc w:val="both"/>
        <w:rPr>
          <w:rFonts w:ascii="Times New Roman" w:hAnsi="Times New Roman" w:cs="Times New Roman"/>
        </w:rPr>
      </w:pPr>
      <w:r w:rsidRPr="00601754">
        <w:rPr>
          <w:rFonts w:ascii="Times New Roman" w:hAnsi="Times New Roman" w:cs="Times New Roman"/>
          <w:color w:val="000000"/>
          <w:shd w:val="clear" w:color="auto" w:fill="FFFFFF"/>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w:t>
      </w:r>
    </w:p>
    <w:p w14:paraId="19CAEED3" w14:textId="77777777" w:rsidR="000E2AC6" w:rsidRPr="00601754" w:rsidRDefault="000E2AC6" w:rsidP="003746E4">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color w:val="000000"/>
          <w:shd w:val="clear" w:color="auto" w:fill="FFFFFF"/>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рабочих дней со дня получения претензии.</w:t>
      </w:r>
    </w:p>
    <w:p w14:paraId="3705BBD4" w14:textId="77777777" w:rsidR="003B408C" w:rsidRPr="00601754" w:rsidRDefault="003B408C" w:rsidP="003B408C">
      <w:pPr>
        <w:ind w:firstLine="709"/>
      </w:pPr>
    </w:p>
    <w:p w14:paraId="720374E7" w14:textId="77777777"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sz w:val="24"/>
          <w:szCs w:val="24"/>
        </w:rPr>
      </w:pPr>
      <w:r w:rsidRPr="00601754">
        <w:rPr>
          <w:rFonts w:ascii="Times New Roman" w:hAnsi="Times New Roman" w:cs="Times New Roman"/>
          <w:b/>
          <w:bCs/>
          <w:sz w:val="24"/>
          <w:szCs w:val="24"/>
        </w:rPr>
        <w:t xml:space="preserve">СРОК ДЕЙСТВИЯ ДОГОВОРА, </w:t>
      </w:r>
    </w:p>
    <w:p w14:paraId="09A8BE4D" w14:textId="77777777" w:rsidR="003B408C" w:rsidRPr="00601754" w:rsidRDefault="003B408C" w:rsidP="003B408C">
      <w:pPr>
        <w:ind w:left="426"/>
        <w:jc w:val="center"/>
        <w:rPr>
          <w:b/>
          <w:bCs/>
        </w:rPr>
      </w:pPr>
      <w:r w:rsidRPr="00601754">
        <w:rPr>
          <w:b/>
          <w:bCs/>
        </w:rPr>
        <w:lastRenderedPageBreak/>
        <w:t xml:space="preserve">ПОРЯДОК ЕГО ИЗМЕНЕНИЯ И РАСТОРЖЕНИЯ </w:t>
      </w:r>
    </w:p>
    <w:p w14:paraId="29995788"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Настоящий Договор вступает в силу с «___» __________ 202__ г.</w:t>
      </w:r>
      <w:r w:rsidRPr="00601754">
        <w:rPr>
          <w:rFonts w:ascii="Times New Roman" w:hAnsi="Times New Roman" w:cs="Times New Roman"/>
          <w:b/>
        </w:rPr>
        <w:t xml:space="preserve"> </w:t>
      </w:r>
      <w:r w:rsidRPr="00601754">
        <w:rPr>
          <w:rFonts w:ascii="Times New Roman" w:hAnsi="Times New Roman" w:cs="Times New Roman"/>
        </w:rPr>
        <w:t xml:space="preserve">и действует по </w:t>
      </w:r>
      <w:r w:rsidRPr="00601754">
        <w:rPr>
          <w:rFonts w:ascii="Times New Roman" w:hAnsi="Times New Roman" w:cs="Times New Roman"/>
          <w:b/>
        </w:rPr>
        <w:t>«___» __________ 202__ г.</w:t>
      </w:r>
      <w:r w:rsidRPr="00601754">
        <w:rPr>
          <w:rFonts w:ascii="Times New Roman" w:hAnsi="Times New Roman" w:cs="Times New Roman"/>
        </w:rPr>
        <w:t xml:space="preserve"> </w:t>
      </w:r>
    </w:p>
    <w:p w14:paraId="7ABFC1C9"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После окончания срока действия договора, при отсутствии нарушений условий договора, Арендатор имеет преимущественное право на продление договора, но при этом общий срок действия договора не может превышать 3 (три) календарных года с даты его заключения (п. 4.3. ст. 18 Федерального закона № 209-ФЗ от 24.07.2007 г. «О развитии малого и среднего предпринимательства в Российской Федерации»)</w:t>
      </w:r>
      <w:r w:rsidRPr="00601754">
        <w:rPr>
          <w:rFonts w:ascii="Times New Roman" w:hAnsi="Times New Roman" w:cs="Times New Roman"/>
          <w:bCs/>
        </w:rPr>
        <w:t>.</w:t>
      </w:r>
    </w:p>
    <w:p w14:paraId="297A43DE"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b/>
        </w:rPr>
      </w:pPr>
      <w:r w:rsidRPr="00601754">
        <w:rPr>
          <w:rFonts w:ascii="Times New Roman" w:hAnsi="Times New Roman" w:cs="Times New Roman"/>
          <w:b/>
        </w:rPr>
        <w:t>В случае досрочного прекращения договорных отношений АРЕНДАТОР заблаговременно (не менее чем за 50 календарных дней), в письменном виде сообщает АРЕНДОДАТЕЛЮ о предстоящем освобождении помещений. При немедленном освобождении арендуемых площадей АРЕНДАТОР уплачивает АРЕНДОДАТЕЛЮ неустойку в размере арендной платы за 50 календарных дней.</w:t>
      </w:r>
    </w:p>
    <w:p w14:paraId="528A5B43" w14:textId="77777777" w:rsidR="003B408C" w:rsidRPr="00601754" w:rsidRDefault="003B408C" w:rsidP="003B408C">
      <w:pPr>
        <w:pStyle w:val="a4"/>
        <w:spacing w:after="0" w:line="240" w:lineRule="auto"/>
        <w:ind w:left="426" w:hanging="426"/>
        <w:contextualSpacing w:val="0"/>
        <w:jc w:val="both"/>
        <w:rPr>
          <w:rFonts w:ascii="Times New Roman" w:hAnsi="Times New Roman" w:cs="Times New Roman"/>
          <w:b/>
        </w:rPr>
      </w:pPr>
      <w:r w:rsidRPr="00601754">
        <w:rPr>
          <w:rFonts w:ascii="Times New Roman" w:hAnsi="Times New Roman" w:cs="Times New Roman"/>
          <w:b/>
        </w:rPr>
        <w:t>6.3.1</w:t>
      </w:r>
      <w:r w:rsidRPr="00601754">
        <w:rPr>
          <w:rFonts w:ascii="Times New Roman" w:hAnsi="Times New Roman" w:cs="Times New Roman"/>
          <w:bCs/>
        </w:rPr>
        <w:t>.</w:t>
      </w:r>
      <w:r w:rsidRPr="00601754">
        <w:rPr>
          <w:rFonts w:ascii="Times New Roman" w:hAnsi="Times New Roman" w:cs="Times New Roman"/>
          <w:b/>
        </w:rPr>
        <w:t xml:space="preserve"> В случае не уведомления АРЕНДОДАТЕЛЯ в установленные сроки, указанные в п. 6.3., АРЕНДАТОР уплачивает штраф в размере двухмесячной арендной платы.</w:t>
      </w:r>
    </w:p>
    <w:p w14:paraId="20DBFB59"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Изменение условий настоящего Договора, его расторжение и прекращение допускаются по соглашению сторон. Вносимые дополнения и изменения рассматриваются сторонами в десятидневный срок и оформляются дополнительным соглашением.</w:t>
      </w:r>
    </w:p>
    <w:p w14:paraId="32464F4A"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Расторжение настоящего Договора допускается по соглашению сторон, по инициативе АРЕНДАТОРА, а также по инициативе АРЕНДОДАТЕЛЯ при наличии предусмотренных настоящим Договором оснований.</w:t>
      </w:r>
    </w:p>
    <w:p w14:paraId="4E5C8813" w14:textId="36DC0AF5" w:rsidR="003B408C" w:rsidRPr="00601754" w:rsidRDefault="00AB6E94" w:rsidP="003B408C">
      <w:pPr>
        <w:pStyle w:val="a4"/>
        <w:widowControl w:val="0"/>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АРЕНДОДАТЕЛЬ вправе расторгнуть настоящий договор в одностороннем внесудебном порядке, о чем письменно за 1 (один) месяц уведомляет АРЕНДАТОРА, по следующим основаниям:</w:t>
      </w:r>
    </w:p>
    <w:p w14:paraId="4EDD1199" w14:textId="77777777" w:rsidR="003B408C" w:rsidRPr="00601754" w:rsidRDefault="003B408C" w:rsidP="003B408C">
      <w:pPr>
        <w:pStyle w:val="a4"/>
        <w:widowControl w:val="0"/>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При использовании АРЕНДАТОРОМ помещения с нарушением условий Договора аренды;</w:t>
      </w:r>
    </w:p>
    <w:p w14:paraId="11F90C7A" w14:textId="77777777" w:rsidR="003B408C" w:rsidRPr="00601754" w:rsidRDefault="003B408C" w:rsidP="003B408C">
      <w:pPr>
        <w:pStyle w:val="a4"/>
        <w:widowControl w:val="0"/>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Если АРЕНДАТОР умышленно или по неосторожности ухудшает состояние помещения, в том числе имущества, переданного по акту приема-передачи; </w:t>
      </w:r>
    </w:p>
    <w:p w14:paraId="1A605B65" w14:textId="77777777" w:rsidR="003B408C" w:rsidRPr="00601754" w:rsidRDefault="003B408C" w:rsidP="003B408C">
      <w:pPr>
        <w:pStyle w:val="a4"/>
        <w:widowControl w:val="0"/>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Если АРЕНДАТОР:</w:t>
      </w:r>
    </w:p>
    <w:p w14:paraId="7D9EF892" w14:textId="77777777" w:rsidR="003B408C" w:rsidRPr="00601754" w:rsidRDefault="003B408C" w:rsidP="003B408C">
      <w:pPr>
        <w:pStyle w:val="a4"/>
        <w:numPr>
          <w:ilvl w:val="3"/>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не внес арендную плату в течение 2 (двух) месяцев;</w:t>
      </w:r>
    </w:p>
    <w:p w14:paraId="56B2F2CC" w14:textId="77777777" w:rsidR="003B408C" w:rsidRPr="00601754" w:rsidRDefault="003B408C" w:rsidP="003B408C">
      <w:pPr>
        <w:pStyle w:val="a4"/>
        <w:numPr>
          <w:ilvl w:val="3"/>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не подчиняется внутренним правилам пребывания в Бизнес-инкубаторе Алданского района, с которыми он был ознакомлен при заключении данного Договора;</w:t>
      </w:r>
    </w:p>
    <w:p w14:paraId="2A195C65" w14:textId="77777777" w:rsidR="003B408C" w:rsidRPr="00601754" w:rsidRDefault="003B408C" w:rsidP="003B408C">
      <w:pPr>
        <w:pStyle w:val="a4"/>
        <w:numPr>
          <w:ilvl w:val="3"/>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не производит ремонтов, предусмотренных Договором аренды;</w:t>
      </w:r>
    </w:p>
    <w:p w14:paraId="29FA51D4" w14:textId="663B1C36" w:rsidR="003B408C" w:rsidRPr="00601754" w:rsidRDefault="003B408C" w:rsidP="003B408C">
      <w:pPr>
        <w:pStyle w:val="a4"/>
        <w:numPr>
          <w:ilvl w:val="3"/>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не предоставляет ежеквартальные анкеты, отчеты, согласно </w:t>
      </w:r>
      <w:r w:rsidRPr="00601754">
        <w:rPr>
          <w:rFonts w:ascii="Times New Roman" w:hAnsi="Times New Roman" w:cs="Times New Roman"/>
          <w:b/>
        </w:rPr>
        <w:t>п. 4.</w:t>
      </w:r>
      <w:r w:rsidR="00C416F3" w:rsidRPr="00601754">
        <w:rPr>
          <w:rFonts w:ascii="Times New Roman" w:hAnsi="Times New Roman" w:cs="Times New Roman"/>
          <w:b/>
        </w:rPr>
        <w:t>3</w:t>
      </w:r>
      <w:r w:rsidRPr="00601754">
        <w:rPr>
          <w:rFonts w:ascii="Times New Roman" w:hAnsi="Times New Roman" w:cs="Times New Roman"/>
          <w:b/>
        </w:rPr>
        <w:t>.13.</w:t>
      </w:r>
      <w:r w:rsidRPr="00601754">
        <w:rPr>
          <w:rFonts w:ascii="Times New Roman" w:hAnsi="Times New Roman" w:cs="Times New Roman"/>
        </w:rPr>
        <w:t xml:space="preserve"> Договора;</w:t>
      </w:r>
    </w:p>
    <w:p w14:paraId="4ABDB2C9" w14:textId="77777777" w:rsidR="003B408C" w:rsidRPr="00601754" w:rsidRDefault="003B408C" w:rsidP="003B408C">
      <w:pPr>
        <w:pStyle w:val="a4"/>
        <w:numPr>
          <w:ilvl w:val="3"/>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 xml:space="preserve">использует Помещение в иных целях, не указанных в </w:t>
      </w:r>
      <w:r w:rsidRPr="00601754">
        <w:rPr>
          <w:rFonts w:ascii="Times New Roman" w:hAnsi="Times New Roman" w:cs="Times New Roman"/>
          <w:b/>
        </w:rPr>
        <w:t xml:space="preserve">п. 1.4. </w:t>
      </w:r>
      <w:r w:rsidRPr="00601754">
        <w:rPr>
          <w:rFonts w:ascii="Times New Roman" w:hAnsi="Times New Roman" w:cs="Times New Roman"/>
        </w:rPr>
        <w:t>Договора.</w:t>
      </w:r>
    </w:p>
    <w:p w14:paraId="6A8098D1"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Договор аренды, может быть, расторгнут по требованию АРЕНДАТОРА, если АРЕНДОДАТЕЛЬ:</w:t>
      </w:r>
    </w:p>
    <w:p w14:paraId="62738BED"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Нарушает взятые на себя по настоящего Договору обязательства;</w:t>
      </w:r>
    </w:p>
    <w:p w14:paraId="05CBE28F" w14:textId="77777777" w:rsidR="003B408C" w:rsidRPr="00601754" w:rsidRDefault="003B408C" w:rsidP="003B408C">
      <w:pPr>
        <w:pStyle w:val="a4"/>
        <w:numPr>
          <w:ilvl w:val="2"/>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Если Помещение в силу обстоятельств, за которые АРЕНДАТОР не отвечает, окажется в состоянии, непригодном для его использования.</w:t>
      </w:r>
    </w:p>
    <w:p w14:paraId="79BF4B28" w14:textId="77777777" w:rsidR="003B408C" w:rsidRPr="00601754" w:rsidRDefault="003B408C" w:rsidP="003B408C">
      <w:pPr>
        <w:jc w:val="center"/>
        <w:rPr>
          <w:b/>
          <w:bCs/>
        </w:rPr>
      </w:pPr>
    </w:p>
    <w:p w14:paraId="3AB33B1D" w14:textId="77777777"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rPr>
      </w:pPr>
      <w:r w:rsidRPr="00601754">
        <w:rPr>
          <w:rFonts w:ascii="Times New Roman" w:hAnsi="Times New Roman" w:cs="Times New Roman"/>
          <w:b/>
          <w:bCs/>
        </w:rPr>
        <w:t>ОСОБЫЕ УСЛОВИЯ</w:t>
      </w:r>
    </w:p>
    <w:p w14:paraId="08EF8B80"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АРЕНДАТОР не вправе сдавать арендованное имущество в субаренду и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68C7574F" w14:textId="3AEC7DD5" w:rsidR="003B408C" w:rsidRPr="00601754" w:rsidRDefault="00DA0243"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Стороны обязуются осуществлять свои права и нести обязанности по исполнению условий настоящего Договора наиболее рациональным образом, с учетом взаимных интересов друг друга. При возникновении разногласий, связанных с выполнением условий настоящего Договора, стороны обязуются урегулировать их путем переговоров, в случае невозможности урегулирования споров при помощи переговоров каждая из сторон вправе обратиться в Арбитражный суд Республики Саха (Якутия)</w:t>
      </w:r>
      <w:r w:rsidR="00AB1A29" w:rsidRPr="00601754">
        <w:rPr>
          <w:rFonts w:ascii="Times New Roman" w:hAnsi="Times New Roman" w:cs="Times New Roman"/>
        </w:rPr>
        <w:t xml:space="preserve"> или</w:t>
      </w:r>
      <w:r w:rsidR="00AB1A29" w:rsidRPr="00601754">
        <w:t xml:space="preserve"> </w:t>
      </w:r>
      <w:r w:rsidR="00AB1A29" w:rsidRPr="00601754">
        <w:rPr>
          <w:rFonts w:ascii="Times New Roman" w:hAnsi="Times New Roman" w:cs="Times New Roman"/>
        </w:rPr>
        <w:t>в суд общей юрисдикции на территории Алданского района Республики Саха (Якутия) по месту исполнения договора аренды, месту нахождения объекта аренды</w:t>
      </w:r>
      <w:r w:rsidRPr="00601754">
        <w:rPr>
          <w:rFonts w:ascii="Times New Roman" w:hAnsi="Times New Roman" w:cs="Times New Roman"/>
        </w:rPr>
        <w:t>.</w:t>
      </w:r>
    </w:p>
    <w:p w14:paraId="426D592D"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В случае уклонения АРЕНДАТОРА от сдачи помещений по акту приема-передачи АРЕНДОДАТЕЛЮ после прекращения действия настоящего Договора АРЕНДОДАТЕЛЬ имеет право составить комиссию и вскрыть помещение для передачи его другому лицу. Допуск АРЕНДАТОРА в помещение прекращается. Имущество АРЕНДАТОРА, находящееся в помещении, описывается вышеуказанной комиссией, складируется, хранится и может удерживаться АРЕНДОДАТЕЛЕМ до погашения долга по Договору.</w:t>
      </w:r>
    </w:p>
    <w:p w14:paraId="7802E744"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bCs/>
        </w:rPr>
      </w:pPr>
      <w:r w:rsidRPr="00601754">
        <w:rPr>
          <w:rFonts w:ascii="Times New Roman" w:eastAsia="Times New Roman" w:hAnsi="Times New Roman" w:cs="Times New Roman"/>
          <w:bCs/>
          <w:lang w:eastAsia="ru-RU"/>
        </w:rPr>
        <w:t>Настоящий Договор аренды не дает права Арендатору на использование адреса помещения в качестве адреса местонахождения (юридического адреса).</w:t>
      </w:r>
    </w:p>
    <w:p w14:paraId="226F0654" w14:textId="77777777" w:rsidR="003B408C" w:rsidRPr="00601754" w:rsidRDefault="003B408C" w:rsidP="003B408C"/>
    <w:p w14:paraId="18528A47" w14:textId="77777777"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rPr>
      </w:pPr>
      <w:r w:rsidRPr="00601754">
        <w:rPr>
          <w:rFonts w:ascii="Times New Roman" w:hAnsi="Times New Roman" w:cs="Times New Roman"/>
          <w:b/>
          <w:bCs/>
        </w:rPr>
        <w:lastRenderedPageBreak/>
        <w:t>ЗАКЛЮЧИТЕЛЬНАЯ ЧАСТЬ</w:t>
      </w:r>
    </w:p>
    <w:p w14:paraId="318F7D64"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Настоящий Договор составлен в 3 (трех) экземплярах, которые имеют равную юридическую силу. Два – для АРЕНДОДАТЕЛЯ, один - для АРЕНДАТОРА.</w:t>
      </w:r>
    </w:p>
    <w:p w14:paraId="68CA36A0" w14:textId="77777777" w:rsidR="003B408C" w:rsidRPr="00601754" w:rsidRDefault="003B408C" w:rsidP="003B408C">
      <w:pPr>
        <w:pStyle w:val="a4"/>
        <w:numPr>
          <w:ilvl w:val="1"/>
          <w:numId w:val="25"/>
        </w:numPr>
        <w:spacing w:after="0" w:line="240" w:lineRule="auto"/>
        <w:ind w:left="426" w:hanging="426"/>
        <w:contextualSpacing w:val="0"/>
        <w:jc w:val="both"/>
        <w:rPr>
          <w:rFonts w:ascii="Times New Roman" w:hAnsi="Times New Roman" w:cs="Times New Roman"/>
        </w:rPr>
      </w:pPr>
      <w:r w:rsidRPr="00601754">
        <w:rPr>
          <w:rFonts w:ascii="Times New Roman" w:hAnsi="Times New Roman" w:cs="Times New Roman"/>
        </w:rPr>
        <w:t>При изменении реквизитов стороны обязаны уведомить друг друга в письменном виде.</w:t>
      </w:r>
    </w:p>
    <w:p w14:paraId="309E750A" w14:textId="77777777" w:rsidR="003B408C" w:rsidRPr="00601754" w:rsidRDefault="003B408C" w:rsidP="003B408C">
      <w:pPr>
        <w:jc w:val="center"/>
        <w:rPr>
          <w:b/>
          <w:bCs/>
          <w:sz w:val="10"/>
          <w:szCs w:val="10"/>
        </w:rPr>
      </w:pPr>
    </w:p>
    <w:p w14:paraId="49FCBD1A" w14:textId="77777777" w:rsidR="003B408C" w:rsidRPr="00601754" w:rsidRDefault="003B408C" w:rsidP="003B408C">
      <w:pPr>
        <w:pStyle w:val="a4"/>
        <w:numPr>
          <w:ilvl w:val="0"/>
          <w:numId w:val="25"/>
        </w:numPr>
        <w:spacing w:after="0" w:line="240" w:lineRule="auto"/>
        <w:contextualSpacing w:val="0"/>
        <w:jc w:val="center"/>
        <w:rPr>
          <w:rFonts w:ascii="Times New Roman" w:hAnsi="Times New Roman" w:cs="Times New Roman"/>
          <w:b/>
          <w:bCs/>
        </w:rPr>
      </w:pPr>
      <w:r w:rsidRPr="00601754">
        <w:rPr>
          <w:rFonts w:ascii="Times New Roman" w:hAnsi="Times New Roman" w:cs="Times New Roman"/>
          <w:b/>
          <w:bCs/>
        </w:rPr>
        <w:t>ЮРИДИЧЕСКИЕ АДРЕСА И ПЛАТЕЖНЫЕ</w:t>
      </w:r>
    </w:p>
    <w:p w14:paraId="7FEF5852" w14:textId="77777777" w:rsidR="003B408C" w:rsidRPr="00601754" w:rsidRDefault="003B408C" w:rsidP="003B408C">
      <w:pPr>
        <w:ind w:left="284"/>
        <w:jc w:val="center"/>
        <w:rPr>
          <w:b/>
          <w:bCs/>
        </w:rPr>
      </w:pPr>
      <w:r w:rsidRPr="00601754">
        <w:rPr>
          <w:b/>
          <w:bCs/>
        </w:rPr>
        <w:t>РЕКВИЗИТЫ СТОРОН</w:t>
      </w:r>
    </w:p>
    <w:p w14:paraId="1C1C45BE" w14:textId="77777777" w:rsidR="003B408C" w:rsidRPr="00601754" w:rsidRDefault="003B408C" w:rsidP="003B408C">
      <w:pPr>
        <w:ind w:left="284"/>
        <w:jc w:val="center"/>
        <w:rPr>
          <w:b/>
          <w:bCs/>
          <w:sz w:val="16"/>
          <w:szCs w:val="16"/>
        </w:rPr>
      </w:pPr>
    </w:p>
    <w:tbl>
      <w:tblPr>
        <w:tblW w:w="9606" w:type="dxa"/>
        <w:jc w:val="center"/>
        <w:tblLook w:val="04A0" w:firstRow="1" w:lastRow="0" w:firstColumn="1" w:lastColumn="0" w:noHBand="0" w:noVBand="1"/>
      </w:tblPr>
      <w:tblGrid>
        <w:gridCol w:w="4928"/>
        <w:gridCol w:w="4678"/>
      </w:tblGrid>
      <w:tr w:rsidR="003B408C" w:rsidRPr="00601754" w14:paraId="17261487" w14:textId="77777777" w:rsidTr="006A4FC1">
        <w:trPr>
          <w:jc w:val="center"/>
        </w:trPr>
        <w:tc>
          <w:tcPr>
            <w:tcW w:w="4928" w:type="dxa"/>
          </w:tcPr>
          <w:p w14:paraId="03AC388F" w14:textId="77777777" w:rsidR="003B408C" w:rsidRPr="00601754" w:rsidRDefault="003B408C" w:rsidP="006A4FC1">
            <w:pPr>
              <w:jc w:val="center"/>
              <w:rPr>
                <w:b/>
              </w:rPr>
            </w:pPr>
            <w:r w:rsidRPr="00601754">
              <w:rPr>
                <w:b/>
              </w:rPr>
              <w:t>«АРЕНДОДАТЕЛЬ»</w:t>
            </w:r>
          </w:p>
          <w:p w14:paraId="010271B6" w14:textId="77777777" w:rsidR="003B408C" w:rsidRPr="00601754" w:rsidRDefault="003B408C" w:rsidP="006A4FC1">
            <w:pPr>
              <w:jc w:val="center"/>
              <w:rPr>
                <w:b/>
                <w:sz w:val="10"/>
                <w:szCs w:val="10"/>
              </w:rPr>
            </w:pPr>
          </w:p>
          <w:p w14:paraId="55D10997" w14:textId="77777777" w:rsidR="003B408C" w:rsidRPr="00601754" w:rsidRDefault="003B408C" w:rsidP="006A4FC1">
            <w:pPr>
              <w:rPr>
                <w:b/>
              </w:rPr>
            </w:pPr>
            <w:r w:rsidRPr="00601754">
              <w:rPr>
                <w:b/>
              </w:rPr>
              <w:t xml:space="preserve">МБУ «БИЗНЕС-ИНКУБАТОР </w:t>
            </w:r>
          </w:p>
          <w:p w14:paraId="4F69C1B8" w14:textId="77777777" w:rsidR="003B408C" w:rsidRPr="00601754" w:rsidRDefault="003B408C" w:rsidP="006A4FC1">
            <w:pPr>
              <w:rPr>
                <w:b/>
              </w:rPr>
            </w:pPr>
            <w:r w:rsidRPr="00601754">
              <w:rPr>
                <w:b/>
              </w:rPr>
              <w:t>АЛДАНСКОГО РАЙОНА»</w:t>
            </w:r>
          </w:p>
          <w:p w14:paraId="2739894F" w14:textId="77777777" w:rsidR="003B408C" w:rsidRPr="00601754" w:rsidRDefault="003B408C" w:rsidP="006A4FC1">
            <w:r w:rsidRPr="00601754">
              <w:t>ИНН 1402020231 / КПП 140201001</w:t>
            </w:r>
          </w:p>
          <w:p w14:paraId="655570E4" w14:textId="77777777" w:rsidR="003B408C" w:rsidRPr="00601754" w:rsidRDefault="003B408C" w:rsidP="006A4FC1">
            <w:r w:rsidRPr="00601754">
              <w:t>ОГРН 1151402000386</w:t>
            </w:r>
          </w:p>
          <w:p w14:paraId="19D8C8D3" w14:textId="77777777" w:rsidR="003B408C" w:rsidRPr="00601754" w:rsidRDefault="003B408C" w:rsidP="006A4FC1">
            <w:r w:rsidRPr="00601754">
              <w:t>Юридический (фактический) адрес: 678900, РС (Я), г. Алдан, ул. 50 Лет ВЛКСМ, д. 2</w:t>
            </w:r>
          </w:p>
          <w:p w14:paraId="2C9D1301" w14:textId="77777777" w:rsidR="003B408C" w:rsidRPr="00601754" w:rsidRDefault="003B408C" w:rsidP="006A4FC1">
            <w:pPr>
              <w:rPr>
                <w:lang w:val="en-US"/>
              </w:rPr>
            </w:pPr>
            <w:r w:rsidRPr="00601754">
              <w:t>Тел</w:t>
            </w:r>
            <w:r w:rsidRPr="00601754">
              <w:rPr>
                <w:lang w:val="en-US"/>
              </w:rPr>
              <w:t>. (41145) 3-11-23, E-mail: b.1402@mail.ru</w:t>
            </w:r>
          </w:p>
          <w:p w14:paraId="20EEEABA" w14:textId="77777777" w:rsidR="003B408C" w:rsidRPr="00601754" w:rsidRDefault="003B408C" w:rsidP="006A4FC1">
            <w:pPr>
              <w:rPr>
                <w:b/>
              </w:rPr>
            </w:pPr>
            <w:r w:rsidRPr="00601754">
              <w:rPr>
                <w:b/>
              </w:rPr>
              <w:t xml:space="preserve">Банковские реквизиты: </w:t>
            </w:r>
          </w:p>
          <w:p w14:paraId="793CF962" w14:textId="77777777" w:rsidR="00E676A7" w:rsidRPr="00601754" w:rsidRDefault="00E676A7" w:rsidP="00E676A7">
            <w:r w:rsidRPr="00601754">
              <w:rPr>
                <w:rFonts w:eastAsia="SimSun"/>
                <w:lang w:eastAsia="zh-CN"/>
              </w:rPr>
              <w:t xml:space="preserve">Отделение-НБ Республики Саха (Якутия) Банка России // УФК по Республике Саха (Якутия) г. Якутск </w:t>
            </w:r>
          </w:p>
          <w:p w14:paraId="3338124C" w14:textId="77777777" w:rsidR="00E676A7" w:rsidRPr="00601754" w:rsidRDefault="00E676A7" w:rsidP="00E676A7">
            <w:r w:rsidRPr="00601754">
              <w:rPr>
                <w:rFonts w:eastAsia="SimSun"/>
                <w:lang w:eastAsia="zh-CN"/>
              </w:rPr>
              <w:t>р/с 03234643986030001600</w:t>
            </w:r>
          </w:p>
          <w:p w14:paraId="0922C474" w14:textId="77777777" w:rsidR="00E676A7" w:rsidRPr="00601754" w:rsidRDefault="00E676A7" w:rsidP="00E676A7">
            <w:r w:rsidRPr="00601754">
              <w:rPr>
                <w:rFonts w:eastAsia="SimSun"/>
                <w:lang w:eastAsia="zh-CN"/>
              </w:rPr>
              <w:t>БИК 019805001</w:t>
            </w:r>
          </w:p>
          <w:p w14:paraId="707078BF" w14:textId="77777777" w:rsidR="003B408C" w:rsidRPr="00601754" w:rsidRDefault="003B408C" w:rsidP="006A4FC1">
            <w:pPr>
              <w:rPr>
                <w:sz w:val="16"/>
                <w:szCs w:val="16"/>
              </w:rPr>
            </w:pPr>
          </w:p>
          <w:p w14:paraId="25D52396" w14:textId="77777777" w:rsidR="003B408C" w:rsidRPr="00601754" w:rsidRDefault="003B408C" w:rsidP="006A4FC1">
            <w:pPr>
              <w:rPr>
                <w:b/>
              </w:rPr>
            </w:pPr>
            <w:r w:rsidRPr="00601754">
              <w:rPr>
                <w:b/>
              </w:rPr>
              <w:t>Начальник</w:t>
            </w:r>
          </w:p>
          <w:p w14:paraId="7CC2F00E" w14:textId="77777777" w:rsidR="003B408C" w:rsidRPr="00601754" w:rsidRDefault="003B408C" w:rsidP="006A4FC1">
            <w:pPr>
              <w:rPr>
                <w:b/>
              </w:rPr>
            </w:pPr>
          </w:p>
          <w:p w14:paraId="5D803CA0" w14:textId="77777777" w:rsidR="003B408C" w:rsidRPr="00601754" w:rsidRDefault="003B408C" w:rsidP="006A4FC1">
            <w:pPr>
              <w:rPr>
                <w:b/>
              </w:rPr>
            </w:pPr>
            <w:r w:rsidRPr="00601754">
              <w:rPr>
                <w:b/>
              </w:rPr>
              <w:t>____________________ /О.Я. Корнева/</w:t>
            </w:r>
          </w:p>
          <w:p w14:paraId="1BA2A390" w14:textId="77777777" w:rsidR="003B408C" w:rsidRPr="00601754" w:rsidRDefault="003B408C" w:rsidP="006A4FC1">
            <w:pPr>
              <w:rPr>
                <w:b/>
              </w:rPr>
            </w:pPr>
          </w:p>
          <w:p w14:paraId="49699232" w14:textId="77777777" w:rsidR="003B408C" w:rsidRPr="00601754" w:rsidRDefault="003B408C" w:rsidP="006A4FC1">
            <w:pPr>
              <w:rPr>
                <w:b/>
                <w:bCs/>
              </w:rPr>
            </w:pPr>
            <w:r w:rsidRPr="00601754">
              <w:rPr>
                <w:b/>
              </w:rPr>
              <w:t>м.п.</w:t>
            </w:r>
          </w:p>
        </w:tc>
        <w:tc>
          <w:tcPr>
            <w:tcW w:w="4678" w:type="dxa"/>
          </w:tcPr>
          <w:p w14:paraId="721A5B8E" w14:textId="77777777" w:rsidR="003B408C" w:rsidRPr="00601754" w:rsidRDefault="003B408C" w:rsidP="006A4FC1">
            <w:pPr>
              <w:jc w:val="center"/>
              <w:rPr>
                <w:b/>
              </w:rPr>
            </w:pPr>
            <w:r w:rsidRPr="00601754">
              <w:rPr>
                <w:b/>
              </w:rPr>
              <w:t>«АРЕНДАТОР»</w:t>
            </w:r>
          </w:p>
          <w:p w14:paraId="78375D27" w14:textId="77777777" w:rsidR="003B408C" w:rsidRPr="00601754" w:rsidRDefault="003B408C" w:rsidP="006A4FC1">
            <w:pPr>
              <w:jc w:val="center"/>
              <w:rPr>
                <w:b/>
                <w:sz w:val="10"/>
                <w:szCs w:val="10"/>
              </w:rPr>
            </w:pPr>
          </w:p>
          <w:p w14:paraId="7EFDAA0F" w14:textId="77777777" w:rsidR="003B408C" w:rsidRPr="00601754" w:rsidRDefault="003B408C" w:rsidP="006A4FC1">
            <w:pPr>
              <w:rPr>
                <w:b/>
              </w:rPr>
            </w:pPr>
            <w:r w:rsidRPr="00601754">
              <w:rPr>
                <w:b/>
              </w:rPr>
              <w:t>_____________________________________</w:t>
            </w:r>
          </w:p>
          <w:p w14:paraId="6471FC41" w14:textId="77777777" w:rsidR="003B408C" w:rsidRPr="00601754" w:rsidRDefault="003B408C" w:rsidP="006A4FC1"/>
          <w:p w14:paraId="03E73EBB" w14:textId="77777777" w:rsidR="003B408C" w:rsidRPr="00601754" w:rsidRDefault="003B408C" w:rsidP="006A4FC1">
            <w:r w:rsidRPr="00601754">
              <w:t>ИНН/КПП ____________/______________</w:t>
            </w:r>
          </w:p>
          <w:p w14:paraId="595E3BBD" w14:textId="77777777" w:rsidR="003B408C" w:rsidRPr="00601754" w:rsidRDefault="003B408C" w:rsidP="006A4FC1">
            <w:r w:rsidRPr="00601754">
              <w:t>ОГРН _______________________________</w:t>
            </w:r>
          </w:p>
          <w:p w14:paraId="0F269728" w14:textId="77777777" w:rsidR="003B408C" w:rsidRPr="00601754" w:rsidRDefault="003B408C" w:rsidP="006A4FC1">
            <w:r w:rsidRPr="00601754">
              <w:t>Юридический адрес: __________________</w:t>
            </w:r>
          </w:p>
          <w:p w14:paraId="568196AC" w14:textId="77777777" w:rsidR="003B408C" w:rsidRPr="00601754" w:rsidRDefault="003B408C" w:rsidP="006A4FC1">
            <w:r w:rsidRPr="00601754">
              <w:t>_____________________________________</w:t>
            </w:r>
          </w:p>
          <w:p w14:paraId="447E26B7" w14:textId="77777777" w:rsidR="003B408C" w:rsidRPr="00601754" w:rsidRDefault="003B408C" w:rsidP="006A4FC1">
            <w:r w:rsidRPr="00601754">
              <w:t>_____________________________________</w:t>
            </w:r>
          </w:p>
          <w:p w14:paraId="36A01957" w14:textId="77777777" w:rsidR="003B408C" w:rsidRPr="00601754" w:rsidRDefault="003B408C" w:rsidP="006A4FC1">
            <w:r w:rsidRPr="00601754">
              <w:t xml:space="preserve">тел. ________________________________, </w:t>
            </w:r>
          </w:p>
          <w:p w14:paraId="36F8F6CC" w14:textId="77777777" w:rsidR="003B408C" w:rsidRPr="00601754" w:rsidRDefault="003B408C" w:rsidP="006A4FC1">
            <w:r w:rsidRPr="00601754">
              <w:rPr>
                <w:lang w:val="en-US"/>
              </w:rPr>
              <w:t>e</w:t>
            </w:r>
            <w:r w:rsidRPr="00601754">
              <w:t>-</w:t>
            </w:r>
            <w:r w:rsidRPr="00601754">
              <w:rPr>
                <w:lang w:val="en-US"/>
              </w:rPr>
              <w:t>mail</w:t>
            </w:r>
            <w:r w:rsidRPr="00601754">
              <w:t xml:space="preserve">: </w:t>
            </w:r>
            <w:hyperlink r:id="rId36" w:history="1">
              <w:r w:rsidRPr="00601754">
                <w:rPr>
                  <w:rStyle w:val="a3"/>
                  <w:color w:val="auto"/>
                  <w:u w:val="none"/>
                </w:rPr>
                <w:t>______________________________</w:t>
              </w:r>
            </w:hyperlink>
            <w:r w:rsidRPr="00601754">
              <w:t xml:space="preserve">  </w:t>
            </w:r>
          </w:p>
          <w:p w14:paraId="0820C1EF" w14:textId="77777777" w:rsidR="003B408C" w:rsidRPr="00601754" w:rsidRDefault="003B408C" w:rsidP="006A4FC1">
            <w:pPr>
              <w:rPr>
                <w:b/>
              </w:rPr>
            </w:pPr>
            <w:r w:rsidRPr="00601754">
              <w:rPr>
                <w:b/>
              </w:rPr>
              <w:t xml:space="preserve">Банковские реквизиты: </w:t>
            </w:r>
          </w:p>
          <w:p w14:paraId="6BBCAEC9" w14:textId="77777777" w:rsidR="003B408C" w:rsidRPr="00601754" w:rsidRDefault="003B408C" w:rsidP="006A4FC1">
            <w:r w:rsidRPr="00601754">
              <w:t>р/с _________________________________,</w:t>
            </w:r>
          </w:p>
          <w:p w14:paraId="408A415E" w14:textId="77777777" w:rsidR="003B408C" w:rsidRPr="00601754" w:rsidRDefault="003B408C" w:rsidP="006A4FC1">
            <w:r w:rsidRPr="00601754">
              <w:t>Банк ________________________________</w:t>
            </w:r>
          </w:p>
          <w:p w14:paraId="12FA7FCE" w14:textId="77777777" w:rsidR="003B408C" w:rsidRPr="00601754" w:rsidRDefault="003B408C" w:rsidP="006A4FC1">
            <w:r w:rsidRPr="00601754">
              <w:t>к/с __________________________________</w:t>
            </w:r>
          </w:p>
          <w:p w14:paraId="2F05AE58" w14:textId="77777777" w:rsidR="003B408C" w:rsidRPr="00601754" w:rsidRDefault="003B408C" w:rsidP="006A4FC1">
            <w:r w:rsidRPr="00601754">
              <w:t>БИК ________________________________</w:t>
            </w:r>
          </w:p>
          <w:p w14:paraId="3527234E" w14:textId="77777777" w:rsidR="003B408C" w:rsidRPr="00601754" w:rsidRDefault="003B408C" w:rsidP="006A4FC1">
            <w:pPr>
              <w:rPr>
                <w:b/>
                <w:sz w:val="16"/>
                <w:szCs w:val="16"/>
              </w:rPr>
            </w:pPr>
          </w:p>
          <w:p w14:paraId="398247B2" w14:textId="77777777" w:rsidR="003B408C" w:rsidRPr="00601754" w:rsidRDefault="003B408C" w:rsidP="006A4FC1">
            <w:pPr>
              <w:rPr>
                <w:b/>
              </w:rPr>
            </w:pPr>
            <w:r w:rsidRPr="00601754">
              <w:rPr>
                <w:b/>
              </w:rPr>
              <w:t>_________________________</w:t>
            </w:r>
          </w:p>
          <w:p w14:paraId="560541C4" w14:textId="77777777" w:rsidR="003B408C" w:rsidRPr="00601754" w:rsidRDefault="003B408C" w:rsidP="006A4FC1">
            <w:pPr>
              <w:rPr>
                <w:sz w:val="10"/>
                <w:szCs w:val="10"/>
              </w:rPr>
            </w:pPr>
          </w:p>
          <w:p w14:paraId="22B8EEB2" w14:textId="77777777" w:rsidR="003B408C" w:rsidRPr="00601754" w:rsidRDefault="003B408C" w:rsidP="006A4FC1">
            <w:pPr>
              <w:rPr>
                <w:b/>
              </w:rPr>
            </w:pPr>
            <w:r w:rsidRPr="00601754">
              <w:rPr>
                <w:b/>
              </w:rPr>
              <w:t>_________________ /_________________/</w:t>
            </w:r>
          </w:p>
          <w:p w14:paraId="30ADD08A" w14:textId="77777777" w:rsidR="003B408C" w:rsidRPr="00601754" w:rsidRDefault="003B408C" w:rsidP="006A4FC1">
            <w:pPr>
              <w:rPr>
                <w:b/>
              </w:rPr>
            </w:pPr>
            <w:r w:rsidRPr="00601754">
              <w:rPr>
                <w:b/>
              </w:rPr>
              <w:t>м.п.</w:t>
            </w:r>
          </w:p>
        </w:tc>
      </w:tr>
    </w:tbl>
    <w:p w14:paraId="2AEE4314" w14:textId="77777777" w:rsidR="003B408C" w:rsidRPr="00601754" w:rsidRDefault="003B408C" w:rsidP="003B408C">
      <w:pPr>
        <w:rPr>
          <w:color w:val="000000"/>
          <w:sz w:val="20"/>
        </w:rPr>
      </w:pPr>
      <w:r w:rsidRPr="00601754">
        <w:br w:type="page"/>
      </w:r>
      <w:r w:rsidRPr="00601754">
        <w:lastRenderedPageBreak/>
        <w:t xml:space="preserve">                                                                                                                                            </w:t>
      </w:r>
      <w:r w:rsidRPr="00601754">
        <w:rPr>
          <w:color w:val="000000"/>
          <w:sz w:val="20"/>
        </w:rPr>
        <w:t>Приложение № 1</w:t>
      </w:r>
    </w:p>
    <w:p w14:paraId="11902D69" w14:textId="7482FF8D" w:rsidR="003B408C" w:rsidRPr="00601754" w:rsidRDefault="003B408C" w:rsidP="003B408C">
      <w:pPr>
        <w:tabs>
          <w:tab w:val="left" w:pos="7513"/>
        </w:tabs>
        <w:jc w:val="right"/>
        <w:rPr>
          <w:color w:val="000000"/>
          <w:sz w:val="20"/>
        </w:rPr>
      </w:pPr>
      <w:r w:rsidRPr="00601754">
        <w:rPr>
          <w:color w:val="000000"/>
          <w:sz w:val="20"/>
        </w:rPr>
        <w:t>к договору № А/</w:t>
      </w:r>
      <w:r w:rsidR="006E3E91" w:rsidRPr="00601754">
        <w:rPr>
          <w:color w:val="000000"/>
          <w:sz w:val="20"/>
        </w:rPr>
        <w:t>1</w:t>
      </w:r>
    </w:p>
    <w:p w14:paraId="632AD222" w14:textId="6BBEB87A" w:rsidR="003B408C" w:rsidRPr="00601754" w:rsidRDefault="003B408C" w:rsidP="003B408C">
      <w:pPr>
        <w:tabs>
          <w:tab w:val="left" w:pos="7513"/>
        </w:tabs>
        <w:jc w:val="right"/>
        <w:rPr>
          <w:color w:val="000000"/>
          <w:sz w:val="20"/>
        </w:rPr>
      </w:pPr>
      <w:r w:rsidRPr="00601754">
        <w:rPr>
          <w:color w:val="000000"/>
          <w:sz w:val="20"/>
        </w:rPr>
        <w:t>от «___» __________ 202</w:t>
      </w:r>
      <w:r w:rsidR="00A06040" w:rsidRPr="00601754">
        <w:rPr>
          <w:color w:val="000000"/>
          <w:sz w:val="20"/>
        </w:rPr>
        <w:t>__</w:t>
      </w:r>
      <w:r w:rsidRPr="00601754">
        <w:rPr>
          <w:color w:val="000000"/>
          <w:sz w:val="20"/>
        </w:rPr>
        <w:t xml:space="preserve"> г.</w:t>
      </w:r>
    </w:p>
    <w:p w14:paraId="7CCC5D01" w14:textId="77777777" w:rsidR="003B408C" w:rsidRPr="00601754" w:rsidRDefault="003B408C" w:rsidP="003B408C">
      <w:pPr>
        <w:tabs>
          <w:tab w:val="left" w:pos="7513"/>
        </w:tabs>
        <w:spacing w:before="40"/>
        <w:jc w:val="right"/>
        <w:rPr>
          <w:color w:val="000000"/>
        </w:rPr>
      </w:pPr>
    </w:p>
    <w:p w14:paraId="4718FCD4" w14:textId="77777777" w:rsidR="003B408C" w:rsidRPr="00601754" w:rsidRDefault="003B408C" w:rsidP="003B408C">
      <w:pPr>
        <w:tabs>
          <w:tab w:val="left" w:pos="7513"/>
        </w:tabs>
        <w:spacing w:before="40"/>
        <w:jc w:val="right"/>
        <w:rPr>
          <w:color w:val="000000"/>
        </w:rPr>
      </w:pPr>
    </w:p>
    <w:p w14:paraId="24A82875" w14:textId="77777777" w:rsidR="003B408C" w:rsidRPr="00601754" w:rsidRDefault="003B408C" w:rsidP="003B408C">
      <w:pPr>
        <w:tabs>
          <w:tab w:val="left" w:pos="7513"/>
        </w:tabs>
        <w:spacing w:before="40"/>
      </w:pPr>
    </w:p>
    <w:tbl>
      <w:tblPr>
        <w:tblW w:w="9743" w:type="dxa"/>
        <w:jc w:val="center"/>
        <w:tblLook w:val="04A0" w:firstRow="1" w:lastRow="0" w:firstColumn="1" w:lastColumn="0" w:noHBand="0" w:noVBand="1"/>
      </w:tblPr>
      <w:tblGrid>
        <w:gridCol w:w="1419"/>
        <w:gridCol w:w="758"/>
        <w:gridCol w:w="1921"/>
        <w:gridCol w:w="170"/>
        <w:gridCol w:w="250"/>
        <w:gridCol w:w="3048"/>
        <w:gridCol w:w="2177"/>
      </w:tblGrid>
      <w:tr w:rsidR="003B408C" w:rsidRPr="00601754" w14:paraId="1BE82364" w14:textId="77777777" w:rsidTr="006A4FC1">
        <w:trPr>
          <w:trHeight w:val="300"/>
          <w:jc w:val="center"/>
        </w:trPr>
        <w:tc>
          <w:tcPr>
            <w:tcW w:w="9743" w:type="dxa"/>
            <w:gridSpan w:val="7"/>
            <w:tcBorders>
              <w:top w:val="nil"/>
              <w:left w:val="nil"/>
              <w:bottom w:val="nil"/>
              <w:right w:val="nil"/>
            </w:tcBorders>
            <w:shd w:val="clear" w:color="auto" w:fill="auto"/>
            <w:vAlign w:val="center"/>
            <w:hideMark/>
          </w:tcPr>
          <w:p w14:paraId="6224E95E" w14:textId="77777777" w:rsidR="003B408C" w:rsidRPr="00601754" w:rsidRDefault="003B408C" w:rsidP="006A4FC1">
            <w:pPr>
              <w:jc w:val="center"/>
              <w:rPr>
                <w:b/>
                <w:bCs/>
              </w:rPr>
            </w:pPr>
          </w:p>
          <w:p w14:paraId="3D19A553" w14:textId="77777777" w:rsidR="003B408C" w:rsidRPr="00601754" w:rsidRDefault="003B408C" w:rsidP="006A4FC1">
            <w:pPr>
              <w:jc w:val="center"/>
              <w:rPr>
                <w:b/>
                <w:bCs/>
              </w:rPr>
            </w:pPr>
            <w:r w:rsidRPr="00601754">
              <w:rPr>
                <w:b/>
                <w:bCs/>
              </w:rPr>
              <w:t>Расчет арендной платы</w:t>
            </w:r>
          </w:p>
        </w:tc>
      </w:tr>
      <w:tr w:rsidR="003B408C" w:rsidRPr="00601754" w14:paraId="5F7FA8E8" w14:textId="77777777" w:rsidTr="006A4FC1">
        <w:trPr>
          <w:trHeight w:val="300"/>
          <w:jc w:val="center"/>
        </w:trPr>
        <w:tc>
          <w:tcPr>
            <w:tcW w:w="1419" w:type="dxa"/>
            <w:tcBorders>
              <w:top w:val="nil"/>
              <w:left w:val="nil"/>
              <w:bottom w:val="nil"/>
              <w:right w:val="nil"/>
            </w:tcBorders>
            <w:shd w:val="clear" w:color="auto" w:fill="auto"/>
            <w:vAlign w:val="center"/>
            <w:hideMark/>
          </w:tcPr>
          <w:p w14:paraId="33A27CAF" w14:textId="77777777" w:rsidR="003B408C" w:rsidRPr="00601754" w:rsidRDefault="003B408C" w:rsidP="006A4FC1">
            <w:pPr>
              <w:jc w:val="center"/>
              <w:rPr>
                <w:b/>
                <w:bCs/>
              </w:rPr>
            </w:pPr>
          </w:p>
        </w:tc>
        <w:tc>
          <w:tcPr>
            <w:tcW w:w="6147" w:type="dxa"/>
            <w:gridSpan w:val="5"/>
            <w:tcBorders>
              <w:top w:val="nil"/>
              <w:left w:val="nil"/>
              <w:bottom w:val="nil"/>
              <w:right w:val="nil"/>
            </w:tcBorders>
            <w:shd w:val="clear" w:color="auto" w:fill="auto"/>
            <w:vAlign w:val="center"/>
            <w:hideMark/>
          </w:tcPr>
          <w:p w14:paraId="7B9618BE" w14:textId="77777777" w:rsidR="003B408C" w:rsidRPr="00601754" w:rsidRDefault="003B408C" w:rsidP="006A4FC1">
            <w:pPr>
              <w:jc w:val="center"/>
              <w:rPr>
                <w:b/>
                <w:bCs/>
              </w:rPr>
            </w:pPr>
          </w:p>
        </w:tc>
        <w:tc>
          <w:tcPr>
            <w:tcW w:w="2177" w:type="dxa"/>
            <w:tcBorders>
              <w:top w:val="nil"/>
              <w:left w:val="nil"/>
              <w:bottom w:val="nil"/>
              <w:right w:val="nil"/>
            </w:tcBorders>
            <w:shd w:val="clear" w:color="auto" w:fill="auto"/>
            <w:vAlign w:val="center"/>
            <w:hideMark/>
          </w:tcPr>
          <w:p w14:paraId="484022B1" w14:textId="77777777" w:rsidR="003B408C" w:rsidRPr="00601754" w:rsidRDefault="003B408C" w:rsidP="006A4FC1">
            <w:pPr>
              <w:jc w:val="center"/>
              <w:rPr>
                <w:b/>
                <w:bCs/>
              </w:rPr>
            </w:pPr>
          </w:p>
        </w:tc>
      </w:tr>
      <w:tr w:rsidR="003B408C" w:rsidRPr="00601754" w14:paraId="1698D23D" w14:textId="77777777" w:rsidTr="006A4FC1">
        <w:trPr>
          <w:trHeight w:val="300"/>
          <w:jc w:val="center"/>
        </w:trPr>
        <w:tc>
          <w:tcPr>
            <w:tcW w:w="4518" w:type="dxa"/>
            <w:gridSpan w:val="5"/>
            <w:tcBorders>
              <w:top w:val="nil"/>
              <w:left w:val="nil"/>
              <w:bottom w:val="nil"/>
              <w:right w:val="nil"/>
            </w:tcBorders>
            <w:shd w:val="clear" w:color="auto" w:fill="auto"/>
            <w:vAlign w:val="center"/>
            <w:hideMark/>
          </w:tcPr>
          <w:p w14:paraId="3F7FA67F" w14:textId="77777777" w:rsidR="003B408C" w:rsidRPr="00601754" w:rsidRDefault="003B408C" w:rsidP="006A4FC1">
            <w:pPr>
              <w:rPr>
                <w:b/>
                <w:bCs/>
              </w:rPr>
            </w:pPr>
          </w:p>
          <w:p w14:paraId="1F23244A" w14:textId="77777777" w:rsidR="003B408C" w:rsidRPr="00601754" w:rsidRDefault="003B408C" w:rsidP="006A4FC1">
            <w:pPr>
              <w:rPr>
                <w:b/>
                <w:bCs/>
              </w:rPr>
            </w:pPr>
            <w:r w:rsidRPr="00601754">
              <w:rPr>
                <w:b/>
                <w:bCs/>
              </w:rPr>
              <w:t>В первый год размещения</w:t>
            </w:r>
          </w:p>
          <w:p w14:paraId="2233EFAB" w14:textId="77777777" w:rsidR="003B408C" w:rsidRPr="00601754" w:rsidRDefault="003B408C" w:rsidP="006A4FC1">
            <w:pPr>
              <w:rPr>
                <w:b/>
                <w:bCs/>
              </w:rPr>
            </w:pPr>
          </w:p>
        </w:tc>
        <w:tc>
          <w:tcPr>
            <w:tcW w:w="3048" w:type="dxa"/>
            <w:tcBorders>
              <w:top w:val="nil"/>
              <w:left w:val="nil"/>
              <w:bottom w:val="nil"/>
              <w:right w:val="nil"/>
            </w:tcBorders>
            <w:shd w:val="clear" w:color="auto" w:fill="auto"/>
            <w:vAlign w:val="center"/>
            <w:hideMark/>
          </w:tcPr>
          <w:p w14:paraId="3D7E4338" w14:textId="77777777" w:rsidR="003B408C" w:rsidRPr="00601754" w:rsidRDefault="003B408C" w:rsidP="006A4FC1">
            <w:pPr>
              <w:jc w:val="center"/>
              <w:rPr>
                <w:b/>
                <w:bCs/>
              </w:rPr>
            </w:pPr>
          </w:p>
        </w:tc>
        <w:tc>
          <w:tcPr>
            <w:tcW w:w="2177" w:type="dxa"/>
            <w:tcBorders>
              <w:top w:val="nil"/>
              <w:left w:val="nil"/>
              <w:bottom w:val="nil"/>
              <w:right w:val="nil"/>
            </w:tcBorders>
            <w:shd w:val="clear" w:color="auto" w:fill="auto"/>
            <w:vAlign w:val="center"/>
            <w:hideMark/>
          </w:tcPr>
          <w:p w14:paraId="2FE59BDA" w14:textId="77777777" w:rsidR="003B408C" w:rsidRPr="00601754" w:rsidRDefault="003B408C" w:rsidP="006A4FC1">
            <w:pPr>
              <w:jc w:val="center"/>
              <w:rPr>
                <w:b/>
                <w:bCs/>
              </w:rPr>
            </w:pPr>
          </w:p>
        </w:tc>
      </w:tr>
      <w:tr w:rsidR="003B408C" w:rsidRPr="00601754" w14:paraId="4EF7B822" w14:textId="77777777" w:rsidTr="006A4FC1">
        <w:trPr>
          <w:trHeight w:val="300"/>
          <w:jc w:val="center"/>
        </w:trPr>
        <w:tc>
          <w:tcPr>
            <w:tcW w:w="4518" w:type="dxa"/>
            <w:gridSpan w:val="5"/>
            <w:tcBorders>
              <w:top w:val="nil"/>
              <w:left w:val="nil"/>
              <w:bottom w:val="nil"/>
              <w:right w:val="nil"/>
            </w:tcBorders>
            <w:shd w:val="clear" w:color="auto" w:fill="auto"/>
            <w:vAlign w:val="center"/>
          </w:tcPr>
          <w:p w14:paraId="7FC6320B" w14:textId="77777777" w:rsidR="003B408C" w:rsidRPr="00601754" w:rsidRDefault="003B408C" w:rsidP="006A4FC1">
            <w:pPr>
              <w:rPr>
                <w:b/>
                <w:bCs/>
              </w:rPr>
            </w:pPr>
          </w:p>
        </w:tc>
        <w:tc>
          <w:tcPr>
            <w:tcW w:w="3048" w:type="dxa"/>
            <w:tcBorders>
              <w:top w:val="nil"/>
              <w:left w:val="nil"/>
              <w:bottom w:val="nil"/>
              <w:right w:val="nil"/>
            </w:tcBorders>
            <w:shd w:val="clear" w:color="auto" w:fill="auto"/>
            <w:vAlign w:val="center"/>
          </w:tcPr>
          <w:p w14:paraId="717ABF90" w14:textId="77777777" w:rsidR="003B408C" w:rsidRPr="00601754" w:rsidRDefault="003B408C" w:rsidP="006A4FC1">
            <w:pPr>
              <w:jc w:val="center"/>
              <w:rPr>
                <w:b/>
                <w:bCs/>
              </w:rPr>
            </w:pPr>
          </w:p>
        </w:tc>
        <w:tc>
          <w:tcPr>
            <w:tcW w:w="2177" w:type="dxa"/>
            <w:tcBorders>
              <w:top w:val="nil"/>
              <w:left w:val="nil"/>
              <w:bottom w:val="nil"/>
              <w:right w:val="nil"/>
            </w:tcBorders>
            <w:shd w:val="clear" w:color="auto" w:fill="auto"/>
            <w:vAlign w:val="center"/>
          </w:tcPr>
          <w:p w14:paraId="0D13E2FD" w14:textId="77777777" w:rsidR="003B408C" w:rsidRPr="00601754" w:rsidRDefault="003B408C" w:rsidP="006A4FC1">
            <w:pPr>
              <w:jc w:val="center"/>
              <w:rPr>
                <w:b/>
                <w:bCs/>
              </w:rPr>
            </w:pPr>
          </w:p>
        </w:tc>
      </w:tr>
      <w:tr w:rsidR="003B408C" w:rsidRPr="00601754" w14:paraId="53DD4A8F"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05FE159" w14:textId="77777777" w:rsidR="003B408C" w:rsidRPr="00601754" w:rsidRDefault="003B408C" w:rsidP="006A4FC1">
            <w:pPr>
              <w:jc w:val="center"/>
              <w:rPr>
                <w:b/>
                <w:bCs/>
                <w:color w:val="000000"/>
              </w:rPr>
            </w:pPr>
            <w:r w:rsidRPr="00601754">
              <w:rPr>
                <w:b/>
                <w:bCs/>
                <w:color w:val="000000"/>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tcPr>
          <w:p w14:paraId="4954C383" w14:textId="77777777" w:rsidR="003B408C" w:rsidRPr="00601754" w:rsidRDefault="003B408C" w:rsidP="006A4FC1">
            <w:pPr>
              <w:jc w:val="center"/>
              <w:rPr>
                <w:b/>
                <w:bCs/>
                <w:color w:val="000000"/>
              </w:rPr>
            </w:pPr>
            <w:r w:rsidRPr="00601754">
              <w:rPr>
                <w:b/>
                <w:bCs/>
                <w:color w:val="000000"/>
              </w:rPr>
              <w:t>Значение</w:t>
            </w:r>
          </w:p>
        </w:tc>
      </w:tr>
      <w:tr w:rsidR="003B408C" w:rsidRPr="00601754" w14:paraId="2042E276"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B824536" w14:textId="77777777" w:rsidR="003B408C" w:rsidRPr="00601754" w:rsidRDefault="003B408C" w:rsidP="006A4FC1">
            <w:pPr>
              <w:ind w:firstLineChars="100" w:firstLine="240"/>
              <w:rPr>
                <w:color w:val="000000"/>
              </w:rPr>
            </w:pPr>
            <w:r w:rsidRPr="00601754">
              <w:rPr>
                <w:color w:val="000000"/>
              </w:rPr>
              <w:t>Рыночная стоимость арендной платы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7FA60CB8" w14:textId="5C800C3B" w:rsidR="003B408C" w:rsidRPr="00601754" w:rsidRDefault="003B408C" w:rsidP="006A4FC1">
            <w:pPr>
              <w:jc w:val="right"/>
              <w:rPr>
                <w:color w:val="000000"/>
                <w:sz w:val="23"/>
                <w:szCs w:val="23"/>
              </w:rPr>
            </w:pPr>
            <w:r w:rsidRPr="00601754">
              <w:rPr>
                <w:color w:val="000000"/>
                <w:sz w:val="23"/>
                <w:szCs w:val="23"/>
              </w:rPr>
              <w:t>9</w:t>
            </w:r>
            <w:r w:rsidR="00AD0B10" w:rsidRPr="00601754">
              <w:rPr>
                <w:color w:val="000000"/>
                <w:sz w:val="23"/>
                <w:szCs w:val="23"/>
              </w:rPr>
              <w:t>15</w:t>
            </w:r>
            <w:r w:rsidRPr="00601754">
              <w:rPr>
                <w:color w:val="000000"/>
                <w:sz w:val="23"/>
                <w:szCs w:val="23"/>
              </w:rPr>
              <w:t xml:space="preserve">,00  </w:t>
            </w:r>
          </w:p>
        </w:tc>
      </w:tr>
      <w:tr w:rsidR="003B408C" w:rsidRPr="00601754" w14:paraId="1D530EAA"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0F686D5" w14:textId="77777777" w:rsidR="003B408C" w:rsidRPr="00601754" w:rsidRDefault="003B408C" w:rsidP="006A4FC1">
            <w:pPr>
              <w:ind w:left="-53" w:right="-96"/>
              <w:rPr>
                <w:b/>
                <w:bCs/>
                <w:color w:val="000000"/>
              </w:rPr>
            </w:pPr>
            <w:r w:rsidRPr="00601754">
              <w:rPr>
                <w:b/>
                <w:bCs/>
                <w:color w:val="000000"/>
              </w:rPr>
              <w:t>Ставка арендной платы (% от рыночной стоимости) в первый год</w:t>
            </w:r>
          </w:p>
        </w:tc>
        <w:tc>
          <w:tcPr>
            <w:tcW w:w="2177" w:type="dxa"/>
            <w:tcBorders>
              <w:top w:val="nil"/>
              <w:left w:val="nil"/>
              <w:bottom w:val="single" w:sz="4" w:space="0" w:color="auto"/>
              <w:right w:val="single" w:sz="4" w:space="0" w:color="auto"/>
            </w:tcBorders>
            <w:shd w:val="clear" w:color="auto" w:fill="auto"/>
            <w:noWrap/>
            <w:vAlign w:val="bottom"/>
          </w:tcPr>
          <w:p w14:paraId="4C9F7B89" w14:textId="77777777" w:rsidR="003B408C" w:rsidRPr="00601754" w:rsidRDefault="003B408C" w:rsidP="006A4FC1">
            <w:pPr>
              <w:ind w:firstLineChars="100" w:firstLine="231"/>
              <w:jc w:val="right"/>
              <w:rPr>
                <w:b/>
                <w:bCs/>
                <w:color w:val="000000"/>
                <w:sz w:val="23"/>
                <w:szCs w:val="23"/>
              </w:rPr>
            </w:pPr>
            <w:r w:rsidRPr="00601754">
              <w:rPr>
                <w:b/>
                <w:bCs/>
                <w:color w:val="000000"/>
                <w:sz w:val="23"/>
                <w:szCs w:val="23"/>
              </w:rPr>
              <w:t>10%</w:t>
            </w:r>
          </w:p>
        </w:tc>
      </w:tr>
      <w:tr w:rsidR="003B408C" w:rsidRPr="00601754" w14:paraId="789A495F"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66645B6" w14:textId="77777777" w:rsidR="003B408C" w:rsidRPr="00601754" w:rsidRDefault="003B408C" w:rsidP="006A4FC1">
            <w:pPr>
              <w:ind w:firstLineChars="100" w:firstLine="241"/>
              <w:rPr>
                <w:b/>
                <w:bCs/>
                <w:color w:val="000000"/>
              </w:rPr>
            </w:pPr>
            <w:r w:rsidRPr="00601754">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6C8D0233" w14:textId="3DD1BCA4" w:rsidR="003B408C" w:rsidRPr="00601754" w:rsidRDefault="003B408C" w:rsidP="006A4FC1">
            <w:pPr>
              <w:jc w:val="right"/>
              <w:rPr>
                <w:b/>
                <w:bCs/>
                <w:color w:val="000000"/>
                <w:sz w:val="23"/>
                <w:szCs w:val="23"/>
              </w:rPr>
            </w:pPr>
            <w:r w:rsidRPr="00601754">
              <w:rPr>
                <w:b/>
                <w:bCs/>
                <w:color w:val="000000"/>
                <w:sz w:val="23"/>
                <w:szCs w:val="23"/>
              </w:rPr>
              <w:t>1 0</w:t>
            </w:r>
            <w:r w:rsidR="00AD0B10" w:rsidRPr="00601754">
              <w:rPr>
                <w:b/>
                <w:bCs/>
                <w:color w:val="000000"/>
                <w:sz w:val="23"/>
                <w:szCs w:val="23"/>
              </w:rPr>
              <w:t>98</w:t>
            </w:r>
            <w:r w:rsidRPr="00601754">
              <w:rPr>
                <w:b/>
                <w:bCs/>
                <w:color w:val="000000"/>
                <w:sz w:val="23"/>
                <w:szCs w:val="23"/>
              </w:rPr>
              <w:t xml:space="preserve">,00  </w:t>
            </w:r>
          </w:p>
        </w:tc>
      </w:tr>
      <w:tr w:rsidR="003B408C" w:rsidRPr="00601754" w14:paraId="53EE971D"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1FDC29D" w14:textId="77777777" w:rsidR="003B408C" w:rsidRPr="00601754" w:rsidRDefault="003B408C" w:rsidP="006A4FC1">
            <w:pPr>
              <w:ind w:firstLineChars="100" w:firstLine="241"/>
              <w:rPr>
                <w:b/>
                <w:bCs/>
                <w:color w:val="000000"/>
              </w:rPr>
            </w:pPr>
            <w:r w:rsidRPr="00601754">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0F1FD9AE" w14:textId="43D5F450" w:rsidR="003B408C" w:rsidRPr="00601754" w:rsidRDefault="003B408C" w:rsidP="006A4FC1">
            <w:pPr>
              <w:jc w:val="right"/>
              <w:rPr>
                <w:b/>
                <w:bCs/>
                <w:color w:val="000000"/>
                <w:sz w:val="23"/>
                <w:szCs w:val="23"/>
              </w:rPr>
            </w:pPr>
            <w:r w:rsidRPr="00601754">
              <w:rPr>
                <w:b/>
                <w:bCs/>
                <w:color w:val="000000"/>
                <w:sz w:val="23"/>
                <w:szCs w:val="23"/>
              </w:rPr>
              <w:t>9</w:t>
            </w:r>
            <w:r w:rsidR="00AD0B10" w:rsidRPr="00601754">
              <w:rPr>
                <w:b/>
                <w:bCs/>
                <w:color w:val="000000"/>
                <w:sz w:val="23"/>
                <w:szCs w:val="23"/>
              </w:rPr>
              <w:t>1</w:t>
            </w:r>
            <w:r w:rsidRPr="00601754">
              <w:rPr>
                <w:b/>
                <w:bCs/>
                <w:color w:val="000000"/>
                <w:sz w:val="23"/>
                <w:szCs w:val="23"/>
              </w:rPr>
              <w:t>,</w:t>
            </w:r>
            <w:r w:rsidR="00AD0B10" w:rsidRPr="00601754">
              <w:rPr>
                <w:b/>
                <w:bCs/>
                <w:color w:val="000000"/>
                <w:sz w:val="23"/>
                <w:szCs w:val="23"/>
              </w:rPr>
              <w:t>5</w:t>
            </w:r>
            <w:r w:rsidRPr="00601754">
              <w:rPr>
                <w:b/>
                <w:bCs/>
                <w:color w:val="000000"/>
                <w:sz w:val="23"/>
                <w:szCs w:val="23"/>
              </w:rPr>
              <w:t xml:space="preserve">0  </w:t>
            </w:r>
          </w:p>
        </w:tc>
      </w:tr>
      <w:tr w:rsidR="006E7598" w:rsidRPr="00601754" w14:paraId="2C58A9AC" w14:textId="77777777" w:rsidTr="00BC4180">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3282881" w14:textId="77777777" w:rsidR="006E7598" w:rsidRPr="00601754" w:rsidRDefault="006E7598" w:rsidP="006E7598">
            <w:pPr>
              <w:ind w:firstLineChars="100" w:firstLine="240"/>
              <w:rPr>
                <w:color w:val="000000"/>
              </w:rPr>
            </w:pPr>
            <w:r w:rsidRPr="00601754">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36A67EBB" w14:textId="7E0CCC5F" w:rsidR="006E7598" w:rsidRPr="00601754" w:rsidRDefault="004A6A38" w:rsidP="006E7598">
            <w:pPr>
              <w:jc w:val="right"/>
              <w:rPr>
                <w:color w:val="000000"/>
                <w:sz w:val="23"/>
                <w:szCs w:val="23"/>
              </w:rPr>
            </w:pPr>
            <w:r w:rsidRPr="00601754">
              <w:rPr>
                <w:color w:val="000000"/>
              </w:rPr>
              <w:t>33</w:t>
            </w:r>
            <w:r w:rsidR="006E7598" w:rsidRPr="00601754">
              <w:rPr>
                <w:color w:val="000000"/>
              </w:rPr>
              <w:t>,</w:t>
            </w:r>
            <w:r w:rsidRPr="00601754">
              <w:rPr>
                <w:color w:val="000000"/>
              </w:rPr>
              <w:t>9</w:t>
            </w:r>
            <w:r w:rsidR="006E7598" w:rsidRPr="00601754">
              <w:rPr>
                <w:color w:val="000000"/>
              </w:rPr>
              <w:t xml:space="preserve">  </w:t>
            </w:r>
          </w:p>
        </w:tc>
      </w:tr>
      <w:tr w:rsidR="006E7598" w:rsidRPr="00601754" w14:paraId="498E6F72" w14:textId="77777777" w:rsidTr="00BC4180">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071FEE1" w14:textId="77777777" w:rsidR="006E7598" w:rsidRPr="00601754" w:rsidRDefault="006E7598" w:rsidP="006E7598">
            <w:pPr>
              <w:ind w:firstLineChars="100" w:firstLine="241"/>
              <w:rPr>
                <w:b/>
                <w:bCs/>
                <w:color w:val="000000"/>
              </w:rPr>
            </w:pPr>
            <w:r w:rsidRPr="00601754">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104BDDF3" w14:textId="665CF095" w:rsidR="006E7598" w:rsidRPr="00601754" w:rsidRDefault="004A6A38" w:rsidP="006E7598">
            <w:pPr>
              <w:jc w:val="right"/>
              <w:rPr>
                <w:b/>
                <w:bCs/>
                <w:color w:val="000000"/>
              </w:rPr>
            </w:pPr>
            <w:r w:rsidRPr="00601754">
              <w:rPr>
                <w:b/>
                <w:bCs/>
                <w:spacing w:val="-1"/>
              </w:rPr>
              <w:t>3 101,85</w:t>
            </w:r>
          </w:p>
        </w:tc>
      </w:tr>
      <w:tr w:rsidR="006E7598" w:rsidRPr="00601754" w14:paraId="1F66B2BA" w14:textId="77777777" w:rsidTr="006A4FC1">
        <w:trPr>
          <w:trHeight w:val="300"/>
          <w:jc w:val="center"/>
        </w:trPr>
        <w:tc>
          <w:tcPr>
            <w:tcW w:w="9743" w:type="dxa"/>
            <w:gridSpan w:val="7"/>
            <w:tcBorders>
              <w:top w:val="nil"/>
              <w:left w:val="nil"/>
              <w:bottom w:val="nil"/>
              <w:right w:val="nil"/>
            </w:tcBorders>
            <w:shd w:val="clear" w:color="auto" w:fill="auto"/>
            <w:vAlign w:val="center"/>
            <w:hideMark/>
          </w:tcPr>
          <w:p w14:paraId="78563CC8" w14:textId="77777777" w:rsidR="006E7598" w:rsidRPr="00601754" w:rsidRDefault="006E7598" w:rsidP="006E7598">
            <w:pPr>
              <w:jc w:val="center"/>
              <w:rPr>
                <w:b/>
                <w:bCs/>
              </w:rPr>
            </w:pPr>
          </w:p>
        </w:tc>
      </w:tr>
      <w:tr w:rsidR="006E7598" w:rsidRPr="00601754" w14:paraId="278F5CB0" w14:textId="77777777" w:rsidTr="006A4FC1">
        <w:trPr>
          <w:trHeight w:val="300"/>
          <w:jc w:val="center"/>
        </w:trPr>
        <w:tc>
          <w:tcPr>
            <w:tcW w:w="4098" w:type="dxa"/>
            <w:gridSpan w:val="3"/>
            <w:tcBorders>
              <w:top w:val="nil"/>
              <w:left w:val="nil"/>
              <w:bottom w:val="nil"/>
              <w:right w:val="nil"/>
            </w:tcBorders>
            <w:shd w:val="clear" w:color="auto" w:fill="auto"/>
            <w:vAlign w:val="center"/>
            <w:hideMark/>
          </w:tcPr>
          <w:p w14:paraId="41E35CF7" w14:textId="77777777" w:rsidR="006E7598" w:rsidRPr="00601754" w:rsidRDefault="006E7598" w:rsidP="006E7598">
            <w:pPr>
              <w:rPr>
                <w:b/>
                <w:bCs/>
              </w:rPr>
            </w:pPr>
            <w:r w:rsidRPr="00601754">
              <w:rPr>
                <w:b/>
                <w:bCs/>
              </w:rPr>
              <w:t>Во второй год размещения</w:t>
            </w:r>
          </w:p>
          <w:p w14:paraId="4A724FF0" w14:textId="77777777" w:rsidR="006E7598" w:rsidRPr="00601754" w:rsidRDefault="006E7598" w:rsidP="006E7598">
            <w:pPr>
              <w:rPr>
                <w:b/>
                <w:bCs/>
              </w:rPr>
            </w:pPr>
          </w:p>
        </w:tc>
        <w:tc>
          <w:tcPr>
            <w:tcW w:w="3468" w:type="dxa"/>
            <w:gridSpan w:val="3"/>
            <w:tcBorders>
              <w:top w:val="nil"/>
              <w:left w:val="nil"/>
              <w:bottom w:val="nil"/>
              <w:right w:val="nil"/>
            </w:tcBorders>
            <w:shd w:val="clear" w:color="auto" w:fill="auto"/>
            <w:vAlign w:val="center"/>
            <w:hideMark/>
          </w:tcPr>
          <w:p w14:paraId="1E718CB8" w14:textId="77777777" w:rsidR="006E7598" w:rsidRPr="00601754" w:rsidRDefault="006E7598" w:rsidP="006E7598">
            <w:pPr>
              <w:jc w:val="center"/>
              <w:rPr>
                <w:b/>
                <w:bCs/>
              </w:rPr>
            </w:pPr>
          </w:p>
        </w:tc>
        <w:tc>
          <w:tcPr>
            <w:tcW w:w="2177" w:type="dxa"/>
            <w:tcBorders>
              <w:top w:val="nil"/>
              <w:left w:val="nil"/>
              <w:bottom w:val="nil"/>
              <w:right w:val="nil"/>
            </w:tcBorders>
            <w:shd w:val="clear" w:color="auto" w:fill="auto"/>
            <w:vAlign w:val="center"/>
            <w:hideMark/>
          </w:tcPr>
          <w:p w14:paraId="05304338" w14:textId="77777777" w:rsidR="006E7598" w:rsidRPr="00601754" w:rsidRDefault="006E7598" w:rsidP="006E7598">
            <w:pPr>
              <w:jc w:val="center"/>
              <w:rPr>
                <w:b/>
                <w:bCs/>
              </w:rPr>
            </w:pPr>
          </w:p>
        </w:tc>
      </w:tr>
      <w:tr w:rsidR="006E7598" w:rsidRPr="00601754" w14:paraId="3B80A4A2"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39F42" w14:textId="77777777" w:rsidR="006E7598" w:rsidRPr="00601754" w:rsidRDefault="006E7598" w:rsidP="006E7598">
            <w:pPr>
              <w:jc w:val="center"/>
              <w:rPr>
                <w:b/>
                <w:bCs/>
              </w:rPr>
            </w:pPr>
            <w:r w:rsidRPr="00601754">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54618037" w14:textId="77777777" w:rsidR="006E7598" w:rsidRPr="00601754" w:rsidRDefault="006E7598" w:rsidP="006E7598">
            <w:pPr>
              <w:jc w:val="center"/>
              <w:rPr>
                <w:b/>
                <w:bCs/>
              </w:rPr>
            </w:pPr>
            <w:r w:rsidRPr="00601754">
              <w:rPr>
                <w:b/>
                <w:bCs/>
              </w:rPr>
              <w:t>Значение</w:t>
            </w:r>
          </w:p>
        </w:tc>
      </w:tr>
      <w:tr w:rsidR="006E7598" w:rsidRPr="00601754" w14:paraId="245BD560"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138AED8" w14:textId="77777777" w:rsidR="006E7598" w:rsidRPr="00601754" w:rsidRDefault="006E7598" w:rsidP="006E7598">
            <w:pPr>
              <w:ind w:firstLineChars="100" w:firstLine="240"/>
              <w:rPr>
                <w:color w:val="000000"/>
              </w:rPr>
            </w:pPr>
            <w:r w:rsidRPr="00601754">
              <w:rPr>
                <w:color w:val="000000"/>
              </w:rPr>
              <w:t>Рыночная стоимость арендной платы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06988610" w14:textId="737AFCDC" w:rsidR="006E7598" w:rsidRPr="00601754" w:rsidRDefault="006E7598" w:rsidP="006E7598">
            <w:pPr>
              <w:jc w:val="right"/>
              <w:rPr>
                <w:color w:val="000000"/>
              </w:rPr>
            </w:pPr>
            <w:r w:rsidRPr="00601754">
              <w:rPr>
                <w:color w:val="000000"/>
              </w:rPr>
              <w:t>9</w:t>
            </w:r>
            <w:r w:rsidR="004A6A38" w:rsidRPr="00601754">
              <w:rPr>
                <w:color w:val="000000"/>
              </w:rPr>
              <w:t>15</w:t>
            </w:r>
            <w:r w:rsidRPr="00601754">
              <w:rPr>
                <w:color w:val="000000"/>
              </w:rPr>
              <w:t xml:space="preserve">,00  </w:t>
            </w:r>
          </w:p>
        </w:tc>
      </w:tr>
      <w:tr w:rsidR="006E7598" w:rsidRPr="00601754" w14:paraId="65B2D63D"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2159B3D" w14:textId="77777777" w:rsidR="006E7598" w:rsidRPr="00601754" w:rsidRDefault="006E7598" w:rsidP="006E7598">
            <w:pPr>
              <w:ind w:right="-110" w:firstLineChars="36" w:firstLine="87"/>
              <w:rPr>
                <w:b/>
                <w:bCs/>
                <w:color w:val="000000"/>
              </w:rPr>
            </w:pPr>
            <w:r w:rsidRPr="00601754">
              <w:rPr>
                <w:b/>
                <w:bCs/>
                <w:color w:val="000000"/>
              </w:rPr>
              <w:t>Ставка арендной платы (% от рыночной стоимости) во второй год</w:t>
            </w:r>
          </w:p>
        </w:tc>
        <w:tc>
          <w:tcPr>
            <w:tcW w:w="2177" w:type="dxa"/>
            <w:tcBorders>
              <w:top w:val="nil"/>
              <w:left w:val="nil"/>
              <w:bottom w:val="single" w:sz="4" w:space="0" w:color="auto"/>
              <w:right w:val="single" w:sz="4" w:space="0" w:color="auto"/>
            </w:tcBorders>
            <w:shd w:val="clear" w:color="auto" w:fill="auto"/>
            <w:noWrap/>
            <w:vAlign w:val="bottom"/>
          </w:tcPr>
          <w:p w14:paraId="41F16B6C" w14:textId="77777777" w:rsidR="006E7598" w:rsidRPr="00601754" w:rsidRDefault="006E7598" w:rsidP="006E7598">
            <w:pPr>
              <w:jc w:val="right"/>
              <w:rPr>
                <w:b/>
                <w:bCs/>
                <w:color w:val="000000"/>
              </w:rPr>
            </w:pPr>
            <w:r w:rsidRPr="00601754">
              <w:rPr>
                <w:b/>
                <w:bCs/>
                <w:color w:val="000000"/>
              </w:rPr>
              <w:t>20%</w:t>
            </w:r>
          </w:p>
        </w:tc>
      </w:tr>
      <w:tr w:rsidR="006E7598" w:rsidRPr="00601754" w14:paraId="32B10BB7"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8D1D15B" w14:textId="77777777" w:rsidR="006E7598" w:rsidRPr="00601754" w:rsidRDefault="006E7598" w:rsidP="006E7598">
            <w:pPr>
              <w:ind w:firstLineChars="100" w:firstLine="241"/>
              <w:rPr>
                <w:b/>
                <w:bCs/>
                <w:color w:val="000000"/>
              </w:rPr>
            </w:pPr>
            <w:r w:rsidRPr="00601754">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445958D0" w14:textId="39E42FCD" w:rsidR="006E7598" w:rsidRPr="00601754" w:rsidRDefault="006E7598" w:rsidP="006E7598">
            <w:pPr>
              <w:jc w:val="right"/>
              <w:rPr>
                <w:b/>
                <w:bCs/>
                <w:color w:val="000000"/>
              </w:rPr>
            </w:pPr>
            <w:r w:rsidRPr="00601754">
              <w:rPr>
                <w:b/>
                <w:bCs/>
                <w:color w:val="000000"/>
              </w:rPr>
              <w:t>2 1</w:t>
            </w:r>
            <w:r w:rsidR="00E11800" w:rsidRPr="00601754">
              <w:rPr>
                <w:b/>
                <w:bCs/>
                <w:color w:val="000000"/>
              </w:rPr>
              <w:t>96</w:t>
            </w:r>
            <w:r w:rsidRPr="00601754">
              <w:rPr>
                <w:b/>
                <w:bCs/>
                <w:color w:val="000000"/>
              </w:rPr>
              <w:t xml:space="preserve">,00  </w:t>
            </w:r>
          </w:p>
        </w:tc>
      </w:tr>
      <w:tr w:rsidR="006E7598" w:rsidRPr="00601754" w14:paraId="3F6F7D57"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4D1B3163" w14:textId="77777777" w:rsidR="006E7598" w:rsidRPr="00601754" w:rsidRDefault="006E7598" w:rsidP="006E7598">
            <w:pPr>
              <w:ind w:firstLineChars="100" w:firstLine="241"/>
              <w:rPr>
                <w:b/>
                <w:bCs/>
                <w:color w:val="000000"/>
              </w:rPr>
            </w:pPr>
            <w:r w:rsidRPr="00601754">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27428EDD" w14:textId="6A38E4FA" w:rsidR="006E7598" w:rsidRPr="00601754" w:rsidRDefault="006E7598" w:rsidP="006E7598">
            <w:pPr>
              <w:jc w:val="right"/>
              <w:rPr>
                <w:b/>
                <w:bCs/>
                <w:color w:val="000000"/>
              </w:rPr>
            </w:pPr>
            <w:r w:rsidRPr="00601754">
              <w:rPr>
                <w:b/>
                <w:bCs/>
                <w:color w:val="000000"/>
              </w:rPr>
              <w:t>18</w:t>
            </w:r>
            <w:r w:rsidR="00E11800" w:rsidRPr="00601754">
              <w:rPr>
                <w:b/>
                <w:bCs/>
                <w:color w:val="000000"/>
              </w:rPr>
              <w:t>3</w:t>
            </w:r>
            <w:r w:rsidRPr="00601754">
              <w:rPr>
                <w:b/>
                <w:bCs/>
                <w:color w:val="000000"/>
              </w:rPr>
              <w:t xml:space="preserve">,00  </w:t>
            </w:r>
          </w:p>
        </w:tc>
      </w:tr>
      <w:tr w:rsidR="006E7598" w:rsidRPr="00601754" w14:paraId="7BFDD4CD" w14:textId="77777777" w:rsidTr="00DB3DBF">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3285044" w14:textId="77777777" w:rsidR="006E7598" w:rsidRPr="00601754" w:rsidRDefault="006E7598" w:rsidP="006E7598">
            <w:pPr>
              <w:ind w:firstLineChars="100" w:firstLine="240"/>
              <w:rPr>
                <w:color w:val="000000"/>
              </w:rPr>
            </w:pPr>
            <w:r w:rsidRPr="00601754">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2C9C1C7E" w14:textId="23A2DD0D" w:rsidR="006E7598" w:rsidRPr="00601754" w:rsidRDefault="00E11800" w:rsidP="006E7598">
            <w:pPr>
              <w:jc w:val="right"/>
              <w:rPr>
                <w:color w:val="000000"/>
                <w:sz w:val="23"/>
                <w:szCs w:val="23"/>
              </w:rPr>
            </w:pPr>
            <w:r w:rsidRPr="00601754">
              <w:rPr>
                <w:color w:val="000000"/>
              </w:rPr>
              <w:t>33</w:t>
            </w:r>
            <w:r w:rsidR="006E7598" w:rsidRPr="00601754">
              <w:rPr>
                <w:color w:val="000000"/>
              </w:rPr>
              <w:t>,</w:t>
            </w:r>
            <w:r w:rsidRPr="00601754">
              <w:rPr>
                <w:color w:val="000000"/>
              </w:rPr>
              <w:t>9</w:t>
            </w:r>
            <w:r w:rsidR="006E7598" w:rsidRPr="00601754">
              <w:rPr>
                <w:color w:val="000000"/>
              </w:rPr>
              <w:t xml:space="preserve">  </w:t>
            </w:r>
          </w:p>
        </w:tc>
      </w:tr>
      <w:tr w:rsidR="006E7598" w:rsidRPr="00601754" w14:paraId="25ACA6A5" w14:textId="77777777" w:rsidTr="00DB3DBF">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3D9C42B" w14:textId="77777777" w:rsidR="006E7598" w:rsidRPr="00601754" w:rsidRDefault="006E7598" w:rsidP="006E7598">
            <w:pPr>
              <w:ind w:firstLineChars="100" w:firstLine="241"/>
              <w:rPr>
                <w:b/>
                <w:bCs/>
                <w:color w:val="000000"/>
              </w:rPr>
            </w:pPr>
            <w:r w:rsidRPr="00601754">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64477DA9" w14:textId="394883B0" w:rsidR="006E7598" w:rsidRPr="00601754" w:rsidRDefault="00E11800" w:rsidP="006E7598">
            <w:pPr>
              <w:jc w:val="right"/>
              <w:rPr>
                <w:b/>
                <w:bCs/>
                <w:color w:val="000000"/>
              </w:rPr>
            </w:pPr>
            <w:r w:rsidRPr="00601754">
              <w:rPr>
                <w:b/>
                <w:bCs/>
                <w:spacing w:val="-1"/>
              </w:rPr>
              <w:t>6 203,70</w:t>
            </w:r>
          </w:p>
        </w:tc>
      </w:tr>
      <w:tr w:rsidR="006E7598" w:rsidRPr="00601754" w14:paraId="5DA7A72D" w14:textId="77777777" w:rsidTr="006A4FC1">
        <w:trPr>
          <w:gridAfter w:val="5"/>
          <w:wAfter w:w="7566" w:type="dxa"/>
          <w:trHeight w:val="300"/>
          <w:jc w:val="center"/>
        </w:trPr>
        <w:tc>
          <w:tcPr>
            <w:tcW w:w="2177" w:type="dxa"/>
            <w:gridSpan w:val="2"/>
            <w:tcBorders>
              <w:top w:val="nil"/>
              <w:left w:val="nil"/>
              <w:bottom w:val="nil"/>
              <w:right w:val="nil"/>
            </w:tcBorders>
            <w:shd w:val="clear" w:color="auto" w:fill="auto"/>
            <w:vAlign w:val="center"/>
            <w:hideMark/>
          </w:tcPr>
          <w:p w14:paraId="6B81D125" w14:textId="77777777" w:rsidR="006E7598" w:rsidRPr="00601754" w:rsidRDefault="006E7598" w:rsidP="006E7598">
            <w:pPr>
              <w:jc w:val="center"/>
              <w:rPr>
                <w:b/>
                <w:bCs/>
              </w:rPr>
            </w:pPr>
          </w:p>
          <w:p w14:paraId="6E416409" w14:textId="77777777" w:rsidR="006E7598" w:rsidRPr="00601754" w:rsidRDefault="006E7598" w:rsidP="006E7598">
            <w:pPr>
              <w:jc w:val="center"/>
              <w:rPr>
                <w:b/>
                <w:bCs/>
              </w:rPr>
            </w:pPr>
          </w:p>
        </w:tc>
      </w:tr>
      <w:tr w:rsidR="006E7598" w:rsidRPr="00601754" w14:paraId="1B4D4D41" w14:textId="77777777" w:rsidTr="006A4FC1">
        <w:trPr>
          <w:trHeight w:val="300"/>
          <w:jc w:val="center"/>
        </w:trPr>
        <w:tc>
          <w:tcPr>
            <w:tcW w:w="4268" w:type="dxa"/>
            <w:gridSpan w:val="4"/>
            <w:tcBorders>
              <w:top w:val="nil"/>
              <w:left w:val="nil"/>
              <w:bottom w:val="nil"/>
              <w:right w:val="nil"/>
            </w:tcBorders>
            <w:shd w:val="clear" w:color="auto" w:fill="auto"/>
            <w:vAlign w:val="center"/>
            <w:hideMark/>
          </w:tcPr>
          <w:p w14:paraId="03C55792" w14:textId="77777777" w:rsidR="006E7598" w:rsidRPr="00601754" w:rsidRDefault="006E7598" w:rsidP="006E7598">
            <w:pPr>
              <w:rPr>
                <w:b/>
                <w:bCs/>
              </w:rPr>
            </w:pPr>
            <w:r w:rsidRPr="00601754">
              <w:rPr>
                <w:b/>
                <w:bCs/>
              </w:rPr>
              <w:t>В третий год размещения</w:t>
            </w:r>
          </w:p>
          <w:p w14:paraId="44BD36EF" w14:textId="77777777" w:rsidR="006E7598" w:rsidRPr="00601754" w:rsidRDefault="006E7598" w:rsidP="006E7598">
            <w:pPr>
              <w:rPr>
                <w:b/>
                <w:bCs/>
              </w:rPr>
            </w:pPr>
          </w:p>
        </w:tc>
        <w:tc>
          <w:tcPr>
            <w:tcW w:w="3298" w:type="dxa"/>
            <w:gridSpan w:val="2"/>
            <w:tcBorders>
              <w:top w:val="nil"/>
              <w:left w:val="nil"/>
              <w:bottom w:val="nil"/>
              <w:right w:val="nil"/>
            </w:tcBorders>
            <w:shd w:val="clear" w:color="auto" w:fill="auto"/>
            <w:vAlign w:val="center"/>
            <w:hideMark/>
          </w:tcPr>
          <w:p w14:paraId="29F13FD3" w14:textId="77777777" w:rsidR="006E7598" w:rsidRPr="00601754" w:rsidRDefault="006E7598" w:rsidP="006E7598">
            <w:pPr>
              <w:jc w:val="center"/>
              <w:rPr>
                <w:b/>
                <w:bCs/>
              </w:rPr>
            </w:pPr>
          </w:p>
        </w:tc>
        <w:tc>
          <w:tcPr>
            <w:tcW w:w="2177" w:type="dxa"/>
            <w:tcBorders>
              <w:top w:val="nil"/>
              <w:left w:val="nil"/>
              <w:bottom w:val="nil"/>
              <w:right w:val="nil"/>
            </w:tcBorders>
            <w:shd w:val="clear" w:color="auto" w:fill="auto"/>
            <w:vAlign w:val="center"/>
            <w:hideMark/>
          </w:tcPr>
          <w:p w14:paraId="272A42B1" w14:textId="77777777" w:rsidR="006E7598" w:rsidRPr="00601754" w:rsidRDefault="006E7598" w:rsidP="006E7598">
            <w:pPr>
              <w:jc w:val="center"/>
              <w:rPr>
                <w:b/>
                <w:bCs/>
              </w:rPr>
            </w:pPr>
          </w:p>
        </w:tc>
      </w:tr>
      <w:tr w:rsidR="006E7598" w:rsidRPr="00601754" w14:paraId="11823B81"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97EFE" w14:textId="77777777" w:rsidR="006E7598" w:rsidRPr="00601754" w:rsidRDefault="006E7598" w:rsidP="006E7598">
            <w:pPr>
              <w:jc w:val="center"/>
              <w:rPr>
                <w:b/>
                <w:bCs/>
              </w:rPr>
            </w:pPr>
            <w:r w:rsidRPr="00601754">
              <w:rPr>
                <w:b/>
                <w:bCs/>
              </w:rPr>
              <w:t>Показатели</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14:paraId="3EA9C1F2" w14:textId="77777777" w:rsidR="006E7598" w:rsidRPr="00601754" w:rsidRDefault="006E7598" w:rsidP="006E7598">
            <w:pPr>
              <w:jc w:val="center"/>
              <w:rPr>
                <w:b/>
                <w:bCs/>
              </w:rPr>
            </w:pPr>
            <w:r w:rsidRPr="00601754">
              <w:rPr>
                <w:b/>
                <w:bCs/>
              </w:rPr>
              <w:t>Значение</w:t>
            </w:r>
          </w:p>
        </w:tc>
      </w:tr>
      <w:tr w:rsidR="006E7598" w:rsidRPr="00601754" w14:paraId="05AD4B67"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C318E7E" w14:textId="77777777" w:rsidR="006E7598" w:rsidRPr="00601754" w:rsidRDefault="006E7598" w:rsidP="006E7598">
            <w:pPr>
              <w:ind w:firstLineChars="100" w:firstLine="240"/>
              <w:rPr>
                <w:color w:val="000000"/>
              </w:rPr>
            </w:pPr>
            <w:r w:rsidRPr="00601754">
              <w:rPr>
                <w:color w:val="000000"/>
              </w:rPr>
              <w:t>Рыночная стоимость арендной платы за 1 кв.м. в мес.</w:t>
            </w:r>
          </w:p>
        </w:tc>
        <w:tc>
          <w:tcPr>
            <w:tcW w:w="2177" w:type="dxa"/>
            <w:tcBorders>
              <w:top w:val="nil"/>
              <w:left w:val="nil"/>
              <w:bottom w:val="single" w:sz="4" w:space="0" w:color="auto"/>
              <w:right w:val="single" w:sz="4" w:space="0" w:color="auto"/>
            </w:tcBorders>
            <w:shd w:val="clear" w:color="auto" w:fill="auto"/>
            <w:noWrap/>
            <w:vAlign w:val="bottom"/>
          </w:tcPr>
          <w:p w14:paraId="24344E51" w14:textId="34D315D2" w:rsidR="006E7598" w:rsidRPr="00601754" w:rsidRDefault="006E7598" w:rsidP="006E7598">
            <w:pPr>
              <w:jc w:val="right"/>
              <w:rPr>
                <w:color w:val="000000"/>
              </w:rPr>
            </w:pPr>
            <w:r w:rsidRPr="00601754">
              <w:rPr>
                <w:color w:val="000000"/>
              </w:rPr>
              <w:t>9</w:t>
            </w:r>
            <w:r w:rsidR="008D286C" w:rsidRPr="00601754">
              <w:rPr>
                <w:color w:val="000000"/>
              </w:rPr>
              <w:t>15</w:t>
            </w:r>
            <w:r w:rsidRPr="00601754">
              <w:rPr>
                <w:color w:val="000000"/>
              </w:rPr>
              <w:t xml:space="preserve">,00  </w:t>
            </w:r>
          </w:p>
        </w:tc>
      </w:tr>
      <w:tr w:rsidR="006E7598" w:rsidRPr="00601754" w14:paraId="525C16A3"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43256F4" w14:textId="77777777" w:rsidR="006E7598" w:rsidRPr="00601754" w:rsidRDefault="006E7598" w:rsidP="006E7598">
            <w:pPr>
              <w:ind w:firstLineChars="73" w:firstLine="176"/>
              <w:rPr>
                <w:b/>
                <w:bCs/>
                <w:color w:val="000000"/>
              </w:rPr>
            </w:pPr>
            <w:r w:rsidRPr="00601754">
              <w:rPr>
                <w:b/>
                <w:bCs/>
                <w:color w:val="000000"/>
              </w:rPr>
              <w:t>Ставка арендной платы (% от рыночной стоимости) в третий год</w:t>
            </w:r>
          </w:p>
        </w:tc>
        <w:tc>
          <w:tcPr>
            <w:tcW w:w="2177" w:type="dxa"/>
            <w:tcBorders>
              <w:top w:val="nil"/>
              <w:left w:val="nil"/>
              <w:bottom w:val="single" w:sz="4" w:space="0" w:color="auto"/>
              <w:right w:val="single" w:sz="4" w:space="0" w:color="auto"/>
            </w:tcBorders>
            <w:shd w:val="clear" w:color="auto" w:fill="auto"/>
            <w:noWrap/>
            <w:vAlign w:val="bottom"/>
          </w:tcPr>
          <w:p w14:paraId="7A3EB2BE" w14:textId="77777777" w:rsidR="006E7598" w:rsidRPr="00601754" w:rsidRDefault="006E7598" w:rsidP="006E7598">
            <w:pPr>
              <w:jc w:val="right"/>
              <w:rPr>
                <w:b/>
                <w:bCs/>
                <w:color w:val="000000"/>
              </w:rPr>
            </w:pPr>
            <w:r w:rsidRPr="00601754">
              <w:rPr>
                <w:b/>
                <w:bCs/>
                <w:color w:val="000000"/>
              </w:rPr>
              <w:t>30%</w:t>
            </w:r>
          </w:p>
        </w:tc>
      </w:tr>
      <w:tr w:rsidR="006E7598" w:rsidRPr="00601754" w14:paraId="727F038E"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1DD4F8C" w14:textId="77777777" w:rsidR="006E7598" w:rsidRPr="00601754" w:rsidRDefault="006E7598" w:rsidP="006E7598">
            <w:pPr>
              <w:ind w:firstLineChars="100" w:firstLine="241"/>
              <w:rPr>
                <w:b/>
                <w:bCs/>
                <w:color w:val="000000"/>
              </w:rPr>
            </w:pPr>
            <w:r w:rsidRPr="00601754">
              <w:rPr>
                <w:b/>
                <w:bCs/>
                <w:color w:val="000000"/>
              </w:rPr>
              <w:t>Арендная плата с учетом льгот за 1 кв.м. в год</w:t>
            </w:r>
          </w:p>
        </w:tc>
        <w:tc>
          <w:tcPr>
            <w:tcW w:w="2177" w:type="dxa"/>
            <w:tcBorders>
              <w:top w:val="nil"/>
              <w:left w:val="nil"/>
              <w:bottom w:val="single" w:sz="4" w:space="0" w:color="auto"/>
              <w:right w:val="single" w:sz="4" w:space="0" w:color="auto"/>
            </w:tcBorders>
            <w:shd w:val="clear" w:color="auto" w:fill="auto"/>
            <w:noWrap/>
            <w:vAlign w:val="bottom"/>
          </w:tcPr>
          <w:p w14:paraId="124169A8" w14:textId="740A5D16" w:rsidR="006E7598" w:rsidRPr="00601754" w:rsidRDefault="006E7598" w:rsidP="006E7598">
            <w:pPr>
              <w:jc w:val="right"/>
              <w:rPr>
                <w:b/>
                <w:bCs/>
                <w:color w:val="000000"/>
              </w:rPr>
            </w:pPr>
            <w:r w:rsidRPr="00601754">
              <w:rPr>
                <w:b/>
                <w:bCs/>
                <w:color w:val="000000"/>
              </w:rPr>
              <w:t>3 2</w:t>
            </w:r>
            <w:r w:rsidR="008D286C" w:rsidRPr="00601754">
              <w:rPr>
                <w:b/>
                <w:bCs/>
                <w:color w:val="000000"/>
              </w:rPr>
              <w:t>94</w:t>
            </w:r>
            <w:r w:rsidRPr="00601754">
              <w:rPr>
                <w:b/>
                <w:bCs/>
                <w:color w:val="000000"/>
              </w:rPr>
              <w:t xml:space="preserve">,00  </w:t>
            </w:r>
          </w:p>
        </w:tc>
      </w:tr>
      <w:tr w:rsidR="006E7598" w:rsidRPr="00601754" w14:paraId="1B5BC1DF" w14:textId="77777777" w:rsidTr="006A4FC1">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DB86144" w14:textId="77777777" w:rsidR="006E7598" w:rsidRPr="00601754" w:rsidRDefault="006E7598" w:rsidP="006E7598">
            <w:pPr>
              <w:ind w:firstLineChars="100" w:firstLine="241"/>
              <w:rPr>
                <w:b/>
                <w:bCs/>
                <w:color w:val="000000"/>
              </w:rPr>
            </w:pPr>
            <w:r w:rsidRPr="00601754">
              <w:rPr>
                <w:b/>
                <w:bCs/>
                <w:color w:val="000000"/>
              </w:rPr>
              <w:t>Арендная плата с учетом льгот за 1 кв.м. в месяц</w:t>
            </w:r>
          </w:p>
        </w:tc>
        <w:tc>
          <w:tcPr>
            <w:tcW w:w="2177" w:type="dxa"/>
            <w:tcBorders>
              <w:top w:val="nil"/>
              <w:left w:val="nil"/>
              <w:bottom w:val="single" w:sz="4" w:space="0" w:color="auto"/>
              <w:right w:val="single" w:sz="4" w:space="0" w:color="auto"/>
            </w:tcBorders>
            <w:shd w:val="clear" w:color="auto" w:fill="auto"/>
            <w:noWrap/>
            <w:vAlign w:val="bottom"/>
          </w:tcPr>
          <w:p w14:paraId="757818C9" w14:textId="35FA009C" w:rsidR="006E7598" w:rsidRPr="00601754" w:rsidRDefault="006E7598" w:rsidP="006E7598">
            <w:pPr>
              <w:jc w:val="right"/>
              <w:rPr>
                <w:b/>
                <w:bCs/>
                <w:color w:val="000000"/>
              </w:rPr>
            </w:pPr>
            <w:r w:rsidRPr="00601754">
              <w:rPr>
                <w:b/>
                <w:bCs/>
                <w:color w:val="000000"/>
              </w:rPr>
              <w:t>27</w:t>
            </w:r>
            <w:r w:rsidR="008D286C" w:rsidRPr="00601754">
              <w:rPr>
                <w:b/>
                <w:bCs/>
                <w:color w:val="000000"/>
              </w:rPr>
              <w:t>4</w:t>
            </w:r>
            <w:r w:rsidRPr="00601754">
              <w:rPr>
                <w:b/>
                <w:bCs/>
                <w:color w:val="000000"/>
              </w:rPr>
              <w:t>,</w:t>
            </w:r>
            <w:r w:rsidR="008D286C" w:rsidRPr="00601754">
              <w:rPr>
                <w:b/>
                <w:bCs/>
                <w:color w:val="000000"/>
              </w:rPr>
              <w:t>5</w:t>
            </w:r>
            <w:r w:rsidRPr="00601754">
              <w:rPr>
                <w:b/>
                <w:bCs/>
                <w:color w:val="000000"/>
              </w:rPr>
              <w:t xml:space="preserve">0  </w:t>
            </w:r>
          </w:p>
        </w:tc>
      </w:tr>
      <w:tr w:rsidR="006E7598" w:rsidRPr="00601754" w14:paraId="5FAF81B4" w14:textId="77777777" w:rsidTr="00371578">
        <w:trPr>
          <w:trHeight w:val="300"/>
          <w:jc w:val="center"/>
        </w:trPr>
        <w:tc>
          <w:tcPr>
            <w:tcW w:w="756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A293C63" w14:textId="77777777" w:rsidR="006E7598" w:rsidRPr="00601754" w:rsidRDefault="006E7598" w:rsidP="006E7598">
            <w:pPr>
              <w:ind w:firstLineChars="100" w:firstLine="240"/>
              <w:rPr>
                <w:color w:val="000000"/>
              </w:rPr>
            </w:pPr>
            <w:r w:rsidRPr="00601754">
              <w:rPr>
                <w:color w:val="000000"/>
              </w:rPr>
              <w:t>Занимаемая площадь, кв.м.</w:t>
            </w:r>
          </w:p>
        </w:tc>
        <w:tc>
          <w:tcPr>
            <w:tcW w:w="2177" w:type="dxa"/>
            <w:tcBorders>
              <w:top w:val="nil"/>
              <w:left w:val="nil"/>
              <w:bottom w:val="single" w:sz="8" w:space="0" w:color="auto"/>
              <w:right w:val="single" w:sz="8" w:space="0" w:color="auto"/>
            </w:tcBorders>
            <w:shd w:val="clear" w:color="auto" w:fill="auto"/>
            <w:noWrap/>
            <w:vAlign w:val="bottom"/>
          </w:tcPr>
          <w:p w14:paraId="0AFE7A89" w14:textId="3B17EB6B" w:rsidR="006E7598" w:rsidRPr="00601754" w:rsidRDefault="008D286C" w:rsidP="006E7598">
            <w:pPr>
              <w:jc w:val="right"/>
              <w:rPr>
                <w:color w:val="000000"/>
                <w:sz w:val="23"/>
                <w:szCs w:val="23"/>
              </w:rPr>
            </w:pPr>
            <w:r w:rsidRPr="00601754">
              <w:rPr>
                <w:color w:val="000000"/>
              </w:rPr>
              <w:t>33</w:t>
            </w:r>
            <w:r w:rsidR="006E7598" w:rsidRPr="00601754">
              <w:rPr>
                <w:color w:val="000000"/>
              </w:rPr>
              <w:t>,</w:t>
            </w:r>
            <w:r w:rsidRPr="00601754">
              <w:rPr>
                <w:color w:val="000000"/>
              </w:rPr>
              <w:t>9</w:t>
            </w:r>
            <w:r w:rsidR="006E7598" w:rsidRPr="00601754">
              <w:rPr>
                <w:color w:val="000000"/>
              </w:rPr>
              <w:t xml:space="preserve">  </w:t>
            </w:r>
          </w:p>
        </w:tc>
      </w:tr>
      <w:tr w:rsidR="006E7598" w:rsidRPr="00601754" w14:paraId="3DF8F6AE" w14:textId="77777777" w:rsidTr="00371578">
        <w:trPr>
          <w:trHeight w:val="300"/>
          <w:jc w:val="center"/>
        </w:trPr>
        <w:tc>
          <w:tcPr>
            <w:tcW w:w="756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6B0FCF79" w14:textId="77777777" w:rsidR="006E7598" w:rsidRPr="00601754" w:rsidRDefault="006E7598" w:rsidP="006E7598">
            <w:pPr>
              <w:ind w:firstLineChars="100" w:firstLine="241"/>
              <w:rPr>
                <w:b/>
                <w:bCs/>
                <w:color w:val="000000"/>
              </w:rPr>
            </w:pPr>
            <w:r w:rsidRPr="00601754">
              <w:rPr>
                <w:b/>
                <w:bCs/>
                <w:color w:val="000000"/>
              </w:rPr>
              <w:t xml:space="preserve">Сумма арендной платы в месяц </w:t>
            </w:r>
          </w:p>
        </w:tc>
        <w:tc>
          <w:tcPr>
            <w:tcW w:w="2177" w:type="dxa"/>
            <w:tcBorders>
              <w:top w:val="nil"/>
              <w:left w:val="nil"/>
              <w:bottom w:val="single" w:sz="8" w:space="0" w:color="auto"/>
              <w:right w:val="single" w:sz="8" w:space="0" w:color="auto"/>
            </w:tcBorders>
            <w:shd w:val="clear" w:color="auto" w:fill="auto"/>
            <w:noWrap/>
            <w:vAlign w:val="bottom"/>
          </w:tcPr>
          <w:p w14:paraId="5897432D" w14:textId="3C9D375D" w:rsidR="006E7598" w:rsidRPr="00601754" w:rsidRDefault="008D286C" w:rsidP="006E7598">
            <w:pPr>
              <w:jc w:val="right"/>
              <w:rPr>
                <w:b/>
                <w:bCs/>
                <w:color w:val="000000"/>
              </w:rPr>
            </w:pPr>
            <w:r w:rsidRPr="00601754">
              <w:rPr>
                <w:b/>
                <w:bCs/>
                <w:spacing w:val="-1"/>
              </w:rPr>
              <w:t>9 305,55</w:t>
            </w:r>
          </w:p>
        </w:tc>
      </w:tr>
    </w:tbl>
    <w:p w14:paraId="131C492E" w14:textId="77777777" w:rsidR="003B408C" w:rsidRPr="00601754" w:rsidRDefault="003B408C" w:rsidP="003B408C">
      <w:pPr>
        <w:tabs>
          <w:tab w:val="left" w:pos="7513"/>
        </w:tabs>
        <w:spacing w:before="40"/>
      </w:pPr>
    </w:p>
    <w:p w14:paraId="3F3026A1" w14:textId="77777777" w:rsidR="003B408C" w:rsidRPr="00601754" w:rsidRDefault="003B408C" w:rsidP="003B408C">
      <w:pPr>
        <w:tabs>
          <w:tab w:val="left" w:pos="7513"/>
        </w:tabs>
        <w:spacing w:before="40"/>
      </w:pPr>
    </w:p>
    <w:tbl>
      <w:tblPr>
        <w:tblW w:w="9991" w:type="dxa"/>
        <w:tblInd w:w="-176" w:type="dxa"/>
        <w:tblLook w:val="01E0" w:firstRow="1" w:lastRow="1" w:firstColumn="1" w:lastColumn="1" w:noHBand="0" w:noVBand="0"/>
      </w:tblPr>
      <w:tblGrid>
        <w:gridCol w:w="4968"/>
        <w:gridCol w:w="385"/>
        <w:gridCol w:w="4638"/>
      </w:tblGrid>
      <w:tr w:rsidR="003B408C" w:rsidRPr="00601754" w14:paraId="13847388" w14:textId="77777777" w:rsidTr="006A4FC1">
        <w:trPr>
          <w:trHeight w:val="70"/>
        </w:trPr>
        <w:tc>
          <w:tcPr>
            <w:tcW w:w="4968" w:type="dxa"/>
          </w:tcPr>
          <w:p w14:paraId="3546BBD1" w14:textId="77777777" w:rsidR="003B408C" w:rsidRPr="00601754" w:rsidRDefault="003B408C" w:rsidP="006A4FC1">
            <w:pPr>
              <w:jc w:val="center"/>
              <w:rPr>
                <w:b/>
              </w:rPr>
            </w:pPr>
            <w:r w:rsidRPr="00601754">
              <w:rPr>
                <w:b/>
              </w:rPr>
              <w:t>АРЕНДОДАТЕЛЬ</w:t>
            </w:r>
          </w:p>
        </w:tc>
        <w:tc>
          <w:tcPr>
            <w:tcW w:w="385" w:type="dxa"/>
          </w:tcPr>
          <w:p w14:paraId="75A005C8" w14:textId="77777777" w:rsidR="003B408C" w:rsidRPr="00601754" w:rsidRDefault="003B408C" w:rsidP="006A4FC1">
            <w:pPr>
              <w:jc w:val="center"/>
              <w:rPr>
                <w:b/>
              </w:rPr>
            </w:pPr>
          </w:p>
        </w:tc>
        <w:tc>
          <w:tcPr>
            <w:tcW w:w="4638" w:type="dxa"/>
          </w:tcPr>
          <w:p w14:paraId="170AC717" w14:textId="77777777" w:rsidR="003B408C" w:rsidRPr="00601754" w:rsidRDefault="003B408C" w:rsidP="006A4FC1">
            <w:pPr>
              <w:jc w:val="center"/>
              <w:rPr>
                <w:b/>
              </w:rPr>
            </w:pPr>
            <w:r w:rsidRPr="00601754">
              <w:rPr>
                <w:b/>
              </w:rPr>
              <w:t>АРЕНДАТОР</w:t>
            </w:r>
          </w:p>
        </w:tc>
      </w:tr>
      <w:tr w:rsidR="003B408C" w:rsidRPr="00601754" w14:paraId="59C0456B" w14:textId="77777777" w:rsidTr="006A4FC1">
        <w:trPr>
          <w:trHeight w:val="587"/>
        </w:trPr>
        <w:tc>
          <w:tcPr>
            <w:tcW w:w="4968" w:type="dxa"/>
            <w:tcBorders>
              <w:bottom w:val="single" w:sz="4" w:space="0" w:color="auto"/>
            </w:tcBorders>
          </w:tcPr>
          <w:p w14:paraId="5B50E865" w14:textId="77777777" w:rsidR="003B408C" w:rsidRPr="00601754" w:rsidRDefault="003B408C" w:rsidP="006A4FC1">
            <w:pPr>
              <w:rPr>
                <w:b/>
              </w:rPr>
            </w:pPr>
          </w:p>
          <w:p w14:paraId="49F0492D" w14:textId="77777777" w:rsidR="003B408C" w:rsidRPr="00601754" w:rsidRDefault="003B408C" w:rsidP="006A4FC1">
            <w:pPr>
              <w:rPr>
                <w:b/>
              </w:rPr>
            </w:pPr>
            <w:r w:rsidRPr="00601754">
              <w:rPr>
                <w:b/>
              </w:rPr>
              <w:t>Начальник</w:t>
            </w:r>
          </w:p>
          <w:p w14:paraId="22341F10" w14:textId="77777777" w:rsidR="003B408C" w:rsidRPr="00601754" w:rsidRDefault="003B408C" w:rsidP="006A4FC1">
            <w:pPr>
              <w:rPr>
                <w:b/>
              </w:rPr>
            </w:pPr>
          </w:p>
          <w:p w14:paraId="449868E0" w14:textId="77777777" w:rsidR="003B408C" w:rsidRPr="00601754" w:rsidRDefault="003B408C" w:rsidP="006A4FC1">
            <w:pPr>
              <w:jc w:val="right"/>
              <w:rPr>
                <w:b/>
              </w:rPr>
            </w:pPr>
            <w:r w:rsidRPr="00601754">
              <w:rPr>
                <w:b/>
              </w:rPr>
              <w:t>/О.Я. Корнева/</w:t>
            </w:r>
          </w:p>
        </w:tc>
        <w:tc>
          <w:tcPr>
            <w:tcW w:w="385" w:type="dxa"/>
          </w:tcPr>
          <w:p w14:paraId="25FC3ED4" w14:textId="77777777" w:rsidR="003B408C" w:rsidRPr="00601754" w:rsidRDefault="003B408C" w:rsidP="006A4FC1">
            <w:pPr>
              <w:rPr>
                <w:b/>
              </w:rPr>
            </w:pPr>
          </w:p>
        </w:tc>
        <w:tc>
          <w:tcPr>
            <w:tcW w:w="4638" w:type="dxa"/>
            <w:tcBorders>
              <w:bottom w:val="single" w:sz="4" w:space="0" w:color="auto"/>
            </w:tcBorders>
          </w:tcPr>
          <w:p w14:paraId="5903229B" w14:textId="77777777" w:rsidR="003B408C" w:rsidRPr="00601754" w:rsidRDefault="003B408C" w:rsidP="006A4FC1">
            <w:pPr>
              <w:rPr>
                <w:b/>
              </w:rPr>
            </w:pPr>
          </w:p>
          <w:p w14:paraId="68537B1C" w14:textId="77777777" w:rsidR="003B408C" w:rsidRPr="00601754" w:rsidRDefault="003B408C" w:rsidP="006A4FC1">
            <w:pPr>
              <w:rPr>
                <w:b/>
              </w:rPr>
            </w:pPr>
            <w:r w:rsidRPr="00601754">
              <w:rPr>
                <w:b/>
              </w:rPr>
              <w:t>___________________</w:t>
            </w:r>
          </w:p>
          <w:p w14:paraId="65A6C31A" w14:textId="77777777" w:rsidR="003B408C" w:rsidRPr="00601754" w:rsidRDefault="003B408C" w:rsidP="006A4FC1">
            <w:pPr>
              <w:rPr>
                <w:b/>
              </w:rPr>
            </w:pPr>
          </w:p>
          <w:p w14:paraId="4997A5CB" w14:textId="77777777" w:rsidR="003B408C" w:rsidRPr="00601754" w:rsidRDefault="003B408C" w:rsidP="006A4FC1">
            <w:pPr>
              <w:jc w:val="right"/>
              <w:rPr>
                <w:b/>
              </w:rPr>
            </w:pPr>
            <w:r w:rsidRPr="00601754">
              <w:rPr>
                <w:b/>
              </w:rPr>
              <w:t xml:space="preserve">           /                                 /                             </w:t>
            </w:r>
          </w:p>
        </w:tc>
      </w:tr>
      <w:tr w:rsidR="003B408C" w:rsidRPr="00601754" w14:paraId="31ECDB7A" w14:textId="77777777" w:rsidTr="006A4FC1">
        <w:trPr>
          <w:trHeight w:val="70"/>
        </w:trPr>
        <w:tc>
          <w:tcPr>
            <w:tcW w:w="4968" w:type="dxa"/>
            <w:tcBorders>
              <w:top w:val="single" w:sz="4" w:space="0" w:color="auto"/>
            </w:tcBorders>
          </w:tcPr>
          <w:p w14:paraId="4034108F" w14:textId="77777777" w:rsidR="003B408C" w:rsidRPr="00601754" w:rsidRDefault="003B408C" w:rsidP="006A4FC1"/>
          <w:p w14:paraId="286C0D00" w14:textId="77777777" w:rsidR="003B408C" w:rsidRPr="00601754" w:rsidRDefault="003B408C" w:rsidP="006A4FC1">
            <w:r w:rsidRPr="00601754">
              <w:t xml:space="preserve">м.п. </w:t>
            </w:r>
          </w:p>
        </w:tc>
        <w:tc>
          <w:tcPr>
            <w:tcW w:w="385" w:type="dxa"/>
          </w:tcPr>
          <w:p w14:paraId="543B84AD" w14:textId="77777777" w:rsidR="003B408C" w:rsidRPr="00601754" w:rsidRDefault="003B408C" w:rsidP="006A4FC1">
            <w:pPr>
              <w:rPr>
                <w:b/>
              </w:rPr>
            </w:pPr>
          </w:p>
        </w:tc>
        <w:tc>
          <w:tcPr>
            <w:tcW w:w="4638" w:type="dxa"/>
            <w:tcBorders>
              <w:top w:val="single" w:sz="4" w:space="0" w:color="auto"/>
            </w:tcBorders>
          </w:tcPr>
          <w:p w14:paraId="0A5DCC39" w14:textId="77777777" w:rsidR="003B408C" w:rsidRPr="00601754" w:rsidRDefault="003B408C" w:rsidP="006A4FC1"/>
          <w:p w14:paraId="4B706559" w14:textId="77777777" w:rsidR="003B408C" w:rsidRPr="00601754" w:rsidRDefault="003B408C" w:rsidP="006A4FC1">
            <w:pPr>
              <w:rPr>
                <w:b/>
              </w:rPr>
            </w:pPr>
            <w:r w:rsidRPr="00601754">
              <w:t>м.п.</w:t>
            </w:r>
          </w:p>
        </w:tc>
      </w:tr>
    </w:tbl>
    <w:p w14:paraId="66ACB07C" w14:textId="77777777" w:rsidR="003B408C" w:rsidRPr="00601754" w:rsidRDefault="003B408C" w:rsidP="003B408C">
      <w:pPr>
        <w:tabs>
          <w:tab w:val="left" w:pos="7513"/>
        </w:tabs>
        <w:spacing w:before="40"/>
      </w:pPr>
    </w:p>
    <w:p w14:paraId="09FB64BC" w14:textId="77777777" w:rsidR="003B408C" w:rsidRPr="00601754" w:rsidRDefault="003B408C" w:rsidP="003B408C">
      <w:pPr>
        <w:tabs>
          <w:tab w:val="left" w:pos="7513"/>
        </w:tabs>
        <w:spacing w:before="40"/>
        <w:ind w:left="6237"/>
      </w:pPr>
    </w:p>
    <w:p w14:paraId="0C54320E" w14:textId="77777777" w:rsidR="003B408C" w:rsidRPr="00601754" w:rsidRDefault="003B408C" w:rsidP="003B408C">
      <w:pPr>
        <w:jc w:val="right"/>
        <w:rPr>
          <w:sz w:val="20"/>
        </w:rPr>
      </w:pPr>
      <w:r w:rsidRPr="00601754">
        <w:br w:type="page"/>
      </w:r>
      <w:r w:rsidRPr="00601754">
        <w:rPr>
          <w:sz w:val="20"/>
        </w:rPr>
        <w:lastRenderedPageBreak/>
        <w:t xml:space="preserve">Приложение № 2 </w:t>
      </w:r>
    </w:p>
    <w:p w14:paraId="1510E794" w14:textId="75D79CB0" w:rsidR="003B408C" w:rsidRPr="00601754" w:rsidRDefault="003B408C" w:rsidP="003B408C">
      <w:pPr>
        <w:tabs>
          <w:tab w:val="left" w:pos="7513"/>
        </w:tabs>
        <w:jc w:val="right"/>
        <w:rPr>
          <w:color w:val="000000"/>
          <w:sz w:val="20"/>
        </w:rPr>
      </w:pPr>
      <w:r w:rsidRPr="00601754">
        <w:rPr>
          <w:color w:val="000000"/>
          <w:sz w:val="20"/>
        </w:rPr>
        <w:t>к договору № А/</w:t>
      </w:r>
      <w:r w:rsidR="006E3E91" w:rsidRPr="00601754">
        <w:rPr>
          <w:color w:val="000000"/>
          <w:sz w:val="20"/>
        </w:rPr>
        <w:t>1</w:t>
      </w:r>
    </w:p>
    <w:p w14:paraId="4490DDD9" w14:textId="52F89DB7" w:rsidR="003B408C" w:rsidRPr="00601754" w:rsidRDefault="003B408C" w:rsidP="003B408C">
      <w:pPr>
        <w:tabs>
          <w:tab w:val="left" w:pos="7513"/>
        </w:tabs>
        <w:jc w:val="right"/>
        <w:rPr>
          <w:color w:val="000000"/>
          <w:sz w:val="20"/>
        </w:rPr>
      </w:pPr>
      <w:r w:rsidRPr="00601754">
        <w:rPr>
          <w:color w:val="000000"/>
          <w:sz w:val="20"/>
        </w:rPr>
        <w:t>от «___» __________ 202</w:t>
      </w:r>
      <w:r w:rsidR="006C3146" w:rsidRPr="00601754">
        <w:rPr>
          <w:color w:val="000000"/>
          <w:sz w:val="20"/>
        </w:rPr>
        <w:t>__</w:t>
      </w:r>
      <w:r w:rsidRPr="00601754">
        <w:rPr>
          <w:color w:val="000000"/>
          <w:sz w:val="20"/>
        </w:rPr>
        <w:t xml:space="preserve"> г.</w:t>
      </w:r>
    </w:p>
    <w:p w14:paraId="049BB9CF" w14:textId="77777777" w:rsidR="003B408C" w:rsidRPr="00601754" w:rsidRDefault="003B408C" w:rsidP="003B408C">
      <w:pPr>
        <w:jc w:val="center"/>
        <w:rPr>
          <w:b/>
          <w:bCs/>
        </w:rPr>
      </w:pPr>
    </w:p>
    <w:p w14:paraId="6533E3DB" w14:textId="77777777" w:rsidR="003B408C" w:rsidRPr="00601754" w:rsidRDefault="003B408C" w:rsidP="003B408C">
      <w:pPr>
        <w:jc w:val="center"/>
        <w:rPr>
          <w:b/>
          <w:bCs/>
        </w:rPr>
      </w:pPr>
      <w:r w:rsidRPr="00601754">
        <w:rPr>
          <w:b/>
          <w:bCs/>
        </w:rPr>
        <w:t>АКТ ПРИЕМА-ПЕРЕДАЧИ</w:t>
      </w:r>
    </w:p>
    <w:p w14:paraId="12B94877" w14:textId="107713C3" w:rsidR="003B408C" w:rsidRPr="00601754" w:rsidRDefault="003B408C" w:rsidP="003B408C">
      <w:pPr>
        <w:jc w:val="center"/>
        <w:rPr>
          <w:b/>
          <w:bCs/>
        </w:rPr>
      </w:pPr>
      <w:r w:rsidRPr="00601754">
        <w:rPr>
          <w:b/>
          <w:bCs/>
        </w:rPr>
        <w:t>к договору № А/</w:t>
      </w:r>
      <w:r w:rsidR="006E3E91" w:rsidRPr="00601754">
        <w:rPr>
          <w:b/>
          <w:bCs/>
        </w:rPr>
        <w:t>1</w:t>
      </w:r>
      <w:r w:rsidRPr="00601754">
        <w:rPr>
          <w:b/>
          <w:bCs/>
        </w:rPr>
        <w:t xml:space="preserve"> от «___» __________ 202</w:t>
      </w:r>
      <w:r w:rsidR="006C3146" w:rsidRPr="00601754">
        <w:rPr>
          <w:b/>
          <w:bCs/>
        </w:rPr>
        <w:t>__</w:t>
      </w:r>
      <w:r w:rsidRPr="00601754">
        <w:rPr>
          <w:b/>
          <w:bCs/>
        </w:rPr>
        <w:t xml:space="preserve"> г. аренды нежилого помещения</w:t>
      </w:r>
    </w:p>
    <w:p w14:paraId="691DB307" w14:textId="77777777" w:rsidR="003B408C" w:rsidRPr="00601754" w:rsidRDefault="003B408C" w:rsidP="003B408C">
      <w:pPr>
        <w:jc w:val="center"/>
      </w:pPr>
    </w:p>
    <w:p w14:paraId="3369FD6B" w14:textId="0435B2F1" w:rsidR="003B408C" w:rsidRPr="00601754" w:rsidRDefault="003B408C" w:rsidP="003B408C">
      <w:pPr>
        <w:jc w:val="center"/>
        <w:rPr>
          <w:b/>
        </w:rPr>
      </w:pPr>
      <w:r w:rsidRPr="00601754">
        <w:rPr>
          <w:b/>
        </w:rPr>
        <w:t>г. Алдан</w:t>
      </w:r>
      <w:r w:rsidRPr="00601754">
        <w:rPr>
          <w:b/>
        </w:rPr>
        <w:tab/>
      </w:r>
      <w:r w:rsidRPr="00601754">
        <w:rPr>
          <w:b/>
        </w:rPr>
        <w:tab/>
      </w:r>
      <w:r w:rsidRPr="00601754">
        <w:rPr>
          <w:b/>
        </w:rPr>
        <w:tab/>
      </w:r>
      <w:r w:rsidRPr="00601754">
        <w:rPr>
          <w:b/>
        </w:rPr>
        <w:tab/>
      </w:r>
      <w:r w:rsidRPr="00601754">
        <w:rPr>
          <w:b/>
        </w:rPr>
        <w:tab/>
      </w:r>
      <w:r w:rsidRPr="00601754">
        <w:rPr>
          <w:b/>
        </w:rPr>
        <w:tab/>
      </w:r>
      <w:r w:rsidRPr="00601754">
        <w:rPr>
          <w:b/>
        </w:rPr>
        <w:tab/>
      </w:r>
      <w:r w:rsidRPr="00601754">
        <w:rPr>
          <w:b/>
        </w:rPr>
        <w:tab/>
      </w:r>
      <w:r w:rsidRPr="00601754">
        <w:rPr>
          <w:b/>
        </w:rPr>
        <w:tab/>
        <w:t>«___» __________ 202</w:t>
      </w:r>
      <w:r w:rsidR="006C3146" w:rsidRPr="00601754">
        <w:rPr>
          <w:b/>
        </w:rPr>
        <w:t>__</w:t>
      </w:r>
      <w:r w:rsidRPr="00601754">
        <w:rPr>
          <w:b/>
        </w:rPr>
        <w:t xml:space="preserve"> г.</w:t>
      </w:r>
    </w:p>
    <w:p w14:paraId="042BBE9A" w14:textId="77777777" w:rsidR="003B408C" w:rsidRPr="00601754" w:rsidRDefault="003B408C" w:rsidP="003B408C"/>
    <w:p w14:paraId="1D3BCD6C" w14:textId="77777777" w:rsidR="003B408C" w:rsidRPr="00601754" w:rsidRDefault="003B408C" w:rsidP="003B408C">
      <w:pPr>
        <w:ind w:firstLine="708"/>
        <w:jc w:val="both"/>
      </w:pPr>
      <w:r w:rsidRPr="00601754">
        <w:rPr>
          <w:b/>
        </w:rPr>
        <w:t>МУНИЦИПАЛЬНОЕ БЮДЖЕТНОЕ УЧРЕЖДЕНИЕ «БИЗНЕС-ИНКУБАТОР АЛДАНСКОГО РАЙОНА»,</w:t>
      </w:r>
      <w:r w:rsidRPr="00601754">
        <w:t xml:space="preserve"> именуемое в дальнейшем </w:t>
      </w:r>
      <w:r w:rsidRPr="00601754">
        <w:rPr>
          <w:b/>
        </w:rPr>
        <w:t>«АРЕНДОДАТЕЛЬ»</w:t>
      </w:r>
      <w:r w:rsidRPr="00601754">
        <w:t xml:space="preserve">, в лице Начальника Корневой Ольги Яковлевны, действующей на основании Устава, с одной стороны, и </w:t>
      </w:r>
      <w:r w:rsidRPr="00601754">
        <w:rPr>
          <w:b/>
        </w:rPr>
        <w:t xml:space="preserve">___________________________________________________________________________ </w:t>
      </w:r>
      <w:r w:rsidRPr="00601754">
        <w:t xml:space="preserve">, именуемое в дальнейшем </w:t>
      </w:r>
      <w:r w:rsidRPr="00601754">
        <w:rPr>
          <w:b/>
        </w:rPr>
        <w:t>«АРЕНДАТОР»</w:t>
      </w:r>
      <w:r w:rsidRPr="00601754">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1A4479E9" w14:textId="6A7FC02F" w:rsidR="003B408C" w:rsidRPr="00601754" w:rsidRDefault="003B408C" w:rsidP="003B408C">
      <w:pPr>
        <w:tabs>
          <w:tab w:val="num" w:pos="1620"/>
        </w:tabs>
        <w:ind w:firstLine="720"/>
        <w:jc w:val="both"/>
      </w:pPr>
      <w:r w:rsidRPr="00601754">
        <w:t>1. АРЕНДОДАТЕЛЬ передает во временное пользование нежилое помещение в Бизнес-инкубаторе Алданского района (далее – Помещение), расположенном по адресу: Республика Саха (Якутия), Алданский район, г. Алдан, ул. 50 Лет ВЛКСМ, д. 2,</w:t>
      </w:r>
      <w:r w:rsidRPr="00601754">
        <w:rPr>
          <w:rFonts w:eastAsia="SimSun"/>
          <w:b/>
          <w:lang w:eastAsia="zh-CN"/>
        </w:rPr>
        <w:t xml:space="preserve"> </w:t>
      </w:r>
      <w:r w:rsidRPr="00601754">
        <w:rPr>
          <w:b/>
          <w:bCs/>
        </w:rPr>
        <w:t xml:space="preserve">каб. № </w:t>
      </w:r>
      <w:r w:rsidR="00D443B4" w:rsidRPr="00601754">
        <w:rPr>
          <w:b/>
          <w:bCs/>
        </w:rPr>
        <w:t>3</w:t>
      </w:r>
      <w:r w:rsidRPr="00601754">
        <w:rPr>
          <w:b/>
          <w:bCs/>
        </w:rPr>
        <w:t xml:space="preserve"> на </w:t>
      </w:r>
      <w:r w:rsidR="00481FD7" w:rsidRPr="00601754">
        <w:rPr>
          <w:b/>
          <w:bCs/>
        </w:rPr>
        <w:t>1</w:t>
      </w:r>
      <w:r w:rsidRPr="00601754">
        <w:rPr>
          <w:b/>
          <w:bCs/>
        </w:rPr>
        <w:t xml:space="preserve"> этаже общей площадью </w:t>
      </w:r>
      <w:r w:rsidR="00D443B4" w:rsidRPr="00601754">
        <w:rPr>
          <w:b/>
          <w:bCs/>
        </w:rPr>
        <w:t>33</w:t>
      </w:r>
      <w:r w:rsidRPr="00601754">
        <w:rPr>
          <w:b/>
          <w:bCs/>
        </w:rPr>
        <w:t>,</w:t>
      </w:r>
      <w:r w:rsidR="00D443B4" w:rsidRPr="00601754">
        <w:rPr>
          <w:b/>
          <w:bCs/>
        </w:rPr>
        <w:t>9</w:t>
      </w:r>
      <w:r w:rsidRPr="00601754">
        <w:rPr>
          <w:b/>
          <w:bCs/>
        </w:rPr>
        <w:t xml:space="preserve"> кв.м.</w:t>
      </w:r>
      <w:r w:rsidRPr="00601754">
        <w:rPr>
          <w:bCs/>
        </w:rPr>
        <w:t>, а</w:t>
      </w:r>
      <w:r w:rsidRPr="00601754">
        <w:t xml:space="preserve"> АРЕНДАТОР принимает Помещение, указанное в настоящем акте в соответствии с условиями Договора аренды нежилого помещения.</w:t>
      </w:r>
    </w:p>
    <w:p w14:paraId="2C15F617" w14:textId="4DC7FE3F" w:rsidR="00ED4A99" w:rsidRPr="00601754" w:rsidRDefault="00ED4A99" w:rsidP="003B408C">
      <w:pPr>
        <w:tabs>
          <w:tab w:val="num" w:pos="1620"/>
        </w:tabs>
        <w:ind w:firstLine="720"/>
        <w:jc w:val="both"/>
      </w:pPr>
      <w:r w:rsidRPr="00601754">
        <w:t xml:space="preserve">2. АРЕНДАТОР подтверждает, что принимаемое </w:t>
      </w:r>
      <w:r w:rsidR="00630E7B" w:rsidRPr="00601754">
        <w:t xml:space="preserve">им </w:t>
      </w:r>
      <w:r w:rsidR="00055663" w:rsidRPr="00601754">
        <w:t>П</w:t>
      </w:r>
      <w:r w:rsidRPr="00601754">
        <w:t>омещение</w:t>
      </w:r>
      <w:r w:rsidR="00055663" w:rsidRPr="00601754">
        <w:t xml:space="preserve"> </w:t>
      </w:r>
      <w:bookmarkStart w:id="56" w:name="_Hlk94777990"/>
      <w:r w:rsidR="00943F2B" w:rsidRPr="00601754">
        <w:t>и имущество, находящееся в нём</w:t>
      </w:r>
      <w:bookmarkEnd w:id="56"/>
      <w:r w:rsidR="00943F2B" w:rsidRPr="00601754">
        <w:t xml:space="preserve">, </w:t>
      </w:r>
      <w:r w:rsidR="00055663" w:rsidRPr="00601754">
        <w:t xml:space="preserve">соответствует заявленным в </w:t>
      </w:r>
      <w:r w:rsidR="00630E7B" w:rsidRPr="00601754">
        <w:t xml:space="preserve">поданной заявке и </w:t>
      </w:r>
      <w:r w:rsidR="00055663" w:rsidRPr="00601754">
        <w:t xml:space="preserve">Бизнес-плане </w:t>
      </w:r>
      <w:r w:rsidR="002D37FB" w:rsidRPr="00601754">
        <w:t>целям</w:t>
      </w:r>
      <w:r w:rsidR="00630E7B" w:rsidRPr="00601754">
        <w:t>,</w:t>
      </w:r>
      <w:r w:rsidR="00B1427F" w:rsidRPr="00601754">
        <w:t xml:space="preserve"> </w:t>
      </w:r>
      <w:r w:rsidR="00630E7B" w:rsidRPr="00601754">
        <w:t>задачам</w:t>
      </w:r>
      <w:r w:rsidR="002D37FB" w:rsidRPr="00601754">
        <w:t xml:space="preserve"> и </w:t>
      </w:r>
      <w:r w:rsidR="00055663" w:rsidRPr="00601754">
        <w:t>требованиям</w:t>
      </w:r>
      <w:r w:rsidR="002D37FB" w:rsidRPr="00601754">
        <w:t>.</w:t>
      </w:r>
      <w:r w:rsidR="00055663" w:rsidRPr="00601754">
        <w:t xml:space="preserve"> </w:t>
      </w:r>
      <w:r w:rsidRPr="00601754">
        <w:t xml:space="preserve"> </w:t>
      </w:r>
    </w:p>
    <w:p w14:paraId="500592AC" w14:textId="0EB5A83A" w:rsidR="003B408C" w:rsidRPr="00601754" w:rsidRDefault="00ED4A99" w:rsidP="003B408C">
      <w:pPr>
        <w:tabs>
          <w:tab w:val="num" w:pos="1620"/>
        </w:tabs>
        <w:ind w:firstLine="720"/>
        <w:jc w:val="both"/>
      </w:pPr>
      <w:r w:rsidRPr="00601754">
        <w:t>3</w:t>
      </w:r>
      <w:r w:rsidR="003B408C" w:rsidRPr="00601754">
        <w:t>. Вместе с нежилым помещением в пользование АРЕНДАТОРА передается следующее имущество:</w:t>
      </w:r>
      <w:r w:rsidR="003B408C" w:rsidRPr="00601754">
        <w:rPr>
          <w:b/>
          <w:bCs/>
        </w:rPr>
        <w:t xml:space="preserve"> </w:t>
      </w:r>
    </w:p>
    <w:p w14:paraId="00D89EB7" w14:textId="77777777" w:rsidR="003B408C" w:rsidRPr="00601754" w:rsidRDefault="003B408C" w:rsidP="003B408C">
      <w:pPr>
        <w:tabs>
          <w:tab w:val="num" w:pos="1620"/>
        </w:tabs>
        <w:ind w:firstLine="720"/>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715"/>
        <w:gridCol w:w="1272"/>
        <w:gridCol w:w="2265"/>
        <w:gridCol w:w="2253"/>
      </w:tblGrid>
      <w:tr w:rsidR="003B408C" w:rsidRPr="00601754" w14:paraId="58530E7B" w14:textId="77777777" w:rsidTr="006A4FC1">
        <w:tc>
          <w:tcPr>
            <w:tcW w:w="632" w:type="dxa"/>
          </w:tcPr>
          <w:p w14:paraId="114D77DF" w14:textId="77777777" w:rsidR="003B408C" w:rsidRPr="00601754" w:rsidRDefault="003B408C" w:rsidP="006A4FC1">
            <w:pPr>
              <w:tabs>
                <w:tab w:val="num" w:pos="1620"/>
              </w:tabs>
              <w:jc w:val="center"/>
              <w:rPr>
                <w:b/>
              </w:rPr>
            </w:pPr>
            <w:r w:rsidRPr="00601754">
              <w:rPr>
                <w:b/>
              </w:rPr>
              <w:t>№</w:t>
            </w:r>
          </w:p>
        </w:tc>
        <w:tc>
          <w:tcPr>
            <w:tcW w:w="3715" w:type="dxa"/>
          </w:tcPr>
          <w:p w14:paraId="63FC71FD" w14:textId="77777777" w:rsidR="003B408C" w:rsidRPr="00601754" w:rsidRDefault="003B408C" w:rsidP="006A4FC1">
            <w:pPr>
              <w:tabs>
                <w:tab w:val="num" w:pos="1620"/>
              </w:tabs>
              <w:jc w:val="center"/>
              <w:rPr>
                <w:b/>
              </w:rPr>
            </w:pPr>
            <w:r w:rsidRPr="00601754">
              <w:rPr>
                <w:b/>
              </w:rPr>
              <w:t>Наименование</w:t>
            </w:r>
          </w:p>
        </w:tc>
        <w:tc>
          <w:tcPr>
            <w:tcW w:w="1272" w:type="dxa"/>
          </w:tcPr>
          <w:p w14:paraId="66ADE34B" w14:textId="77777777" w:rsidR="003B408C" w:rsidRPr="00601754" w:rsidRDefault="003B408C" w:rsidP="006A4FC1">
            <w:pPr>
              <w:tabs>
                <w:tab w:val="num" w:pos="1620"/>
              </w:tabs>
              <w:jc w:val="center"/>
              <w:rPr>
                <w:b/>
              </w:rPr>
            </w:pPr>
            <w:r w:rsidRPr="00601754">
              <w:rPr>
                <w:b/>
              </w:rPr>
              <w:t>Кол</w:t>
            </w:r>
            <w:r w:rsidRPr="00601754">
              <w:rPr>
                <w:b/>
                <w:lang w:val="en-US"/>
              </w:rPr>
              <w:t>-</w:t>
            </w:r>
            <w:r w:rsidRPr="00601754">
              <w:rPr>
                <w:b/>
              </w:rPr>
              <w:t>во</w:t>
            </w:r>
          </w:p>
        </w:tc>
        <w:tc>
          <w:tcPr>
            <w:tcW w:w="2265" w:type="dxa"/>
          </w:tcPr>
          <w:p w14:paraId="37F59774" w14:textId="77777777" w:rsidR="003B408C" w:rsidRPr="00601754" w:rsidRDefault="003B408C" w:rsidP="006A4FC1">
            <w:pPr>
              <w:tabs>
                <w:tab w:val="num" w:pos="1620"/>
              </w:tabs>
              <w:jc w:val="center"/>
              <w:rPr>
                <w:b/>
              </w:rPr>
            </w:pPr>
            <w:r w:rsidRPr="00601754">
              <w:rPr>
                <w:b/>
              </w:rPr>
              <w:t>Инв. номер</w:t>
            </w:r>
          </w:p>
        </w:tc>
        <w:tc>
          <w:tcPr>
            <w:tcW w:w="2253" w:type="dxa"/>
          </w:tcPr>
          <w:p w14:paraId="63C0037F" w14:textId="77777777" w:rsidR="003B408C" w:rsidRPr="00601754" w:rsidRDefault="003B408C" w:rsidP="006A4FC1">
            <w:pPr>
              <w:tabs>
                <w:tab w:val="num" w:pos="1620"/>
              </w:tabs>
              <w:jc w:val="center"/>
              <w:rPr>
                <w:b/>
              </w:rPr>
            </w:pPr>
            <w:r w:rsidRPr="00601754">
              <w:rPr>
                <w:b/>
              </w:rPr>
              <w:t>Сер. номер</w:t>
            </w:r>
          </w:p>
        </w:tc>
      </w:tr>
      <w:tr w:rsidR="003B408C" w:rsidRPr="00601754" w14:paraId="445DFBFE" w14:textId="77777777" w:rsidTr="006A4FC1">
        <w:tc>
          <w:tcPr>
            <w:tcW w:w="632" w:type="dxa"/>
            <w:vAlign w:val="center"/>
          </w:tcPr>
          <w:p w14:paraId="055F5B61" w14:textId="77777777" w:rsidR="003B408C" w:rsidRPr="00601754" w:rsidRDefault="003B408C" w:rsidP="006A4FC1">
            <w:pPr>
              <w:tabs>
                <w:tab w:val="num" w:pos="1620"/>
              </w:tabs>
              <w:jc w:val="center"/>
            </w:pPr>
            <w:r w:rsidRPr="00601754">
              <w:t>1</w:t>
            </w:r>
          </w:p>
        </w:tc>
        <w:tc>
          <w:tcPr>
            <w:tcW w:w="3715" w:type="dxa"/>
          </w:tcPr>
          <w:p w14:paraId="364151C9" w14:textId="77777777" w:rsidR="003B408C" w:rsidRPr="00601754" w:rsidRDefault="003B408C" w:rsidP="006A4FC1">
            <w:pPr>
              <w:tabs>
                <w:tab w:val="num" w:pos="1620"/>
              </w:tabs>
            </w:pPr>
            <w:r w:rsidRPr="00601754">
              <w:t>Стол компьютерный со встроенной тумбой</w:t>
            </w:r>
          </w:p>
        </w:tc>
        <w:tc>
          <w:tcPr>
            <w:tcW w:w="1272" w:type="dxa"/>
          </w:tcPr>
          <w:p w14:paraId="02EB52AE" w14:textId="77777777" w:rsidR="003B408C" w:rsidRPr="00601754" w:rsidRDefault="003B408C" w:rsidP="006A4FC1">
            <w:pPr>
              <w:tabs>
                <w:tab w:val="num" w:pos="1620"/>
              </w:tabs>
              <w:jc w:val="center"/>
              <w:rPr>
                <w:lang w:val="en-US"/>
              </w:rPr>
            </w:pPr>
            <w:r w:rsidRPr="00601754">
              <w:rPr>
                <w:lang w:val="en-US"/>
              </w:rPr>
              <w:t>1</w:t>
            </w:r>
          </w:p>
        </w:tc>
        <w:tc>
          <w:tcPr>
            <w:tcW w:w="2265" w:type="dxa"/>
            <w:vAlign w:val="center"/>
          </w:tcPr>
          <w:p w14:paraId="18CF9BB4" w14:textId="77777777" w:rsidR="003B408C" w:rsidRPr="00601754" w:rsidRDefault="003B408C" w:rsidP="006A4FC1">
            <w:pPr>
              <w:tabs>
                <w:tab w:val="num" w:pos="1620"/>
              </w:tabs>
              <w:jc w:val="center"/>
            </w:pPr>
          </w:p>
        </w:tc>
        <w:tc>
          <w:tcPr>
            <w:tcW w:w="2253" w:type="dxa"/>
          </w:tcPr>
          <w:p w14:paraId="6F950E99" w14:textId="77777777" w:rsidR="003B408C" w:rsidRPr="00601754" w:rsidRDefault="003B408C" w:rsidP="006A4FC1">
            <w:pPr>
              <w:tabs>
                <w:tab w:val="num" w:pos="1620"/>
              </w:tabs>
              <w:jc w:val="center"/>
            </w:pPr>
          </w:p>
        </w:tc>
      </w:tr>
      <w:tr w:rsidR="003B408C" w:rsidRPr="00601754" w14:paraId="2779E9B8" w14:textId="77777777" w:rsidTr="006A4FC1">
        <w:tc>
          <w:tcPr>
            <w:tcW w:w="632" w:type="dxa"/>
            <w:vAlign w:val="center"/>
          </w:tcPr>
          <w:p w14:paraId="64991537" w14:textId="77777777" w:rsidR="003B408C" w:rsidRPr="00601754" w:rsidRDefault="003B408C" w:rsidP="006A4FC1">
            <w:pPr>
              <w:tabs>
                <w:tab w:val="num" w:pos="1620"/>
              </w:tabs>
              <w:jc w:val="center"/>
            </w:pPr>
            <w:r w:rsidRPr="00601754">
              <w:t>2</w:t>
            </w:r>
          </w:p>
        </w:tc>
        <w:tc>
          <w:tcPr>
            <w:tcW w:w="3715" w:type="dxa"/>
          </w:tcPr>
          <w:p w14:paraId="5FCFC5EE" w14:textId="77777777" w:rsidR="003B408C" w:rsidRPr="00601754" w:rsidRDefault="003B408C" w:rsidP="006A4FC1">
            <w:pPr>
              <w:tabs>
                <w:tab w:val="num" w:pos="1620"/>
              </w:tabs>
            </w:pPr>
            <w:r w:rsidRPr="00601754">
              <w:t>Тумба для офисной техники</w:t>
            </w:r>
          </w:p>
        </w:tc>
        <w:tc>
          <w:tcPr>
            <w:tcW w:w="1272" w:type="dxa"/>
          </w:tcPr>
          <w:p w14:paraId="40E92B54" w14:textId="77777777" w:rsidR="003B408C" w:rsidRPr="00601754" w:rsidRDefault="003B408C" w:rsidP="006A4FC1">
            <w:pPr>
              <w:tabs>
                <w:tab w:val="num" w:pos="1620"/>
              </w:tabs>
              <w:jc w:val="center"/>
            </w:pPr>
            <w:r w:rsidRPr="00601754">
              <w:t>1</w:t>
            </w:r>
          </w:p>
        </w:tc>
        <w:tc>
          <w:tcPr>
            <w:tcW w:w="2265" w:type="dxa"/>
            <w:vAlign w:val="center"/>
          </w:tcPr>
          <w:p w14:paraId="4C30169F" w14:textId="77777777" w:rsidR="003B408C" w:rsidRPr="00601754" w:rsidRDefault="003B408C" w:rsidP="006A4FC1">
            <w:pPr>
              <w:tabs>
                <w:tab w:val="num" w:pos="1620"/>
              </w:tabs>
              <w:jc w:val="center"/>
            </w:pPr>
          </w:p>
        </w:tc>
        <w:tc>
          <w:tcPr>
            <w:tcW w:w="2253" w:type="dxa"/>
          </w:tcPr>
          <w:p w14:paraId="6BE0BB2F" w14:textId="77777777" w:rsidR="003B408C" w:rsidRPr="00601754" w:rsidRDefault="003B408C" w:rsidP="006A4FC1">
            <w:pPr>
              <w:tabs>
                <w:tab w:val="num" w:pos="1620"/>
              </w:tabs>
              <w:jc w:val="center"/>
            </w:pPr>
          </w:p>
        </w:tc>
      </w:tr>
      <w:tr w:rsidR="003B408C" w:rsidRPr="00601754" w14:paraId="0CDBCCDC" w14:textId="77777777" w:rsidTr="006A4FC1">
        <w:tc>
          <w:tcPr>
            <w:tcW w:w="632" w:type="dxa"/>
            <w:vAlign w:val="center"/>
          </w:tcPr>
          <w:p w14:paraId="0B080433" w14:textId="77777777" w:rsidR="003B408C" w:rsidRPr="00601754" w:rsidRDefault="003B408C" w:rsidP="006A4FC1">
            <w:pPr>
              <w:tabs>
                <w:tab w:val="num" w:pos="1620"/>
              </w:tabs>
              <w:jc w:val="center"/>
            </w:pPr>
            <w:r w:rsidRPr="00601754">
              <w:t>3</w:t>
            </w:r>
          </w:p>
        </w:tc>
        <w:tc>
          <w:tcPr>
            <w:tcW w:w="3715" w:type="dxa"/>
          </w:tcPr>
          <w:p w14:paraId="4D95CF86" w14:textId="77777777" w:rsidR="003B408C" w:rsidRPr="00601754" w:rsidRDefault="003B408C" w:rsidP="006A4FC1">
            <w:pPr>
              <w:tabs>
                <w:tab w:val="num" w:pos="1620"/>
              </w:tabs>
            </w:pPr>
            <w:r w:rsidRPr="00601754">
              <w:t>Стул офисный полумягкий</w:t>
            </w:r>
          </w:p>
        </w:tc>
        <w:tc>
          <w:tcPr>
            <w:tcW w:w="1272" w:type="dxa"/>
          </w:tcPr>
          <w:p w14:paraId="07472DF6" w14:textId="49DDC0DB" w:rsidR="003B408C" w:rsidRPr="00601754" w:rsidRDefault="00D02656" w:rsidP="006A4FC1">
            <w:pPr>
              <w:tabs>
                <w:tab w:val="num" w:pos="1620"/>
              </w:tabs>
              <w:jc w:val="center"/>
            </w:pPr>
            <w:r w:rsidRPr="00601754">
              <w:t>1</w:t>
            </w:r>
          </w:p>
        </w:tc>
        <w:tc>
          <w:tcPr>
            <w:tcW w:w="2265" w:type="dxa"/>
            <w:vAlign w:val="center"/>
          </w:tcPr>
          <w:p w14:paraId="50BAE785" w14:textId="77777777" w:rsidR="003B408C" w:rsidRPr="00601754" w:rsidRDefault="003B408C" w:rsidP="006A4FC1">
            <w:pPr>
              <w:tabs>
                <w:tab w:val="num" w:pos="1620"/>
              </w:tabs>
              <w:jc w:val="center"/>
              <w:rPr>
                <w:lang w:val="en-US"/>
              </w:rPr>
            </w:pPr>
          </w:p>
        </w:tc>
        <w:tc>
          <w:tcPr>
            <w:tcW w:w="2253" w:type="dxa"/>
          </w:tcPr>
          <w:p w14:paraId="2D50B927" w14:textId="77777777" w:rsidR="003B408C" w:rsidRPr="00601754" w:rsidRDefault="003B408C" w:rsidP="006A4FC1">
            <w:pPr>
              <w:tabs>
                <w:tab w:val="num" w:pos="1620"/>
              </w:tabs>
              <w:jc w:val="center"/>
            </w:pPr>
          </w:p>
        </w:tc>
      </w:tr>
      <w:tr w:rsidR="003B408C" w:rsidRPr="00601754" w14:paraId="69BE4188" w14:textId="77777777" w:rsidTr="006A4FC1">
        <w:tc>
          <w:tcPr>
            <w:tcW w:w="632" w:type="dxa"/>
            <w:vAlign w:val="center"/>
          </w:tcPr>
          <w:p w14:paraId="674ED688" w14:textId="77777777" w:rsidR="003B408C" w:rsidRPr="00601754" w:rsidRDefault="003B408C" w:rsidP="006A4FC1">
            <w:pPr>
              <w:tabs>
                <w:tab w:val="num" w:pos="1620"/>
              </w:tabs>
              <w:jc w:val="center"/>
            </w:pPr>
            <w:r w:rsidRPr="00601754">
              <w:t>4</w:t>
            </w:r>
          </w:p>
        </w:tc>
        <w:tc>
          <w:tcPr>
            <w:tcW w:w="3715" w:type="dxa"/>
          </w:tcPr>
          <w:p w14:paraId="56890B9A" w14:textId="77777777" w:rsidR="003B408C" w:rsidRPr="00601754" w:rsidRDefault="003B408C" w:rsidP="006A4FC1">
            <w:pPr>
              <w:tabs>
                <w:tab w:val="num" w:pos="1620"/>
              </w:tabs>
            </w:pPr>
            <w:r w:rsidRPr="00601754">
              <w:t>Шкаф для одежды</w:t>
            </w:r>
          </w:p>
        </w:tc>
        <w:tc>
          <w:tcPr>
            <w:tcW w:w="1272" w:type="dxa"/>
          </w:tcPr>
          <w:p w14:paraId="628EF7DF" w14:textId="77777777" w:rsidR="003B408C" w:rsidRPr="00601754" w:rsidRDefault="003B408C" w:rsidP="006A4FC1">
            <w:pPr>
              <w:tabs>
                <w:tab w:val="num" w:pos="1620"/>
              </w:tabs>
              <w:jc w:val="center"/>
            </w:pPr>
            <w:r w:rsidRPr="00601754">
              <w:t>1</w:t>
            </w:r>
          </w:p>
        </w:tc>
        <w:tc>
          <w:tcPr>
            <w:tcW w:w="2265" w:type="dxa"/>
            <w:vAlign w:val="center"/>
          </w:tcPr>
          <w:p w14:paraId="21C8198E" w14:textId="77777777" w:rsidR="003B408C" w:rsidRPr="00601754" w:rsidRDefault="003B408C" w:rsidP="006A4FC1">
            <w:pPr>
              <w:tabs>
                <w:tab w:val="num" w:pos="1620"/>
              </w:tabs>
              <w:jc w:val="center"/>
            </w:pPr>
          </w:p>
        </w:tc>
        <w:tc>
          <w:tcPr>
            <w:tcW w:w="2253" w:type="dxa"/>
          </w:tcPr>
          <w:p w14:paraId="14891383" w14:textId="77777777" w:rsidR="003B408C" w:rsidRPr="00601754" w:rsidRDefault="003B408C" w:rsidP="006A4FC1">
            <w:pPr>
              <w:tabs>
                <w:tab w:val="num" w:pos="1620"/>
              </w:tabs>
              <w:jc w:val="center"/>
            </w:pPr>
          </w:p>
        </w:tc>
      </w:tr>
      <w:tr w:rsidR="003B408C" w:rsidRPr="00601754" w14:paraId="69F4812E" w14:textId="77777777" w:rsidTr="006A4FC1">
        <w:tc>
          <w:tcPr>
            <w:tcW w:w="632" w:type="dxa"/>
            <w:vAlign w:val="center"/>
          </w:tcPr>
          <w:p w14:paraId="42E50068" w14:textId="77777777" w:rsidR="003B408C" w:rsidRPr="00601754" w:rsidRDefault="003B408C" w:rsidP="006A4FC1">
            <w:pPr>
              <w:tabs>
                <w:tab w:val="num" w:pos="1620"/>
              </w:tabs>
              <w:jc w:val="center"/>
            </w:pPr>
            <w:r w:rsidRPr="00601754">
              <w:t>5</w:t>
            </w:r>
          </w:p>
        </w:tc>
        <w:tc>
          <w:tcPr>
            <w:tcW w:w="3715" w:type="dxa"/>
          </w:tcPr>
          <w:p w14:paraId="664D753D" w14:textId="77777777" w:rsidR="003B408C" w:rsidRPr="00601754" w:rsidRDefault="003B408C" w:rsidP="006A4FC1">
            <w:pPr>
              <w:tabs>
                <w:tab w:val="num" w:pos="1620"/>
              </w:tabs>
            </w:pPr>
            <w:r w:rsidRPr="00601754">
              <w:t>Шкаф канцелярский</w:t>
            </w:r>
          </w:p>
        </w:tc>
        <w:tc>
          <w:tcPr>
            <w:tcW w:w="1272" w:type="dxa"/>
          </w:tcPr>
          <w:p w14:paraId="44978EBC" w14:textId="77777777" w:rsidR="003B408C" w:rsidRPr="00601754" w:rsidRDefault="003B408C" w:rsidP="006A4FC1">
            <w:pPr>
              <w:tabs>
                <w:tab w:val="num" w:pos="1620"/>
              </w:tabs>
              <w:jc w:val="center"/>
            </w:pPr>
            <w:r w:rsidRPr="00601754">
              <w:t>1</w:t>
            </w:r>
          </w:p>
        </w:tc>
        <w:tc>
          <w:tcPr>
            <w:tcW w:w="2265" w:type="dxa"/>
            <w:vAlign w:val="center"/>
          </w:tcPr>
          <w:p w14:paraId="054B9984" w14:textId="77777777" w:rsidR="003B408C" w:rsidRPr="00601754" w:rsidRDefault="003B408C" w:rsidP="006A4FC1">
            <w:pPr>
              <w:tabs>
                <w:tab w:val="num" w:pos="1620"/>
              </w:tabs>
              <w:jc w:val="center"/>
            </w:pPr>
          </w:p>
        </w:tc>
        <w:tc>
          <w:tcPr>
            <w:tcW w:w="2253" w:type="dxa"/>
          </w:tcPr>
          <w:p w14:paraId="404D20EA" w14:textId="77777777" w:rsidR="003B408C" w:rsidRPr="00601754" w:rsidRDefault="003B408C" w:rsidP="006A4FC1">
            <w:pPr>
              <w:tabs>
                <w:tab w:val="num" w:pos="1620"/>
              </w:tabs>
              <w:jc w:val="center"/>
            </w:pPr>
          </w:p>
        </w:tc>
      </w:tr>
      <w:tr w:rsidR="003B408C" w:rsidRPr="00601754" w14:paraId="3ECD1383" w14:textId="77777777" w:rsidTr="006A4FC1">
        <w:tc>
          <w:tcPr>
            <w:tcW w:w="632" w:type="dxa"/>
            <w:vAlign w:val="center"/>
          </w:tcPr>
          <w:p w14:paraId="640CA92F" w14:textId="77777777" w:rsidR="003B408C" w:rsidRPr="00601754" w:rsidRDefault="003B408C" w:rsidP="006A4FC1">
            <w:pPr>
              <w:tabs>
                <w:tab w:val="num" w:pos="1620"/>
              </w:tabs>
              <w:jc w:val="center"/>
            </w:pPr>
            <w:r w:rsidRPr="00601754">
              <w:t>6</w:t>
            </w:r>
          </w:p>
        </w:tc>
        <w:tc>
          <w:tcPr>
            <w:tcW w:w="3715" w:type="dxa"/>
          </w:tcPr>
          <w:p w14:paraId="54C36A5B" w14:textId="77777777" w:rsidR="003B408C" w:rsidRPr="00601754" w:rsidRDefault="003B408C" w:rsidP="006A4FC1">
            <w:pPr>
              <w:tabs>
                <w:tab w:val="num" w:pos="1620"/>
              </w:tabs>
            </w:pPr>
            <w:r w:rsidRPr="00601754">
              <w:t>Стеллаж угловой 5 полок</w:t>
            </w:r>
          </w:p>
        </w:tc>
        <w:tc>
          <w:tcPr>
            <w:tcW w:w="1272" w:type="dxa"/>
          </w:tcPr>
          <w:p w14:paraId="67D40FAE" w14:textId="77777777" w:rsidR="003B408C" w:rsidRPr="00601754" w:rsidRDefault="003B408C" w:rsidP="006A4FC1">
            <w:pPr>
              <w:tabs>
                <w:tab w:val="num" w:pos="1620"/>
              </w:tabs>
              <w:jc w:val="center"/>
            </w:pPr>
            <w:r w:rsidRPr="00601754">
              <w:t>1</w:t>
            </w:r>
          </w:p>
        </w:tc>
        <w:tc>
          <w:tcPr>
            <w:tcW w:w="2265" w:type="dxa"/>
            <w:vAlign w:val="center"/>
          </w:tcPr>
          <w:p w14:paraId="4D6A7242" w14:textId="77777777" w:rsidR="003B408C" w:rsidRPr="00601754" w:rsidRDefault="003B408C" w:rsidP="006A4FC1">
            <w:pPr>
              <w:tabs>
                <w:tab w:val="num" w:pos="1620"/>
              </w:tabs>
              <w:jc w:val="center"/>
            </w:pPr>
          </w:p>
        </w:tc>
        <w:tc>
          <w:tcPr>
            <w:tcW w:w="2253" w:type="dxa"/>
          </w:tcPr>
          <w:p w14:paraId="07AE24F9" w14:textId="77777777" w:rsidR="003B408C" w:rsidRPr="00601754" w:rsidRDefault="003B408C" w:rsidP="006A4FC1">
            <w:pPr>
              <w:tabs>
                <w:tab w:val="num" w:pos="1620"/>
              </w:tabs>
              <w:jc w:val="center"/>
            </w:pPr>
          </w:p>
        </w:tc>
      </w:tr>
      <w:tr w:rsidR="003B408C" w:rsidRPr="00601754" w14:paraId="76AF4578" w14:textId="77777777" w:rsidTr="006A4FC1">
        <w:tc>
          <w:tcPr>
            <w:tcW w:w="632" w:type="dxa"/>
            <w:vAlign w:val="center"/>
          </w:tcPr>
          <w:p w14:paraId="5C726520" w14:textId="77777777" w:rsidR="003B408C" w:rsidRPr="00601754" w:rsidRDefault="003B408C" w:rsidP="006A4FC1">
            <w:pPr>
              <w:tabs>
                <w:tab w:val="num" w:pos="1620"/>
              </w:tabs>
              <w:jc w:val="center"/>
            </w:pPr>
            <w:r w:rsidRPr="00601754">
              <w:t>7</w:t>
            </w:r>
          </w:p>
        </w:tc>
        <w:tc>
          <w:tcPr>
            <w:tcW w:w="3715" w:type="dxa"/>
          </w:tcPr>
          <w:p w14:paraId="2B9E62FB" w14:textId="77777777" w:rsidR="003B408C" w:rsidRPr="00601754" w:rsidRDefault="003B408C" w:rsidP="006A4FC1">
            <w:pPr>
              <w:tabs>
                <w:tab w:val="num" w:pos="1620"/>
              </w:tabs>
            </w:pPr>
            <w:r w:rsidRPr="00601754">
              <w:t>Жалюзи для окон</w:t>
            </w:r>
          </w:p>
        </w:tc>
        <w:tc>
          <w:tcPr>
            <w:tcW w:w="1272" w:type="dxa"/>
          </w:tcPr>
          <w:p w14:paraId="7647EF4D" w14:textId="77777777" w:rsidR="003B408C" w:rsidRPr="00601754" w:rsidRDefault="003B408C" w:rsidP="006A4FC1">
            <w:pPr>
              <w:tabs>
                <w:tab w:val="num" w:pos="1620"/>
              </w:tabs>
              <w:jc w:val="center"/>
            </w:pPr>
            <w:r w:rsidRPr="00601754">
              <w:t>1</w:t>
            </w:r>
          </w:p>
        </w:tc>
        <w:tc>
          <w:tcPr>
            <w:tcW w:w="2265" w:type="dxa"/>
            <w:vAlign w:val="center"/>
          </w:tcPr>
          <w:p w14:paraId="40B45F0C" w14:textId="77777777" w:rsidR="003B408C" w:rsidRPr="00601754" w:rsidRDefault="003B408C" w:rsidP="006A4FC1">
            <w:pPr>
              <w:tabs>
                <w:tab w:val="num" w:pos="1620"/>
              </w:tabs>
              <w:jc w:val="center"/>
            </w:pPr>
          </w:p>
        </w:tc>
        <w:tc>
          <w:tcPr>
            <w:tcW w:w="2253" w:type="dxa"/>
          </w:tcPr>
          <w:p w14:paraId="62AF35C9" w14:textId="77777777" w:rsidR="003B408C" w:rsidRPr="00601754" w:rsidRDefault="003B408C" w:rsidP="006A4FC1">
            <w:pPr>
              <w:tabs>
                <w:tab w:val="num" w:pos="1620"/>
              </w:tabs>
              <w:jc w:val="center"/>
            </w:pPr>
          </w:p>
        </w:tc>
      </w:tr>
      <w:tr w:rsidR="003B408C" w:rsidRPr="00601754" w14:paraId="0D6F9E0B" w14:textId="77777777" w:rsidTr="006A4FC1">
        <w:tc>
          <w:tcPr>
            <w:tcW w:w="632" w:type="dxa"/>
            <w:vAlign w:val="center"/>
          </w:tcPr>
          <w:p w14:paraId="3D090A8C" w14:textId="77777777" w:rsidR="003B408C" w:rsidRPr="00601754" w:rsidRDefault="003B408C" w:rsidP="006A4FC1">
            <w:pPr>
              <w:tabs>
                <w:tab w:val="num" w:pos="1620"/>
              </w:tabs>
              <w:jc w:val="center"/>
            </w:pPr>
            <w:r w:rsidRPr="00601754">
              <w:t>8</w:t>
            </w:r>
          </w:p>
        </w:tc>
        <w:tc>
          <w:tcPr>
            <w:tcW w:w="3715" w:type="dxa"/>
          </w:tcPr>
          <w:p w14:paraId="1EE683BD" w14:textId="77777777" w:rsidR="003B408C" w:rsidRPr="00601754" w:rsidRDefault="003B408C" w:rsidP="006A4FC1">
            <w:pPr>
              <w:tabs>
                <w:tab w:val="num" w:pos="1620"/>
              </w:tabs>
            </w:pPr>
            <w:r w:rsidRPr="00601754">
              <w:t xml:space="preserve">Компьютер-моноблок </w:t>
            </w:r>
            <w:r w:rsidRPr="00601754">
              <w:rPr>
                <w:lang w:val="en-US"/>
              </w:rPr>
              <w:t>DEXP</w:t>
            </w:r>
            <w:r w:rsidRPr="00601754">
              <w:t xml:space="preserve">, модель 19,5”, </w:t>
            </w:r>
            <w:r w:rsidRPr="00601754">
              <w:rPr>
                <w:lang w:val="en-US"/>
              </w:rPr>
              <w:t>Aquilon</w:t>
            </w:r>
            <w:r w:rsidRPr="00601754">
              <w:t xml:space="preserve"> 0103</w:t>
            </w:r>
          </w:p>
        </w:tc>
        <w:tc>
          <w:tcPr>
            <w:tcW w:w="1272" w:type="dxa"/>
          </w:tcPr>
          <w:p w14:paraId="0C58AC33" w14:textId="77777777" w:rsidR="003B408C" w:rsidRPr="00601754" w:rsidRDefault="003B408C" w:rsidP="006A4FC1">
            <w:pPr>
              <w:tabs>
                <w:tab w:val="num" w:pos="1620"/>
              </w:tabs>
              <w:jc w:val="center"/>
              <w:rPr>
                <w:lang w:val="en-US"/>
              </w:rPr>
            </w:pPr>
            <w:r w:rsidRPr="00601754">
              <w:rPr>
                <w:lang w:val="en-US"/>
              </w:rPr>
              <w:t>1</w:t>
            </w:r>
          </w:p>
        </w:tc>
        <w:tc>
          <w:tcPr>
            <w:tcW w:w="2265" w:type="dxa"/>
            <w:vAlign w:val="center"/>
          </w:tcPr>
          <w:p w14:paraId="40D2DF64" w14:textId="77777777" w:rsidR="003B408C" w:rsidRPr="00601754" w:rsidRDefault="003B408C" w:rsidP="006A4FC1">
            <w:pPr>
              <w:tabs>
                <w:tab w:val="num" w:pos="1620"/>
              </w:tabs>
              <w:jc w:val="center"/>
              <w:rPr>
                <w:lang w:val="en-US"/>
              </w:rPr>
            </w:pPr>
          </w:p>
        </w:tc>
        <w:tc>
          <w:tcPr>
            <w:tcW w:w="2253" w:type="dxa"/>
            <w:vAlign w:val="center"/>
          </w:tcPr>
          <w:p w14:paraId="74D0E860" w14:textId="77777777" w:rsidR="003B408C" w:rsidRPr="00601754" w:rsidRDefault="003B408C" w:rsidP="006A4FC1">
            <w:pPr>
              <w:tabs>
                <w:tab w:val="num" w:pos="1620"/>
              </w:tabs>
              <w:jc w:val="center"/>
            </w:pPr>
          </w:p>
        </w:tc>
      </w:tr>
      <w:tr w:rsidR="003B408C" w:rsidRPr="00601754" w14:paraId="287064F9" w14:textId="77777777" w:rsidTr="006A4FC1">
        <w:tc>
          <w:tcPr>
            <w:tcW w:w="632" w:type="dxa"/>
            <w:vAlign w:val="center"/>
          </w:tcPr>
          <w:p w14:paraId="0E0EC685" w14:textId="77777777" w:rsidR="003B408C" w:rsidRPr="00601754" w:rsidRDefault="003B408C" w:rsidP="006A4FC1">
            <w:pPr>
              <w:tabs>
                <w:tab w:val="num" w:pos="1620"/>
              </w:tabs>
              <w:jc w:val="center"/>
            </w:pPr>
            <w:r w:rsidRPr="00601754">
              <w:t>9</w:t>
            </w:r>
          </w:p>
        </w:tc>
        <w:tc>
          <w:tcPr>
            <w:tcW w:w="3715" w:type="dxa"/>
          </w:tcPr>
          <w:p w14:paraId="67E28A78" w14:textId="77777777" w:rsidR="003B408C" w:rsidRPr="00601754" w:rsidRDefault="003B408C" w:rsidP="006A4FC1">
            <w:pPr>
              <w:tabs>
                <w:tab w:val="num" w:pos="1620"/>
              </w:tabs>
            </w:pPr>
            <w:r w:rsidRPr="00601754">
              <w:t xml:space="preserve">Беспроводной набор (клавиатура и мышь) </w:t>
            </w:r>
            <w:r w:rsidRPr="00601754">
              <w:rPr>
                <w:lang w:val="en-US"/>
              </w:rPr>
              <w:t>Wireless</w:t>
            </w:r>
            <w:r w:rsidRPr="00601754">
              <w:t xml:space="preserve"> </w:t>
            </w:r>
            <w:r w:rsidRPr="00601754">
              <w:rPr>
                <w:lang w:val="en-US"/>
              </w:rPr>
              <w:t>Desktop</w:t>
            </w:r>
          </w:p>
        </w:tc>
        <w:tc>
          <w:tcPr>
            <w:tcW w:w="1272" w:type="dxa"/>
          </w:tcPr>
          <w:p w14:paraId="78E71999" w14:textId="77777777" w:rsidR="003B408C" w:rsidRPr="00601754" w:rsidRDefault="003B408C" w:rsidP="006A4FC1">
            <w:pPr>
              <w:tabs>
                <w:tab w:val="num" w:pos="1620"/>
              </w:tabs>
              <w:jc w:val="center"/>
              <w:rPr>
                <w:lang w:val="en-US"/>
              </w:rPr>
            </w:pPr>
            <w:r w:rsidRPr="00601754">
              <w:rPr>
                <w:lang w:val="en-US"/>
              </w:rPr>
              <w:t>1</w:t>
            </w:r>
          </w:p>
        </w:tc>
        <w:tc>
          <w:tcPr>
            <w:tcW w:w="2265" w:type="dxa"/>
            <w:vAlign w:val="center"/>
          </w:tcPr>
          <w:p w14:paraId="54CDF406" w14:textId="77777777" w:rsidR="003B408C" w:rsidRPr="00601754" w:rsidRDefault="003B408C" w:rsidP="006A4FC1">
            <w:pPr>
              <w:tabs>
                <w:tab w:val="num" w:pos="1620"/>
              </w:tabs>
              <w:jc w:val="center"/>
              <w:rPr>
                <w:lang w:val="en-US"/>
              </w:rPr>
            </w:pPr>
          </w:p>
        </w:tc>
        <w:tc>
          <w:tcPr>
            <w:tcW w:w="2253" w:type="dxa"/>
            <w:vAlign w:val="center"/>
          </w:tcPr>
          <w:p w14:paraId="7C176451" w14:textId="77777777" w:rsidR="003B408C" w:rsidRPr="00601754" w:rsidRDefault="003B408C" w:rsidP="006A4FC1">
            <w:pPr>
              <w:tabs>
                <w:tab w:val="num" w:pos="1620"/>
              </w:tabs>
              <w:jc w:val="center"/>
            </w:pPr>
          </w:p>
        </w:tc>
      </w:tr>
      <w:tr w:rsidR="003B408C" w:rsidRPr="00601754" w14:paraId="52DCC6BA" w14:textId="77777777" w:rsidTr="006A4FC1">
        <w:tc>
          <w:tcPr>
            <w:tcW w:w="632" w:type="dxa"/>
            <w:vAlign w:val="center"/>
          </w:tcPr>
          <w:p w14:paraId="7ADE6D82" w14:textId="77777777" w:rsidR="003B408C" w:rsidRPr="00601754" w:rsidRDefault="003B408C" w:rsidP="006A4FC1">
            <w:pPr>
              <w:tabs>
                <w:tab w:val="num" w:pos="1620"/>
              </w:tabs>
              <w:jc w:val="center"/>
            </w:pPr>
            <w:r w:rsidRPr="00601754">
              <w:t>10</w:t>
            </w:r>
          </w:p>
        </w:tc>
        <w:tc>
          <w:tcPr>
            <w:tcW w:w="3715" w:type="dxa"/>
          </w:tcPr>
          <w:p w14:paraId="421C1840" w14:textId="77777777" w:rsidR="003B408C" w:rsidRPr="00601754" w:rsidRDefault="003B408C" w:rsidP="006A4FC1">
            <w:pPr>
              <w:tabs>
                <w:tab w:val="num" w:pos="1620"/>
              </w:tabs>
            </w:pPr>
            <w:r w:rsidRPr="00601754">
              <w:t>Принтер черно-белый «</w:t>
            </w:r>
            <w:r w:rsidRPr="00601754">
              <w:rPr>
                <w:lang w:val="en-US"/>
              </w:rPr>
              <w:t>Brother</w:t>
            </w:r>
            <w:r w:rsidRPr="00601754">
              <w:t xml:space="preserve">» </w:t>
            </w:r>
            <w:r w:rsidRPr="00601754">
              <w:rPr>
                <w:lang w:val="en-US"/>
              </w:rPr>
              <w:t>HL</w:t>
            </w:r>
            <w:r w:rsidRPr="00601754">
              <w:t>-1112</w:t>
            </w:r>
            <w:r w:rsidRPr="00601754">
              <w:rPr>
                <w:lang w:val="en-US"/>
              </w:rPr>
              <w:t>R</w:t>
            </w:r>
          </w:p>
        </w:tc>
        <w:tc>
          <w:tcPr>
            <w:tcW w:w="1272" w:type="dxa"/>
          </w:tcPr>
          <w:p w14:paraId="4ADB2B30" w14:textId="77777777" w:rsidR="003B408C" w:rsidRPr="00601754" w:rsidRDefault="003B408C" w:rsidP="006A4FC1">
            <w:pPr>
              <w:tabs>
                <w:tab w:val="num" w:pos="1620"/>
              </w:tabs>
              <w:jc w:val="center"/>
            </w:pPr>
            <w:r w:rsidRPr="00601754">
              <w:t>1</w:t>
            </w:r>
          </w:p>
        </w:tc>
        <w:tc>
          <w:tcPr>
            <w:tcW w:w="2265" w:type="dxa"/>
            <w:vAlign w:val="center"/>
          </w:tcPr>
          <w:p w14:paraId="5514A568" w14:textId="77777777" w:rsidR="003B408C" w:rsidRPr="00601754" w:rsidRDefault="003B408C" w:rsidP="006A4FC1">
            <w:pPr>
              <w:tabs>
                <w:tab w:val="num" w:pos="1620"/>
              </w:tabs>
              <w:jc w:val="center"/>
            </w:pPr>
          </w:p>
        </w:tc>
        <w:tc>
          <w:tcPr>
            <w:tcW w:w="2253" w:type="dxa"/>
            <w:vAlign w:val="center"/>
          </w:tcPr>
          <w:p w14:paraId="141A5FE0" w14:textId="77777777" w:rsidR="003B408C" w:rsidRPr="00601754" w:rsidRDefault="003B408C" w:rsidP="006A4FC1">
            <w:pPr>
              <w:tabs>
                <w:tab w:val="num" w:pos="1620"/>
              </w:tabs>
              <w:jc w:val="center"/>
            </w:pPr>
          </w:p>
        </w:tc>
      </w:tr>
    </w:tbl>
    <w:p w14:paraId="7AC0A9CE" w14:textId="77777777" w:rsidR="003B408C" w:rsidRPr="00601754" w:rsidRDefault="003B408C" w:rsidP="003B408C">
      <w:pPr>
        <w:tabs>
          <w:tab w:val="num" w:pos="1620"/>
        </w:tabs>
        <w:ind w:firstLine="720"/>
      </w:pPr>
    </w:p>
    <w:p w14:paraId="4C3F34AD" w14:textId="20E682D8" w:rsidR="003B408C" w:rsidRPr="00601754" w:rsidRDefault="00ED4A99" w:rsidP="003B408C">
      <w:pPr>
        <w:tabs>
          <w:tab w:val="num" w:pos="1620"/>
        </w:tabs>
        <w:ind w:firstLine="720"/>
      </w:pPr>
      <w:r w:rsidRPr="00601754">
        <w:t>4</w:t>
      </w:r>
      <w:r w:rsidR="003B408C" w:rsidRPr="00601754">
        <w:t>. Все передаваемое в пользование имущество находится в хорошем состоянии.</w:t>
      </w:r>
    </w:p>
    <w:p w14:paraId="2FD4BFF8" w14:textId="77777777" w:rsidR="003B408C" w:rsidRPr="00601754" w:rsidRDefault="003B408C" w:rsidP="003B408C">
      <w:pPr>
        <w:ind w:firstLine="708"/>
        <w:rPr>
          <w:b/>
        </w:rPr>
      </w:pPr>
    </w:p>
    <w:tbl>
      <w:tblPr>
        <w:tblW w:w="9991" w:type="dxa"/>
        <w:tblInd w:w="-176" w:type="dxa"/>
        <w:tblLook w:val="01E0" w:firstRow="1" w:lastRow="1" w:firstColumn="1" w:lastColumn="1" w:noHBand="0" w:noVBand="0"/>
      </w:tblPr>
      <w:tblGrid>
        <w:gridCol w:w="4968"/>
        <w:gridCol w:w="385"/>
        <w:gridCol w:w="4638"/>
      </w:tblGrid>
      <w:tr w:rsidR="003B408C" w:rsidRPr="00601754" w14:paraId="460F652E" w14:textId="77777777" w:rsidTr="006A4FC1">
        <w:trPr>
          <w:trHeight w:val="70"/>
        </w:trPr>
        <w:tc>
          <w:tcPr>
            <w:tcW w:w="4968" w:type="dxa"/>
          </w:tcPr>
          <w:p w14:paraId="0FD54EE2" w14:textId="77777777" w:rsidR="003B408C" w:rsidRPr="00601754" w:rsidRDefault="003B408C" w:rsidP="006A4FC1">
            <w:pPr>
              <w:jc w:val="center"/>
              <w:rPr>
                <w:b/>
              </w:rPr>
            </w:pPr>
            <w:r w:rsidRPr="00601754">
              <w:rPr>
                <w:b/>
              </w:rPr>
              <w:t>АРЕНДОДАТЕЛЬ</w:t>
            </w:r>
          </w:p>
        </w:tc>
        <w:tc>
          <w:tcPr>
            <w:tcW w:w="385" w:type="dxa"/>
          </w:tcPr>
          <w:p w14:paraId="053FFA03" w14:textId="77777777" w:rsidR="003B408C" w:rsidRPr="00601754" w:rsidRDefault="003B408C" w:rsidP="006A4FC1">
            <w:pPr>
              <w:jc w:val="center"/>
              <w:rPr>
                <w:b/>
              </w:rPr>
            </w:pPr>
          </w:p>
        </w:tc>
        <w:tc>
          <w:tcPr>
            <w:tcW w:w="4638" w:type="dxa"/>
          </w:tcPr>
          <w:p w14:paraId="02670AA1" w14:textId="77777777" w:rsidR="003B408C" w:rsidRPr="00601754" w:rsidRDefault="003B408C" w:rsidP="006A4FC1">
            <w:pPr>
              <w:jc w:val="center"/>
              <w:rPr>
                <w:b/>
              </w:rPr>
            </w:pPr>
            <w:r w:rsidRPr="00601754">
              <w:rPr>
                <w:b/>
              </w:rPr>
              <w:t>АРЕНДАТОР</w:t>
            </w:r>
          </w:p>
        </w:tc>
      </w:tr>
      <w:tr w:rsidR="003B408C" w:rsidRPr="00601754" w14:paraId="3A5C3E98" w14:textId="77777777" w:rsidTr="006A4FC1">
        <w:trPr>
          <w:trHeight w:val="587"/>
        </w:trPr>
        <w:tc>
          <w:tcPr>
            <w:tcW w:w="4968" w:type="dxa"/>
            <w:tcBorders>
              <w:bottom w:val="single" w:sz="4" w:space="0" w:color="auto"/>
            </w:tcBorders>
          </w:tcPr>
          <w:p w14:paraId="57A9735F" w14:textId="77777777" w:rsidR="003B408C" w:rsidRPr="00601754" w:rsidRDefault="003B408C" w:rsidP="006A4FC1">
            <w:pPr>
              <w:rPr>
                <w:b/>
              </w:rPr>
            </w:pPr>
          </w:p>
          <w:p w14:paraId="1ABBF64E" w14:textId="77777777" w:rsidR="003B408C" w:rsidRPr="00601754" w:rsidRDefault="003B408C" w:rsidP="006A4FC1">
            <w:pPr>
              <w:rPr>
                <w:b/>
              </w:rPr>
            </w:pPr>
            <w:r w:rsidRPr="00601754">
              <w:rPr>
                <w:b/>
              </w:rPr>
              <w:t>Начальник</w:t>
            </w:r>
          </w:p>
          <w:p w14:paraId="37E4CC4D" w14:textId="77777777" w:rsidR="003B408C" w:rsidRPr="00601754" w:rsidRDefault="003B408C" w:rsidP="006A4FC1">
            <w:pPr>
              <w:rPr>
                <w:b/>
              </w:rPr>
            </w:pPr>
          </w:p>
          <w:p w14:paraId="5F7E8821" w14:textId="77777777" w:rsidR="003B408C" w:rsidRPr="00601754" w:rsidRDefault="003B408C" w:rsidP="006A4FC1">
            <w:pPr>
              <w:jc w:val="right"/>
              <w:rPr>
                <w:b/>
              </w:rPr>
            </w:pPr>
            <w:r w:rsidRPr="00601754">
              <w:rPr>
                <w:b/>
              </w:rPr>
              <w:t>/О.Я. Корнева/</w:t>
            </w:r>
          </w:p>
        </w:tc>
        <w:tc>
          <w:tcPr>
            <w:tcW w:w="385" w:type="dxa"/>
          </w:tcPr>
          <w:p w14:paraId="143931E2" w14:textId="77777777" w:rsidR="003B408C" w:rsidRPr="00601754" w:rsidRDefault="003B408C" w:rsidP="006A4FC1">
            <w:pPr>
              <w:rPr>
                <w:b/>
              </w:rPr>
            </w:pPr>
          </w:p>
        </w:tc>
        <w:tc>
          <w:tcPr>
            <w:tcW w:w="4638" w:type="dxa"/>
            <w:tcBorders>
              <w:bottom w:val="single" w:sz="4" w:space="0" w:color="auto"/>
            </w:tcBorders>
          </w:tcPr>
          <w:p w14:paraId="713B610C" w14:textId="77777777" w:rsidR="003B408C" w:rsidRPr="00601754" w:rsidRDefault="003B408C" w:rsidP="006A4FC1">
            <w:pPr>
              <w:rPr>
                <w:b/>
              </w:rPr>
            </w:pPr>
          </w:p>
          <w:p w14:paraId="0E07012C" w14:textId="77777777" w:rsidR="003B408C" w:rsidRPr="00601754" w:rsidRDefault="003B408C" w:rsidP="006A4FC1">
            <w:pPr>
              <w:rPr>
                <w:b/>
              </w:rPr>
            </w:pPr>
            <w:r w:rsidRPr="00601754">
              <w:rPr>
                <w:b/>
              </w:rPr>
              <w:t>________________</w:t>
            </w:r>
          </w:p>
          <w:p w14:paraId="3DC4B98B" w14:textId="77777777" w:rsidR="003B408C" w:rsidRPr="00601754" w:rsidRDefault="003B408C" w:rsidP="006A4FC1">
            <w:pPr>
              <w:rPr>
                <w:b/>
              </w:rPr>
            </w:pPr>
          </w:p>
          <w:p w14:paraId="3F0EEB0E" w14:textId="77777777" w:rsidR="003B408C" w:rsidRPr="00601754" w:rsidRDefault="003B408C" w:rsidP="006A4FC1">
            <w:pPr>
              <w:jc w:val="right"/>
              <w:rPr>
                <w:b/>
              </w:rPr>
            </w:pPr>
            <w:r w:rsidRPr="00601754">
              <w:rPr>
                <w:b/>
              </w:rPr>
              <w:t xml:space="preserve">           /                                 /                             </w:t>
            </w:r>
          </w:p>
        </w:tc>
      </w:tr>
      <w:tr w:rsidR="003B408C" w:rsidRPr="00601754" w14:paraId="3431AAA2" w14:textId="77777777" w:rsidTr="006A4FC1">
        <w:trPr>
          <w:trHeight w:val="70"/>
        </w:trPr>
        <w:tc>
          <w:tcPr>
            <w:tcW w:w="4968" w:type="dxa"/>
            <w:tcBorders>
              <w:top w:val="single" w:sz="4" w:space="0" w:color="auto"/>
            </w:tcBorders>
          </w:tcPr>
          <w:p w14:paraId="7FDA2422" w14:textId="77777777" w:rsidR="003B408C" w:rsidRPr="00601754" w:rsidRDefault="003B408C" w:rsidP="006A4FC1"/>
          <w:p w14:paraId="6EA9212A" w14:textId="77777777" w:rsidR="003B408C" w:rsidRPr="00601754" w:rsidRDefault="003B408C" w:rsidP="006A4FC1">
            <w:r w:rsidRPr="00601754">
              <w:t xml:space="preserve">м.п. </w:t>
            </w:r>
          </w:p>
        </w:tc>
        <w:tc>
          <w:tcPr>
            <w:tcW w:w="385" w:type="dxa"/>
          </w:tcPr>
          <w:p w14:paraId="696A28FD" w14:textId="77777777" w:rsidR="003B408C" w:rsidRPr="00601754" w:rsidRDefault="003B408C" w:rsidP="006A4FC1">
            <w:pPr>
              <w:rPr>
                <w:b/>
              </w:rPr>
            </w:pPr>
          </w:p>
        </w:tc>
        <w:tc>
          <w:tcPr>
            <w:tcW w:w="4638" w:type="dxa"/>
            <w:tcBorders>
              <w:top w:val="single" w:sz="4" w:space="0" w:color="auto"/>
            </w:tcBorders>
          </w:tcPr>
          <w:p w14:paraId="28B35EEF" w14:textId="77777777" w:rsidR="003B408C" w:rsidRPr="00601754" w:rsidRDefault="003B408C" w:rsidP="006A4FC1"/>
          <w:p w14:paraId="044DB552" w14:textId="77777777" w:rsidR="003B408C" w:rsidRPr="00601754" w:rsidRDefault="003B408C" w:rsidP="006A4FC1">
            <w:pPr>
              <w:rPr>
                <w:b/>
              </w:rPr>
            </w:pPr>
            <w:r w:rsidRPr="00601754">
              <w:t>м.п.</w:t>
            </w:r>
          </w:p>
        </w:tc>
      </w:tr>
    </w:tbl>
    <w:p w14:paraId="706BEA41" w14:textId="50CAE896" w:rsidR="003B408C" w:rsidRPr="00601754" w:rsidRDefault="003B408C" w:rsidP="003B408C">
      <w:pPr>
        <w:spacing w:after="200" w:line="276" w:lineRule="auto"/>
        <w:rPr>
          <w:b/>
          <w:bCs/>
          <w:sz w:val="28"/>
          <w:szCs w:val="28"/>
          <w:lang w:eastAsia="zh-CN" w:bidi="th-TH"/>
        </w:rPr>
      </w:pPr>
      <w:r w:rsidRPr="00601754">
        <w:rPr>
          <w:b/>
          <w:bCs/>
          <w:sz w:val="28"/>
          <w:szCs w:val="28"/>
          <w:lang w:eastAsia="zh-CN" w:bidi="th-TH"/>
        </w:rPr>
        <w:br w:type="page"/>
      </w:r>
    </w:p>
    <w:p w14:paraId="1D594F38" w14:textId="6762CBC6" w:rsidR="00E83304" w:rsidRPr="00601754" w:rsidRDefault="00E83304" w:rsidP="00E83304">
      <w:pPr>
        <w:jc w:val="right"/>
        <w:rPr>
          <w:sz w:val="20"/>
        </w:rPr>
      </w:pPr>
      <w:bookmarkStart w:id="57" w:name="_Toc630266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601754">
        <w:rPr>
          <w:sz w:val="20"/>
        </w:rPr>
        <w:lastRenderedPageBreak/>
        <w:t xml:space="preserve">Приложение № </w:t>
      </w:r>
      <w:r w:rsidR="007058F1" w:rsidRPr="00601754">
        <w:rPr>
          <w:sz w:val="20"/>
        </w:rPr>
        <w:t>3</w:t>
      </w:r>
      <w:r w:rsidRPr="00601754">
        <w:rPr>
          <w:sz w:val="20"/>
        </w:rPr>
        <w:t xml:space="preserve"> </w:t>
      </w:r>
    </w:p>
    <w:p w14:paraId="0640DEAE" w14:textId="77777777" w:rsidR="00E83304" w:rsidRPr="00601754" w:rsidRDefault="00E83304" w:rsidP="00E83304">
      <w:pPr>
        <w:tabs>
          <w:tab w:val="left" w:pos="7513"/>
        </w:tabs>
        <w:jc w:val="right"/>
        <w:rPr>
          <w:color w:val="000000"/>
          <w:sz w:val="20"/>
        </w:rPr>
      </w:pPr>
      <w:r w:rsidRPr="00601754">
        <w:rPr>
          <w:color w:val="000000"/>
          <w:sz w:val="20"/>
        </w:rPr>
        <w:t>к договору № А/1</w:t>
      </w:r>
    </w:p>
    <w:p w14:paraId="01AB69B2" w14:textId="77777777" w:rsidR="00E83304" w:rsidRPr="00601754" w:rsidRDefault="00E83304" w:rsidP="00E83304">
      <w:pPr>
        <w:tabs>
          <w:tab w:val="left" w:pos="7513"/>
        </w:tabs>
        <w:jc w:val="right"/>
        <w:rPr>
          <w:color w:val="000000"/>
          <w:sz w:val="20"/>
        </w:rPr>
      </w:pPr>
      <w:r w:rsidRPr="00601754">
        <w:rPr>
          <w:color w:val="000000"/>
          <w:sz w:val="20"/>
        </w:rPr>
        <w:t>от «___» __________ 202__ г.</w:t>
      </w:r>
    </w:p>
    <w:p w14:paraId="72F119AC" w14:textId="77777777" w:rsidR="00183818" w:rsidRPr="00601754" w:rsidRDefault="00183818" w:rsidP="00B03B91">
      <w:pPr>
        <w:jc w:val="center"/>
        <w:rPr>
          <w:b/>
          <w:bCs/>
        </w:rPr>
      </w:pPr>
      <w:r w:rsidRPr="00601754">
        <w:rPr>
          <w:b/>
          <w:bCs/>
        </w:rPr>
        <w:t>Дополнительное соглашение № 1</w:t>
      </w:r>
    </w:p>
    <w:p w14:paraId="75ADD464" w14:textId="77777777" w:rsidR="00FD53A0" w:rsidRPr="00601754" w:rsidRDefault="00FD53A0" w:rsidP="00FD53A0">
      <w:pPr>
        <w:jc w:val="center"/>
        <w:rPr>
          <w:b/>
          <w:bCs/>
        </w:rPr>
      </w:pPr>
      <w:r w:rsidRPr="00601754">
        <w:rPr>
          <w:b/>
          <w:bCs/>
        </w:rPr>
        <w:t>к договору № А/1 от «___» __________ 202__ г. аренды нежилого помещения</w:t>
      </w:r>
    </w:p>
    <w:p w14:paraId="1EDBA6B1" w14:textId="77777777" w:rsidR="00183818" w:rsidRPr="00601754" w:rsidRDefault="00183818" w:rsidP="00B03B91">
      <w:pPr>
        <w:pStyle w:val="3"/>
        <w:shd w:val="clear" w:color="auto" w:fill="FFFFFF"/>
        <w:spacing w:before="0"/>
        <w:jc w:val="center"/>
        <w:textAlignment w:val="baseline"/>
        <w:rPr>
          <w:rFonts w:ascii="Times New Roman" w:hAnsi="Times New Roman" w:cs="Times New Roman"/>
          <w:b/>
          <w:bCs/>
          <w:color w:val="111111"/>
        </w:rPr>
      </w:pPr>
      <w:r w:rsidRPr="00601754">
        <w:rPr>
          <w:rFonts w:ascii="Times New Roman" w:hAnsi="Times New Roman" w:cs="Times New Roman"/>
          <w:b/>
          <w:bCs/>
          <w:color w:val="111111"/>
        </w:rPr>
        <w:t>о возмещении Арендатором затрат Арендодателя на коммунальные услуги</w:t>
      </w:r>
    </w:p>
    <w:p w14:paraId="6B968933" w14:textId="77777777" w:rsidR="00183818" w:rsidRPr="00601754" w:rsidRDefault="00183818" w:rsidP="00183818">
      <w:pPr>
        <w:jc w:val="center"/>
        <w:rPr>
          <w:b/>
        </w:rPr>
      </w:pPr>
    </w:p>
    <w:p w14:paraId="50F5EF1E" w14:textId="77777777" w:rsidR="00183818" w:rsidRPr="00601754" w:rsidRDefault="00183818" w:rsidP="00183818">
      <w:pPr>
        <w:jc w:val="center"/>
        <w:rPr>
          <w:b/>
        </w:rPr>
      </w:pPr>
    </w:p>
    <w:p w14:paraId="2B5D72B1" w14:textId="77777777" w:rsidR="00FD53A0" w:rsidRPr="00601754" w:rsidRDefault="00FD53A0" w:rsidP="00FD53A0">
      <w:pPr>
        <w:jc w:val="center"/>
        <w:rPr>
          <w:b/>
        </w:rPr>
      </w:pPr>
      <w:r w:rsidRPr="00601754">
        <w:rPr>
          <w:b/>
        </w:rPr>
        <w:t>г. Алдан</w:t>
      </w:r>
      <w:r w:rsidRPr="00601754">
        <w:rPr>
          <w:b/>
        </w:rPr>
        <w:tab/>
      </w:r>
      <w:r w:rsidRPr="00601754">
        <w:rPr>
          <w:b/>
        </w:rPr>
        <w:tab/>
      </w:r>
      <w:r w:rsidRPr="00601754">
        <w:rPr>
          <w:b/>
        </w:rPr>
        <w:tab/>
      </w:r>
      <w:r w:rsidRPr="00601754">
        <w:rPr>
          <w:b/>
        </w:rPr>
        <w:tab/>
      </w:r>
      <w:r w:rsidRPr="00601754">
        <w:rPr>
          <w:b/>
        </w:rPr>
        <w:tab/>
      </w:r>
      <w:r w:rsidRPr="00601754">
        <w:rPr>
          <w:b/>
        </w:rPr>
        <w:tab/>
      </w:r>
      <w:r w:rsidRPr="00601754">
        <w:rPr>
          <w:b/>
        </w:rPr>
        <w:tab/>
      </w:r>
      <w:r w:rsidRPr="00601754">
        <w:rPr>
          <w:b/>
        </w:rPr>
        <w:tab/>
      </w:r>
      <w:r w:rsidRPr="00601754">
        <w:rPr>
          <w:b/>
        </w:rPr>
        <w:tab/>
        <w:t>«___» __________ 202__ г.</w:t>
      </w:r>
    </w:p>
    <w:p w14:paraId="3B05C771" w14:textId="77777777" w:rsidR="00FD53A0" w:rsidRPr="00601754" w:rsidRDefault="00FD53A0" w:rsidP="00FD53A0"/>
    <w:p w14:paraId="67C11D67" w14:textId="77777777" w:rsidR="00FD53A0" w:rsidRPr="00601754" w:rsidRDefault="00FD53A0" w:rsidP="00FD53A0">
      <w:pPr>
        <w:ind w:firstLine="708"/>
        <w:jc w:val="both"/>
      </w:pPr>
      <w:r w:rsidRPr="00601754">
        <w:rPr>
          <w:b/>
        </w:rPr>
        <w:t>МУНИЦИПАЛЬНОЕ БЮДЖЕТНОЕ УЧРЕЖДЕНИЕ «БИЗНЕС-ИНКУБАТОР АЛДАНСКОГО РАЙОНА»,</w:t>
      </w:r>
      <w:r w:rsidRPr="00601754">
        <w:t xml:space="preserve"> именуемое в дальнейшем </w:t>
      </w:r>
      <w:r w:rsidRPr="00601754">
        <w:rPr>
          <w:b/>
        </w:rPr>
        <w:t>«АРЕНДОДАТЕЛЬ»</w:t>
      </w:r>
      <w:r w:rsidRPr="00601754">
        <w:t xml:space="preserve">, в лице Начальника Корневой Ольги Яковлевны, действующей на основании Устава, с одной стороны, и </w:t>
      </w:r>
      <w:r w:rsidRPr="00601754">
        <w:rPr>
          <w:b/>
        </w:rPr>
        <w:t xml:space="preserve">___________________________________________________________________________ </w:t>
      </w:r>
      <w:r w:rsidRPr="00601754">
        <w:t xml:space="preserve">, именуемое в дальнейшем </w:t>
      </w:r>
      <w:r w:rsidRPr="00601754">
        <w:rPr>
          <w:b/>
        </w:rPr>
        <w:t>«АРЕНДАТОР»</w:t>
      </w:r>
      <w:r w:rsidRPr="00601754">
        <w:t>, в лице _____________________________________ , действующего на основании ___________________________ , с другой стороны, подписали настоящий акт приема-передачи о нижеследующем:</w:t>
      </w:r>
    </w:p>
    <w:p w14:paraId="369313A9" w14:textId="77777777" w:rsidR="00183818" w:rsidRPr="00601754" w:rsidRDefault="00183818" w:rsidP="00183818">
      <w:pPr>
        <w:ind w:firstLine="708"/>
        <w:jc w:val="both"/>
      </w:pPr>
      <w:r w:rsidRPr="00601754">
        <w:t>заключили настоящее дополнительное соглашение о нижеследующем:</w:t>
      </w:r>
    </w:p>
    <w:p w14:paraId="43661522" w14:textId="77777777" w:rsidR="00183818" w:rsidRPr="00601754" w:rsidRDefault="00183818" w:rsidP="00183818">
      <w:pPr>
        <w:jc w:val="both"/>
      </w:pPr>
    </w:p>
    <w:p w14:paraId="3E4591EB" w14:textId="0900E860" w:rsidR="00183818" w:rsidRPr="00601754" w:rsidRDefault="00183818" w:rsidP="00183818">
      <w:pPr>
        <w:pStyle w:val="a4"/>
        <w:numPr>
          <w:ilvl w:val="0"/>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 xml:space="preserve">С даты подписания настоящего дополнительного соглашения АРЕНДАТОР возмещает АРЕНДОДАТЕЛЮ затраты на коммунальные услуги, связанные с арендой нежилого помещения, расположенного по адресу: Республика Саха (Якутия), Алданский район, г. Алдан, ул. 50 Лет ВЛКСМ, д. 2, </w:t>
      </w:r>
      <w:sdt>
        <w:sdtPr>
          <w:rPr>
            <w:rFonts w:ascii="Times New Roman" w:hAnsi="Times New Roman" w:cs="Times New Roman"/>
            <w:b/>
            <w:sz w:val="24"/>
            <w:szCs w:val="24"/>
          </w:rPr>
          <w:alias w:val="Адрес организации"/>
          <w:id w:val="12719513"/>
          <w:placeholder>
            <w:docPart w:val="488B7A2554E54A9783F8B16BDFE9677A"/>
          </w:placeholder>
          <w:dataBinding w:prefixMappings="xmlns:ns0='http://schemas.microsoft.com/office/2006/coverPageProps' " w:xpath="/ns0:CoverPageProperties[1]/ns0:CompanyAddress[1]" w:storeItemID="{55AF091B-3C7A-41E3-B477-F2FDAA23CFDA}"/>
          <w:text/>
        </w:sdtPr>
        <w:sdtContent>
          <w:r w:rsidRPr="00601754">
            <w:rPr>
              <w:rFonts w:ascii="Times New Roman" w:hAnsi="Times New Roman" w:cs="Times New Roman"/>
              <w:b/>
              <w:sz w:val="24"/>
              <w:szCs w:val="24"/>
            </w:rPr>
            <w:t xml:space="preserve">каб. № </w:t>
          </w:r>
          <w:r w:rsidR="00FD53A0" w:rsidRPr="00601754">
            <w:rPr>
              <w:rFonts w:ascii="Times New Roman" w:hAnsi="Times New Roman" w:cs="Times New Roman"/>
              <w:b/>
              <w:sz w:val="24"/>
              <w:szCs w:val="24"/>
            </w:rPr>
            <w:t>3</w:t>
          </w:r>
          <w:r w:rsidRPr="00601754">
            <w:rPr>
              <w:rFonts w:ascii="Times New Roman" w:hAnsi="Times New Roman" w:cs="Times New Roman"/>
              <w:b/>
              <w:sz w:val="24"/>
              <w:szCs w:val="24"/>
            </w:rPr>
            <w:t xml:space="preserve"> на </w:t>
          </w:r>
          <w:r w:rsidR="00FD53A0" w:rsidRPr="00601754">
            <w:rPr>
              <w:rFonts w:ascii="Times New Roman" w:hAnsi="Times New Roman" w:cs="Times New Roman"/>
              <w:b/>
              <w:sz w:val="24"/>
              <w:szCs w:val="24"/>
            </w:rPr>
            <w:t>1</w:t>
          </w:r>
          <w:r w:rsidRPr="00601754">
            <w:rPr>
              <w:rFonts w:ascii="Times New Roman" w:hAnsi="Times New Roman" w:cs="Times New Roman"/>
              <w:b/>
              <w:sz w:val="24"/>
              <w:szCs w:val="24"/>
            </w:rPr>
            <w:t xml:space="preserve"> этаже общей площадью </w:t>
          </w:r>
          <w:r w:rsidR="00FD53A0" w:rsidRPr="00601754">
            <w:rPr>
              <w:rFonts w:ascii="Times New Roman" w:hAnsi="Times New Roman" w:cs="Times New Roman"/>
              <w:b/>
              <w:sz w:val="24"/>
              <w:szCs w:val="24"/>
            </w:rPr>
            <w:t>33</w:t>
          </w:r>
          <w:r w:rsidRPr="00601754">
            <w:rPr>
              <w:rFonts w:ascii="Times New Roman" w:hAnsi="Times New Roman" w:cs="Times New Roman"/>
              <w:b/>
              <w:sz w:val="24"/>
              <w:szCs w:val="24"/>
            </w:rPr>
            <w:t>,</w:t>
          </w:r>
          <w:r w:rsidR="00FD53A0" w:rsidRPr="00601754">
            <w:rPr>
              <w:rFonts w:ascii="Times New Roman" w:hAnsi="Times New Roman" w:cs="Times New Roman"/>
              <w:b/>
              <w:sz w:val="24"/>
              <w:szCs w:val="24"/>
            </w:rPr>
            <w:t>9</w:t>
          </w:r>
          <w:r w:rsidRPr="00601754">
            <w:rPr>
              <w:rFonts w:ascii="Times New Roman" w:hAnsi="Times New Roman" w:cs="Times New Roman"/>
              <w:b/>
              <w:sz w:val="24"/>
              <w:szCs w:val="24"/>
            </w:rPr>
            <w:t xml:space="preserve"> кв.м.</w:t>
          </w:r>
        </w:sdtContent>
      </w:sdt>
      <w:r w:rsidRPr="00601754">
        <w:rPr>
          <w:rFonts w:ascii="Times New Roman" w:hAnsi="Times New Roman" w:cs="Times New Roman"/>
          <w:b/>
          <w:sz w:val="24"/>
          <w:szCs w:val="24"/>
        </w:rPr>
        <w:t xml:space="preserve">, </w:t>
      </w:r>
      <w:r w:rsidRPr="00601754">
        <w:rPr>
          <w:rFonts w:ascii="Times New Roman" w:hAnsi="Times New Roman" w:cs="Times New Roman"/>
          <w:sz w:val="24"/>
          <w:szCs w:val="24"/>
        </w:rPr>
        <w:t>в т.ч.:</w:t>
      </w:r>
    </w:p>
    <w:p w14:paraId="0DFBB2AD" w14:textId="77777777" w:rsidR="00183818" w:rsidRPr="00601754" w:rsidRDefault="00183818" w:rsidP="00183818">
      <w:pPr>
        <w:pStyle w:val="a4"/>
        <w:numPr>
          <w:ilvl w:val="1"/>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Отопление;</w:t>
      </w:r>
    </w:p>
    <w:p w14:paraId="0C024335" w14:textId="77777777" w:rsidR="00183818" w:rsidRPr="00601754" w:rsidRDefault="00183818" w:rsidP="00183818">
      <w:pPr>
        <w:pStyle w:val="a4"/>
        <w:numPr>
          <w:ilvl w:val="1"/>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Холодное водоснабжение;</w:t>
      </w:r>
    </w:p>
    <w:p w14:paraId="4DD9101C" w14:textId="77777777" w:rsidR="00183818" w:rsidRPr="00601754" w:rsidRDefault="00183818" w:rsidP="00183818">
      <w:pPr>
        <w:pStyle w:val="a4"/>
        <w:numPr>
          <w:ilvl w:val="1"/>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Водоотведение;</w:t>
      </w:r>
    </w:p>
    <w:p w14:paraId="1B4BE36E" w14:textId="77777777" w:rsidR="00183818" w:rsidRPr="00601754" w:rsidRDefault="00183818" w:rsidP="00183818">
      <w:pPr>
        <w:pStyle w:val="a4"/>
        <w:numPr>
          <w:ilvl w:val="1"/>
          <w:numId w:val="43"/>
        </w:numPr>
        <w:spacing w:after="120" w:line="240" w:lineRule="auto"/>
        <w:jc w:val="both"/>
        <w:rPr>
          <w:rFonts w:ascii="Times New Roman" w:hAnsi="Times New Roman" w:cs="Times New Roman"/>
          <w:sz w:val="24"/>
          <w:szCs w:val="24"/>
        </w:rPr>
      </w:pPr>
      <w:r w:rsidRPr="00601754">
        <w:rPr>
          <w:rFonts w:ascii="Times New Roman" w:hAnsi="Times New Roman" w:cs="Times New Roman"/>
          <w:sz w:val="24"/>
          <w:szCs w:val="24"/>
        </w:rPr>
        <w:t>Электроснабжение.</w:t>
      </w:r>
    </w:p>
    <w:p w14:paraId="4960C3F5" w14:textId="77777777" w:rsidR="00183818" w:rsidRPr="00601754" w:rsidRDefault="00183818" w:rsidP="00183818">
      <w:pPr>
        <w:pStyle w:val="a4"/>
        <w:numPr>
          <w:ilvl w:val="0"/>
          <w:numId w:val="43"/>
        </w:numPr>
        <w:spacing w:after="120" w:line="240" w:lineRule="auto"/>
        <w:jc w:val="both"/>
        <w:rPr>
          <w:rFonts w:ascii="Times New Roman" w:hAnsi="Times New Roman" w:cs="Times New Roman"/>
          <w:sz w:val="24"/>
          <w:szCs w:val="24"/>
        </w:rPr>
      </w:pPr>
      <w:r w:rsidRPr="00601754">
        <w:rPr>
          <w:rFonts w:ascii="Times New Roman" w:hAnsi="Times New Roman" w:cs="Times New Roman"/>
          <w:sz w:val="24"/>
          <w:szCs w:val="24"/>
          <w:shd w:val="clear" w:color="auto" w:fill="FFFFFF"/>
        </w:rPr>
        <w:t>Коммунальные услуги возмещаются пропорционально площади арендуемого помещения.</w:t>
      </w:r>
    </w:p>
    <w:p w14:paraId="204A7568" w14:textId="77777777" w:rsidR="00183818" w:rsidRPr="00601754" w:rsidRDefault="00183818" w:rsidP="00183818">
      <w:pPr>
        <w:pStyle w:val="a4"/>
        <w:numPr>
          <w:ilvl w:val="0"/>
          <w:numId w:val="43"/>
        </w:numPr>
        <w:spacing w:after="120" w:line="240" w:lineRule="auto"/>
        <w:jc w:val="both"/>
        <w:rPr>
          <w:rFonts w:ascii="Times New Roman" w:hAnsi="Times New Roman" w:cs="Times New Roman"/>
          <w:sz w:val="24"/>
          <w:szCs w:val="24"/>
        </w:rPr>
      </w:pPr>
      <w:r w:rsidRPr="00601754">
        <w:rPr>
          <w:rFonts w:ascii="Times New Roman" w:hAnsi="Times New Roman" w:cs="Times New Roman"/>
          <w:sz w:val="24"/>
          <w:szCs w:val="24"/>
          <w:shd w:val="clear" w:color="auto" w:fill="FFFFFF"/>
        </w:rPr>
        <w:t>В случае установки АРЕНДАТОРОМ (по согласованию с АРЕНДОДАТЕЛЕМ) прибора учета электроэнергии (холодного водоснабжения), услуги на электроснабжение (холодное водоснабжение и водоотведение) возмещаются по показаниям данного прибора учета.</w:t>
      </w:r>
    </w:p>
    <w:p w14:paraId="6386E3BB" w14:textId="77777777" w:rsidR="00183818" w:rsidRPr="00601754" w:rsidRDefault="00183818" w:rsidP="00183818">
      <w:pPr>
        <w:pStyle w:val="otekstj"/>
        <w:numPr>
          <w:ilvl w:val="0"/>
          <w:numId w:val="43"/>
        </w:numPr>
        <w:shd w:val="clear" w:color="auto" w:fill="FFFFFF"/>
        <w:spacing w:before="0" w:beforeAutospacing="0" w:after="0" w:afterAutospacing="0"/>
        <w:textAlignment w:val="baseline"/>
      </w:pPr>
      <w:r w:rsidRPr="00601754">
        <w:t>Порядок возмещения затрат АРЕНДОДАТЕЛЯ:</w:t>
      </w:r>
    </w:p>
    <w:p w14:paraId="48DB6BAD" w14:textId="77777777" w:rsidR="00183818" w:rsidRPr="00601754" w:rsidRDefault="00183818" w:rsidP="00183818">
      <w:pPr>
        <w:pStyle w:val="otekstj"/>
        <w:numPr>
          <w:ilvl w:val="1"/>
          <w:numId w:val="43"/>
        </w:numPr>
        <w:shd w:val="clear" w:color="auto" w:fill="FFFFFF"/>
        <w:spacing w:before="0" w:beforeAutospacing="0" w:after="0" w:afterAutospacing="0"/>
        <w:jc w:val="both"/>
        <w:textAlignment w:val="baseline"/>
      </w:pPr>
      <w:r w:rsidRPr="00601754">
        <w:t>АРЕНДОДАТЕЛЬ после оплаты коммунальных услуг, на основании счетов энергоснабжающих организаций и поставщиков иных услуг, в срок до 01 числа каждого месяца выставляет АРЕНДАТОРУ счет на возмещение его затрат по оплате коммунальных услуг.</w:t>
      </w:r>
    </w:p>
    <w:p w14:paraId="24BEB786" w14:textId="77777777" w:rsidR="00183818" w:rsidRPr="00601754" w:rsidRDefault="00183818" w:rsidP="00183818">
      <w:pPr>
        <w:pStyle w:val="otekstj"/>
        <w:numPr>
          <w:ilvl w:val="1"/>
          <w:numId w:val="43"/>
        </w:numPr>
        <w:shd w:val="clear" w:color="auto" w:fill="FFFFFF"/>
        <w:spacing w:before="0" w:beforeAutospacing="0" w:after="0" w:afterAutospacing="0"/>
        <w:jc w:val="both"/>
        <w:textAlignment w:val="baseline"/>
      </w:pPr>
      <w:r w:rsidRPr="00601754">
        <w:t>АРЕНДАТОР в срок до 05 числа месяца, следующего за расчетным, оплачивает АРЕНДОДАТЕЛЮ выставленный счет.</w:t>
      </w:r>
    </w:p>
    <w:p w14:paraId="439343D4" w14:textId="77777777" w:rsidR="00183818" w:rsidRPr="00601754" w:rsidRDefault="00183818" w:rsidP="00183818">
      <w:pPr>
        <w:pStyle w:val="otekstj"/>
        <w:numPr>
          <w:ilvl w:val="1"/>
          <w:numId w:val="43"/>
        </w:numPr>
        <w:shd w:val="clear" w:color="auto" w:fill="FFFFFF"/>
        <w:spacing w:before="0" w:beforeAutospacing="0" w:after="120" w:afterAutospacing="0"/>
        <w:jc w:val="both"/>
        <w:textAlignment w:val="baseline"/>
      </w:pPr>
      <w:r w:rsidRPr="00601754">
        <w:t>В случае досрочного прекращения Договора аренды АРЕНДОДАТЕЛЬ выставляет счет в размере, рассчитанном пропорционально количеству дней аренды помещения неполного месяца.</w:t>
      </w:r>
    </w:p>
    <w:p w14:paraId="039E060B" w14:textId="77777777" w:rsidR="00183818" w:rsidRPr="00601754" w:rsidRDefault="00183818" w:rsidP="00183818">
      <w:pPr>
        <w:numPr>
          <w:ilvl w:val="0"/>
          <w:numId w:val="43"/>
        </w:numPr>
        <w:jc w:val="both"/>
      </w:pPr>
      <w:r w:rsidRPr="00601754">
        <w:t>ОБЯЗАННОСТИ СТОРОН:</w:t>
      </w:r>
    </w:p>
    <w:p w14:paraId="605A884B" w14:textId="77777777" w:rsidR="00183818" w:rsidRPr="00601754" w:rsidRDefault="00183818" w:rsidP="00183818">
      <w:pPr>
        <w:pStyle w:val="a4"/>
        <w:numPr>
          <w:ilvl w:val="1"/>
          <w:numId w:val="43"/>
        </w:numPr>
        <w:spacing w:after="0" w:line="240" w:lineRule="auto"/>
        <w:jc w:val="both"/>
        <w:rPr>
          <w:rFonts w:ascii="Times New Roman" w:hAnsi="Times New Roman" w:cs="Times New Roman"/>
          <w:b/>
          <w:sz w:val="24"/>
          <w:szCs w:val="24"/>
        </w:rPr>
      </w:pPr>
      <w:r w:rsidRPr="00601754">
        <w:rPr>
          <w:rFonts w:ascii="Times New Roman" w:hAnsi="Times New Roman" w:cs="Times New Roman"/>
          <w:b/>
          <w:sz w:val="24"/>
          <w:szCs w:val="24"/>
        </w:rPr>
        <w:t>Обязанности АРЕНДАТОРА:</w:t>
      </w:r>
    </w:p>
    <w:p w14:paraId="0C2B9D36"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Предоставлять АРЕНДОДАТЕЛЮ адреса и телефоны ответственных лиц, обеспечивающих доступ к занимаемым помещениям, а также ответственных за противопожарную безопасность в занимаемых помещениях;</w:t>
      </w:r>
    </w:p>
    <w:p w14:paraId="003ACCAE"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Содержать принимаемое помещение, мебель и оборудование в полной исправности, производить за свой счет под контролем АРЕНДОДАТЕЛЯ текущий ремонт внутри занимаемого помещения;</w:t>
      </w:r>
    </w:p>
    <w:p w14:paraId="6ACADB31"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Согласовывать с АРЕНДОДАТЕЛЕМ установку приборов учета в нежилом помещении.</w:t>
      </w:r>
    </w:p>
    <w:p w14:paraId="0347D88C" w14:textId="77777777" w:rsidR="00183818" w:rsidRPr="00601754" w:rsidRDefault="00183818" w:rsidP="00183818">
      <w:pPr>
        <w:pStyle w:val="a4"/>
        <w:widowControl w:val="0"/>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Осуществлять беспрепятственный допуск в занимаемое помещение должностных лиц АРЕНДОДАТЕЛЯ и других специалистов, имеющих право проведения работ на системах электро-, тепло-, водоснабжения и канализации для устранения аварий, осмотра инженерного оборудования, конструктивных элементов здания и приборов учета, а также контроля за их эксплуатацией;</w:t>
      </w:r>
    </w:p>
    <w:p w14:paraId="764B2A61"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lastRenderedPageBreak/>
        <w:t>Содержать занимаемое помещение с соблюдением действующих санитарных и эксплуатационных норм, правил пожарной безопасности и не допускать хранения взрывоопасных веществ и веществ, загрязняющих воздух;</w:t>
      </w:r>
    </w:p>
    <w:p w14:paraId="3CA5BBEF"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При обнаружении неисправностей и повреждений инженерных сетей и коммуникаций немедленно сообщить АРЕНДОДАТЕЛЮ;</w:t>
      </w:r>
    </w:p>
    <w:p w14:paraId="3D279192"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Без оформленного в установленном порядке письменного разрешения АРЕНДОДАТЕЛЯ:</w:t>
      </w:r>
    </w:p>
    <w:p w14:paraId="32086E66" w14:textId="77777777" w:rsidR="00183818" w:rsidRPr="00601754" w:rsidRDefault="00183818" w:rsidP="00183818">
      <w:pPr>
        <w:pStyle w:val="a4"/>
        <w:numPr>
          <w:ilvl w:val="0"/>
          <w:numId w:val="44"/>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не производить ремонтных, отделочных и других строительно-монтажных работ;</w:t>
      </w:r>
    </w:p>
    <w:p w14:paraId="0880092A" w14:textId="77777777" w:rsidR="00183818" w:rsidRPr="00601754" w:rsidRDefault="00183818" w:rsidP="00183818">
      <w:pPr>
        <w:pStyle w:val="a4"/>
        <w:numPr>
          <w:ilvl w:val="0"/>
          <w:numId w:val="44"/>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не производить перенос инженерных сетей;</w:t>
      </w:r>
    </w:p>
    <w:p w14:paraId="32EC3606" w14:textId="77777777" w:rsidR="00183818" w:rsidRPr="00601754" w:rsidRDefault="00183818" w:rsidP="00183818">
      <w:pPr>
        <w:pStyle w:val="a4"/>
        <w:numPr>
          <w:ilvl w:val="0"/>
          <w:numId w:val="44"/>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 и запорную арматуру;</w:t>
      </w:r>
    </w:p>
    <w:p w14:paraId="2AE14CA3" w14:textId="77777777" w:rsidR="00183818" w:rsidRPr="00601754" w:rsidRDefault="00183818" w:rsidP="00183818">
      <w:pPr>
        <w:pStyle w:val="a4"/>
        <w:numPr>
          <w:ilvl w:val="0"/>
          <w:numId w:val="44"/>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не подключать и не использовать бытовые приборы и оборудование, не имеющие технических паспортов, не отвечающих требованиям безопасности эксплуатации и санитарно-гигиеническим нормам;</w:t>
      </w:r>
    </w:p>
    <w:p w14:paraId="2045D57E" w14:textId="77777777" w:rsidR="00183818" w:rsidRPr="00601754" w:rsidRDefault="00183818" w:rsidP="00183818">
      <w:pPr>
        <w:pStyle w:val="a4"/>
        <w:numPr>
          <w:ilvl w:val="0"/>
          <w:numId w:val="44"/>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не нарушать имеющиеся схемы учета поставки коммунальных услуг;</w:t>
      </w:r>
    </w:p>
    <w:p w14:paraId="321C192B" w14:textId="77777777" w:rsidR="00183818" w:rsidRPr="00601754" w:rsidRDefault="00183818" w:rsidP="00183818">
      <w:pPr>
        <w:pStyle w:val="a4"/>
        <w:numPr>
          <w:ilvl w:val="0"/>
          <w:numId w:val="44"/>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не использовать теплоноситель в системах отопления не по прямому назначению;</w:t>
      </w:r>
    </w:p>
    <w:p w14:paraId="7AFE4AA7" w14:textId="77777777" w:rsidR="00183818" w:rsidRPr="00601754" w:rsidRDefault="00183818" w:rsidP="00183818">
      <w:pPr>
        <w:pStyle w:val="a4"/>
        <w:numPr>
          <w:ilvl w:val="0"/>
          <w:numId w:val="44"/>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не допускать выполнение работ или совершение других действий, приводящих к порче помещений или конструкций здания.</w:t>
      </w:r>
    </w:p>
    <w:p w14:paraId="0882E62D" w14:textId="77777777" w:rsidR="00183818" w:rsidRPr="00601754" w:rsidRDefault="00183818" w:rsidP="00183818">
      <w:pPr>
        <w:pStyle w:val="a4"/>
        <w:numPr>
          <w:ilvl w:val="1"/>
          <w:numId w:val="43"/>
        </w:numPr>
        <w:spacing w:after="0" w:line="240" w:lineRule="auto"/>
        <w:jc w:val="both"/>
        <w:rPr>
          <w:rFonts w:ascii="Times New Roman" w:hAnsi="Times New Roman" w:cs="Times New Roman"/>
          <w:b/>
          <w:sz w:val="24"/>
          <w:szCs w:val="24"/>
        </w:rPr>
      </w:pPr>
      <w:r w:rsidRPr="00601754">
        <w:rPr>
          <w:rFonts w:ascii="Times New Roman" w:hAnsi="Times New Roman" w:cs="Times New Roman"/>
          <w:b/>
          <w:sz w:val="24"/>
          <w:szCs w:val="24"/>
        </w:rPr>
        <w:t>Обязанности АРЕНДОДАТЕЛЯ:</w:t>
      </w:r>
    </w:p>
    <w:p w14:paraId="20C5096B"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Выполнять функции, связанные с обслуживанием и ремонтом здания, в том числе капитальным, его инженерного оборудования и территории;</w:t>
      </w:r>
    </w:p>
    <w:p w14:paraId="420702C5"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Обеспечивать снабжение АРЕНДАТОРА коммунальными услугами;</w:t>
      </w:r>
    </w:p>
    <w:p w14:paraId="2202228D"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Вести соответствующую техническую документацию на здание;</w:t>
      </w:r>
    </w:p>
    <w:p w14:paraId="46F42CAD"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Принимать меры по обеспечению бесперебойной работы санитарно-технического и инженерного оборудования помещений здания;</w:t>
      </w:r>
    </w:p>
    <w:p w14:paraId="2062BE31"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 десятидневный срок рассматривать поступившие от АРЕНДАТОРА жалобы и предложения по предмету договора и принимать необходимые меры по их разрешению;</w:t>
      </w:r>
    </w:p>
    <w:p w14:paraId="0727335F"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Своевременно выдавать АРЕНДАТОРУ расчетные документы за оказываемые услуги;</w:t>
      </w:r>
    </w:p>
    <w:p w14:paraId="05EA87A0" w14:textId="77777777" w:rsidR="00183818" w:rsidRPr="00601754" w:rsidRDefault="00183818" w:rsidP="00183818">
      <w:pPr>
        <w:pStyle w:val="a4"/>
        <w:numPr>
          <w:ilvl w:val="2"/>
          <w:numId w:val="43"/>
        </w:numPr>
        <w:spacing w:after="120" w:line="240" w:lineRule="auto"/>
        <w:jc w:val="both"/>
        <w:rPr>
          <w:rFonts w:ascii="Times New Roman" w:hAnsi="Times New Roman" w:cs="Times New Roman"/>
          <w:sz w:val="24"/>
          <w:szCs w:val="24"/>
        </w:rPr>
      </w:pPr>
      <w:r w:rsidRPr="00601754">
        <w:rPr>
          <w:rFonts w:ascii="Times New Roman" w:hAnsi="Times New Roman" w:cs="Times New Roman"/>
          <w:sz w:val="24"/>
          <w:szCs w:val="24"/>
        </w:rPr>
        <w:t>Принимать все меры по устранению аварий немедленно после их возникновения и проводить расследования причин и последствий аварии.</w:t>
      </w:r>
    </w:p>
    <w:p w14:paraId="1161BCE0" w14:textId="77777777" w:rsidR="00183818" w:rsidRPr="00601754" w:rsidRDefault="00183818" w:rsidP="00183818">
      <w:pPr>
        <w:pStyle w:val="a4"/>
        <w:numPr>
          <w:ilvl w:val="0"/>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ПРАВА СТОРОН:</w:t>
      </w:r>
    </w:p>
    <w:p w14:paraId="6D97963E" w14:textId="77777777" w:rsidR="00183818" w:rsidRPr="00601754" w:rsidRDefault="00183818" w:rsidP="00183818">
      <w:pPr>
        <w:pStyle w:val="a4"/>
        <w:numPr>
          <w:ilvl w:val="1"/>
          <w:numId w:val="43"/>
        </w:numPr>
        <w:spacing w:after="0" w:line="240" w:lineRule="auto"/>
        <w:jc w:val="both"/>
        <w:rPr>
          <w:rFonts w:ascii="Times New Roman" w:hAnsi="Times New Roman" w:cs="Times New Roman"/>
          <w:b/>
          <w:sz w:val="24"/>
          <w:szCs w:val="24"/>
        </w:rPr>
      </w:pPr>
      <w:r w:rsidRPr="00601754">
        <w:rPr>
          <w:rFonts w:ascii="Times New Roman" w:hAnsi="Times New Roman" w:cs="Times New Roman"/>
          <w:b/>
          <w:sz w:val="24"/>
          <w:szCs w:val="24"/>
        </w:rPr>
        <w:t>АРЕНДАТОР имеет право:</w:t>
      </w:r>
    </w:p>
    <w:p w14:paraId="6B6BC38E"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На получение услуг установленного качества, безопасных для жизни и здоровья, не причиняющих вреда его имуществу;</w:t>
      </w:r>
    </w:p>
    <w:p w14:paraId="203A0251" w14:textId="77777777" w:rsidR="00183818" w:rsidRPr="00601754" w:rsidRDefault="00183818" w:rsidP="00183818">
      <w:pPr>
        <w:pStyle w:val="a4"/>
        <w:widowControl w:val="0"/>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На своевременное устранение АРЕНДОДАТЕЛЕМ выявленных АРЕНДАТОРОМ недостатков в предоставлении услуг в установленные настоящим Договором сроки;</w:t>
      </w:r>
    </w:p>
    <w:p w14:paraId="6C77AE45" w14:textId="77777777" w:rsidR="00183818" w:rsidRPr="00601754" w:rsidRDefault="00183818" w:rsidP="00183818">
      <w:pPr>
        <w:pStyle w:val="a4"/>
        <w:numPr>
          <w:ilvl w:val="1"/>
          <w:numId w:val="43"/>
        </w:numPr>
        <w:spacing w:after="0" w:line="240" w:lineRule="auto"/>
        <w:jc w:val="both"/>
        <w:rPr>
          <w:rFonts w:ascii="Times New Roman" w:hAnsi="Times New Roman" w:cs="Times New Roman"/>
          <w:b/>
          <w:sz w:val="24"/>
          <w:szCs w:val="24"/>
        </w:rPr>
      </w:pPr>
      <w:r w:rsidRPr="00601754">
        <w:rPr>
          <w:rFonts w:ascii="Times New Roman" w:hAnsi="Times New Roman" w:cs="Times New Roman"/>
          <w:b/>
          <w:sz w:val="24"/>
          <w:szCs w:val="24"/>
        </w:rPr>
        <w:t>АРЕНДОДАТЕЛЬ имеет право:</w:t>
      </w:r>
    </w:p>
    <w:p w14:paraId="46658CE5"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 установленном законом порядке требовать возмещения убытков, понесенных в результате нарушений АРЕНДАТОРОМ обязательств по платежам и иные убытки, причиненные АРЕНДАТОРОМ из-за невыполнения условий Договора;</w:t>
      </w:r>
    </w:p>
    <w:p w14:paraId="40DB0289"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 целях надлежащего исполнения условий настоящего Договора заключать соответствующие договоры с другими юридическими и физическими лицами;</w:t>
      </w:r>
    </w:p>
    <w:p w14:paraId="2CFD1757"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Организовывать и проводить проверку количества работающих инженерных систем и установленного оборудования в помещении, занимаемом АРЕНДАТОРОМ, и их технического состояния;</w:t>
      </w:r>
    </w:p>
    <w:p w14:paraId="047528B8" w14:textId="77777777" w:rsidR="00183818" w:rsidRPr="00601754" w:rsidRDefault="00183818" w:rsidP="00183818">
      <w:pPr>
        <w:pStyle w:val="a4"/>
        <w:numPr>
          <w:ilvl w:val="2"/>
          <w:numId w:val="43"/>
        </w:numPr>
        <w:spacing w:after="120" w:line="240" w:lineRule="auto"/>
        <w:jc w:val="both"/>
        <w:rPr>
          <w:rFonts w:ascii="Times New Roman" w:hAnsi="Times New Roman" w:cs="Times New Roman"/>
          <w:sz w:val="24"/>
          <w:szCs w:val="24"/>
        </w:rPr>
      </w:pPr>
      <w:r w:rsidRPr="00601754">
        <w:rPr>
          <w:rFonts w:ascii="Times New Roman" w:hAnsi="Times New Roman" w:cs="Times New Roman"/>
          <w:sz w:val="24"/>
          <w:szCs w:val="24"/>
        </w:rPr>
        <w:t>Вызывать представителя АРЕНДАТОРА в любое время суток по телефону в случае аварии инженерных систем в арендуемом помещении.</w:t>
      </w:r>
    </w:p>
    <w:p w14:paraId="1DA7D298" w14:textId="77777777" w:rsidR="00183818" w:rsidRPr="00601754" w:rsidRDefault="00183818" w:rsidP="00183818">
      <w:pPr>
        <w:pStyle w:val="af4"/>
        <w:widowControl/>
        <w:numPr>
          <w:ilvl w:val="0"/>
          <w:numId w:val="43"/>
        </w:numPr>
        <w:autoSpaceDE/>
        <w:autoSpaceDN/>
        <w:adjustRightInd/>
        <w:spacing w:after="0"/>
        <w:rPr>
          <w:rFonts w:ascii="Times New Roman" w:hAnsi="Times New Roman" w:cs="Times New Roman"/>
          <w:b/>
          <w:sz w:val="24"/>
          <w:szCs w:val="24"/>
        </w:rPr>
      </w:pPr>
      <w:r w:rsidRPr="00601754">
        <w:rPr>
          <w:rFonts w:ascii="Times New Roman" w:hAnsi="Times New Roman" w:cs="Times New Roman"/>
          <w:b/>
          <w:sz w:val="24"/>
          <w:szCs w:val="24"/>
        </w:rPr>
        <w:t>ОТВЕТСТВЕННОСТЬ СТОРОН:</w:t>
      </w:r>
    </w:p>
    <w:p w14:paraId="4A46CA17" w14:textId="77777777" w:rsidR="00183818" w:rsidRPr="00601754" w:rsidRDefault="00183818" w:rsidP="00183818">
      <w:pPr>
        <w:pStyle w:val="a4"/>
        <w:numPr>
          <w:ilvl w:val="1"/>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 xml:space="preserve">В случае неисполнения или ненадлежащего исполнения условий Договора виновная сторона обязана возместить причиненные убытки. </w:t>
      </w:r>
    </w:p>
    <w:p w14:paraId="18C3A907" w14:textId="77777777" w:rsidR="00183818" w:rsidRPr="00601754" w:rsidRDefault="00183818" w:rsidP="00183818">
      <w:pPr>
        <w:pStyle w:val="a4"/>
        <w:numPr>
          <w:ilvl w:val="1"/>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 xml:space="preserve">В случае просрочки уплаты или неуплаты АРЕНДАТОРОМ платежей в сроки, установленные п. 4.2. настоящего дополнительного соглашения, за каждый день просрочки </w:t>
      </w:r>
      <w:r w:rsidRPr="00601754">
        <w:rPr>
          <w:rFonts w:ascii="Times New Roman" w:hAnsi="Times New Roman" w:cs="Times New Roman"/>
          <w:sz w:val="24"/>
          <w:szCs w:val="24"/>
        </w:rPr>
        <w:lastRenderedPageBreak/>
        <w:t>начисляется пеня в размере 1% от суммы задолженности, которая перечисляется АРЕНДАТОРОМ на счет АРЕНДОДАТЕЛЯ.</w:t>
      </w:r>
    </w:p>
    <w:p w14:paraId="25382EC3" w14:textId="77777777" w:rsidR="00183818" w:rsidRPr="00601754" w:rsidRDefault="00183818" w:rsidP="00183818">
      <w:pPr>
        <w:pStyle w:val="a4"/>
        <w:numPr>
          <w:ilvl w:val="1"/>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 случае нерационального использования предоставляемых коммунальных услуг, АРЕНДАТОР уплачивает штраф АРЕНДОДАТЕЛЮ в размере месячного платежа по данному договору.</w:t>
      </w:r>
    </w:p>
    <w:p w14:paraId="7766B1AC" w14:textId="77777777" w:rsidR="00183818" w:rsidRPr="00601754" w:rsidRDefault="00183818" w:rsidP="00183818">
      <w:pPr>
        <w:pStyle w:val="a4"/>
        <w:numPr>
          <w:ilvl w:val="1"/>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АРЕНДОДАТЕЛЬ несет ответственность за виновное причинение материального ущерба АРЕНДАТОРУ, в том числе и в результате ненадлежащего исполнения АРЕНДОДАТЕЛЕМ своих обязанностей. Вина АРЕНДОДАТЕЛЯ устанавливается в соответствии с действующим законодательством Российской Федерации.</w:t>
      </w:r>
    </w:p>
    <w:p w14:paraId="39BB1496"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Акт оценки причиненного ущерба составляется АРЕНДОДАТЕЛЕМ и АРЕНДАТОРОМ не позднее 2 (двух) дней с момента возникновения ущерба.</w:t>
      </w:r>
    </w:p>
    <w:p w14:paraId="59119722" w14:textId="77777777" w:rsidR="00183818" w:rsidRPr="00601754" w:rsidRDefault="00183818" w:rsidP="00183818">
      <w:pPr>
        <w:pStyle w:val="a4"/>
        <w:numPr>
          <w:ilvl w:val="2"/>
          <w:numId w:val="43"/>
        </w:numPr>
        <w:spacing w:after="0" w:line="240" w:lineRule="auto"/>
        <w:jc w:val="both"/>
        <w:rPr>
          <w:rFonts w:ascii="Times New Roman" w:hAnsi="Times New Roman" w:cs="Times New Roman"/>
          <w:sz w:val="24"/>
          <w:szCs w:val="24"/>
        </w:rPr>
      </w:pPr>
      <w:r w:rsidRPr="00601754">
        <w:rPr>
          <w:rFonts w:ascii="Times New Roman" w:hAnsi="Times New Roman" w:cs="Times New Roman"/>
          <w:sz w:val="24"/>
          <w:szCs w:val="24"/>
        </w:rPr>
        <w:t>В случае необходимости, стороны настоящего договора вправе привлечь для оценки ущерба и составления акта незаинтересованных и компетентных лиц, экспертов и иных специалистов.</w:t>
      </w:r>
    </w:p>
    <w:p w14:paraId="12DFC89F" w14:textId="77777777" w:rsidR="00183818" w:rsidRPr="00601754" w:rsidRDefault="00183818" w:rsidP="00183818">
      <w:pPr>
        <w:pStyle w:val="a4"/>
        <w:numPr>
          <w:ilvl w:val="1"/>
          <w:numId w:val="43"/>
        </w:numPr>
        <w:spacing w:after="120" w:line="240" w:lineRule="auto"/>
        <w:jc w:val="both"/>
        <w:rPr>
          <w:rFonts w:ascii="Times New Roman" w:hAnsi="Times New Roman" w:cs="Times New Roman"/>
          <w:sz w:val="24"/>
          <w:szCs w:val="24"/>
        </w:rPr>
      </w:pPr>
      <w:r w:rsidRPr="00601754">
        <w:rPr>
          <w:rFonts w:ascii="Times New Roman" w:hAnsi="Times New Roman" w:cs="Times New Roman"/>
          <w:sz w:val="24"/>
          <w:szCs w:val="24"/>
        </w:rPr>
        <w:t xml:space="preserve">Стороны освобождаются от ответственности, если она вызвана обстоятельствами, за которые ни одна из сторон не отвечает (стихийные бедствия, решения государственных органов, введение чрезвычайного положения и т.д.). </w:t>
      </w:r>
    </w:p>
    <w:p w14:paraId="2E204A5D" w14:textId="5D449C03" w:rsidR="00183818" w:rsidRPr="00601754" w:rsidRDefault="00183818" w:rsidP="00183818">
      <w:pPr>
        <w:pStyle w:val="otekstj"/>
        <w:numPr>
          <w:ilvl w:val="0"/>
          <w:numId w:val="43"/>
        </w:numPr>
        <w:shd w:val="clear" w:color="auto" w:fill="FFFFFF"/>
        <w:spacing w:before="0" w:beforeAutospacing="0" w:after="120" w:afterAutospacing="0"/>
        <w:jc w:val="both"/>
        <w:textAlignment w:val="baseline"/>
      </w:pPr>
      <w:r w:rsidRPr="00601754">
        <w:t xml:space="preserve">По остальным вопросам Стороны руководствуются положениями Договора </w:t>
      </w:r>
      <w:r w:rsidR="00823AD7" w:rsidRPr="00601754">
        <w:t>А/1 от «___» __________ 202__ г.</w:t>
      </w:r>
      <w:r w:rsidR="00823AD7" w:rsidRPr="00601754">
        <w:rPr>
          <w:bCs/>
        </w:rPr>
        <w:t xml:space="preserve"> </w:t>
      </w:r>
      <w:r w:rsidRPr="00601754">
        <w:rPr>
          <w:bCs/>
        </w:rPr>
        <w:t>аренды нежилого помещения</w:t>
      </w:r>
      <w:r w:rsidRPr="00601754">
        <w:t xml:space="preserve"> и нормами действующего законодательства.</w:t>
      </w:r>
    </w:p>
    <w:p w14:paraId="27D19A05" w14:textId="1FAFEF1E" w:rsidR="00183818" w:rsidRPr="00601754" w:rsidRDefault="00183818" w:rsidP="00183818">
      <w:pPr>
        <w:pStyle w:val="otekstj"/>
        <w:numPr>
          <w:ilvl w:val="0"/>
          <w:numId w:val="43"/>
        </w:numPr>
        <w:shd w:val="clear" w:color="auto" w:fill="FFFFFF"/>
        <w:spacing w:before="0" w:beforeAutospacing="0" w:after="120" w:afterAutospacing="0"/>
        <w:jc w:val="both"/>
        <w:textAlignment w:val="baseline"/>
      </w:pPr>
      <w:r w:rsidRPr="00601754">
        <w:t xml:space="preserve">Настоящее дополнительное соглашение вступает в силу с даты его подписания и действует в пределах срока действия Договора № </w:t>
      </w:r>
      <w:r w:rsidR="00823AD7" w:rsidRPr="00601754">
        <w:t>А/1 от «___» __________ 202__ г.</w:t>
      </w:r>
      <w:r w:rsidRPr="00601754">
        <w:t xml:space="preserve"> </w:t>
      </w:r>
      <w:r w:rsidRPr="00601754">
        <w:rPr>
          <w:bCs/>
        </w:rPr>
        <w:t>аренды нежилого помещения.</w:t>
      </w:r>
    </w:p>
    <w:p w14:paraId="2F0E6931" w14:textId="77777777" w:rsidR="00183818" w:rsidRPr="00601754" w:rsidRDefault="00183818" w:rsidP="00183818">
      <w:pPr>
        <w:pStyle w:val="otekstj"/>
        <w:numPr>
          <w:ilvl w:val="0"/>
          <w:numId w:val="43"/>
        </w:numPr>
        <w:shd w:val="clear" w:color="auto" w:fill="FFFFFF"/>
        <w:spacing w:before="0" w:beforeAutospacing="0" w:after="120" w:afterAutospacing="0"/>
        <w:jc w:val="both"/>
        <w:textAlignment w:val="baseline"/>
      </w:pPr>
      <w:r w:rsidRPr="00601754">
        <w:t>Дополнительное соглашение составлено в 3 (трех) экземплярах, которые имеют равную юридическую силу. Два – для АРЕНДОДАТЕЛЯ, один - для АРЕНДАТОРА.</w:t>
      </w:r>
    </w:p>
    <w:p w14:paraId="56E63931" w14:textId="77777777" w:rsidR="00183818" w:rsidRPr="00601754" w:rsidRDefault="00183818" w:rsidP="00183818">
      <w:pPr>
        <w:pStyle w:val="otekstj"/>
        <w:shd w:val="clear" w:color="auto" w:fill="FFFFFF"/>
        <w:spacing w:before="0" w:beforeAutospacing="0" w:after="120" w:afterAutospacing="0"/>
        <w:jc w:val="both"/>
        <w:textAlignment w:val="baseline"/>
      </w:pPr>
    </w:p>
    <w:p w14:paraId="592CF613" w14:textId="77777777" w:rsidR="00183818" w:rsidRPr="00601754" w:rsidRDefault="00183818" w:rsidP="00183818">
      <w:pPr>
        <w:pStyle w:val="otekstj"/>
        <w:numPr>
          <w:ilvl w:val="0"/>
          <w:numId w:val="43"/>
        </w:numPr>
        <w:shd w:val="clear" w:color="auto" w:fill="FFFFFF"/>
        <w:spacing w:before="0" w:beforeAutospacing="0" w:after="0" w:afterAutospacing="0"/>
        <w:jc w:val="center"/>
        <w:textAlignment w:val="baseline"/>
        <w:rPr>
          <w:b/>
        </w:rPr>
      </w:pPr>
      <w:r w:rsidRPr="00601754">
        <w:rPr>
          <w:b/>
        </w:rPr>
        <w:t>Подписи Сторон:</w:t>
      </w:r>
    </w:p>
    <w:p w14:paraId="2CE9189C" w14:textId="77777777" w:rsidR="00183818" w:rsidRPr="00601754" w:rsidRDefault="00183818" w:rsidP="00183818">
      <w:pPr>
        <w:tabs>
          <w:tab w:val="num" w:pos="1620"/>
        </w:tabs>
        <w:jc w:val="both"/>
      </w:pPr>
    </w:p>
    <w:tbl>
      <w:tblPr>
        <w:tblW w:w="9606" w:type="dxa"/>
        <w:jc w:val="center"/>
        <w:tblLook w:val="04A0" w:firstRow="1" w:lastRow="0" w:firstColumn="1" w:lastColumn="0" w:noHBand="0" w:noVBand="1"/>
      </w:tblPr>
      <w:tblGrid>
        <w:gridCol w:w="4696"/>
        <w:gridCol w:w="4910"/>
      </w:tblGrid>
      <w:tr w:rsidR="00183818" w:rsidRPr="00601754" w14:paraId="6A816E14" w14:textId="77777777" w:rsidTr="00EE6F77">
        <w:trPr>
          <w:jc w:val="center"/>
        </w:trPr>
        <w:tc>
          <w:tcPr>
            <w:tcW w:w="4928" w:type="dxa"/>
          </w:tcPr>
          <w:p w14:paraId="0561ED1F" w14:textId="77777777" w:rsidR="00183818" w:rsidRPr="00601754" w:rsidRDefault="00183818" w:rsidP="00EE6F77">
            <w:pPr>
              <w:jc w:val="center"/>
              <w:rPr>
                <w:b/>
                <w:lang w:eastAsia="en-US"/>
              </w:rPr>
            </w:pPr>
            <w:r w:rsidRPr="00601754">
              <w:rPr>
                <w:b/>
                <w:lang w:eastAsia="en-US"/>
              </w:rPr>
              <w:t>АРЕНДОДАТЕЛЬ</w:t>
            </w:r>
          </w:p>
          <w:p w14:paraId="18D26693" w14:textId="77777777" w:rsidR="00183818" w:rsidRPr="00601754" w:rsidRDefault="00183818" w:rsidP="00EE6F77">
            <w:pPr>
              <w:jc w:val="center"/>
              <w:rPr>
                <w:b/>
                <w:lang w:eastAsia="en-US"/>
              </w:rPr>
            </w:pPr>
          </w:p>
        </w:tc>
        <w:tc>
          <w:tcPr>
            <w:tcW w:w="4678" w:type="dxa"/>
          </w:tcPr>
          <w:p w14:paraId="5AB5E49A" w14:textId="77777777" w:rsidR="00183818" w:rsidRPr="00601754" w:rsidRDefault="00183818" w:rsidP="00EE6F77">
            <w:pPr>
              <w:jc w:val="center"/>
              <w:rPr>
                <w:b/>
                <w:lang w:eastAsia="en-US"/>
              </w:rPr>
            </w:pPr>
            <w:r w:rsidRPr="00601754">
              <w:rPr>
                <w:b/>
                <w:lang w:eastAsia="en-US"/>
              </w:rPr>
              <w:t>АРЕНДАТОР</w:t>
            </w:r>
          </w:p>
          <w:p w14:paraId="0F0FC190" w14:textId="77777777" w:rsidR="00183818" w:rsidRPr="00601754" w:rsidRDefault="00183818" w:rsidP="00EE6F77">
            <w:pPr>
              <w:jc w:val="center"/>
              <w:rPr>
                <w:b/>
                <w:lang w:eastAsia="en-US"/>
              </w:rPr>
            </w:pPr>
          </w:p>
        </w:tc>
      </w:tr>
      <w:tr w:rsidR="00183818" w:rsidRPr="00601754" w14:paraId="752B5DFF" w14:textId="77777777" w:rsidTr="00EE6F77">
        <w:trPr>
          <w:jc w:val="center"/>
        </w:trPr>
        <w:tc>
          <w:tcPr>
            <w:tcW w:w="4928" w:type="dxa"/>
          </w:tcPr>
          <w:p w14:paraId="0268DB06" w14:textId="77777777" w:rsidR="00183818" w:rsidRPr="00601754" w:rsidRDefault="00183818" w:rsidP="00EE6F77">
            <w:pPr>
              <w:rPr>
                <w:b/>
                <w:lang w:eastAsia="en-US"/>
              </w:rPr>
            </w:pPr>
            <w:r w:rsidRPr="00601754">
              <w:rPr>
                <w:b/>
              </w:rPr>
              <w:t>Начальник</w:t>
            </w:r>
          </w:p>
          <w:p w14:paraId="0BA71BEC" w14:textId="77777777" w:rsidR="00183818" w:rsidRPr="00601754" w:rsidRDefault="00183818" w:rsidP="00EE6F77">
            <w:pPr>
              <w:rPr>
                <w:b/>
                <w:lang w:eastAsia="en-US"/>
              </w:rPr>
            </w:pPr>
          </w:p>
          <w:p w14:paraId="24E6DCB1" w14:textId="77777777" w:rsidR="00183818" w:rsidRPr="00601754" w:rsidRDefault="00183818" w:rsidP="00EE6F77">
            <w:pPr>
              <w:rPr>
                <w:b/>
                <w:lang w:eastAsia="en-US"/>
              </w:rPr>
            </w:pPr>
          </w:p>
          <w:p w14:paraId="47AD465C" w14:textId="77777777" w:rsidR="00183818" w:rsidRPr="00601754" w:rsidRDefault="00183818" w:rsidP="00EE6F77">
            <w:pPr>
              <w:rPr>
                <w:b/>
                <w:lang w:eastAsia="en-US"/>
              </w:rPr>
            </w:pPr>
          </w:p>
          <w:p w14:paraId="5D7120BB" w14:textId="77777777" w:rsidR="00183818" w:rsidRPr="00601754" w:rsidRDefault="00183818" w:rsidP="00EE6F77">
            <w:pPr>
              <w:rPr>
                <w:b/>
                <w:lang w:eastAsia="en-US"/>
              </w:rPr>
            </w:pPr>
          </w:p>
          <w:p w14:paraId="58019E44" w14:textId="619B33AC" w:rsidR="00183818" w:rsidRPr="00601754" w:rsidRDefault="00183818" w:rsidP="00EE6F77">
            <w:pPr>
              <w:rPr>
                <w:b/>
                <w:lang w:eastAsia="en-US"/>
              </w:rPr>
            </w:pPr>
            <w:r w:rsidRPr="00601754">
              <w:rPr>
                <w:b/>
                <w:lang w:eastAsia="en-US"/>
              </w:rPr>
              <w:t>____________________ /</w:t>
            </w:r>
            <w:sdt>
              <w:sdtPr>
                <w:rPr>
                  <w:b/>
                  <w:lang w:eastAsia="en-US"/>
                </w:rPr>
                <w:alias w:val="Название"/>
                <w:tag w:val=""/>
                <w:id w:val="-1200545701"/>
                <w:placeholder>
                  <w:docPart w:val="6D95F0237DA74338A4E05CA3DEB8E5CB"/>
                </w:placeholder>
                <w:dataBinding w:prefixMappings="xmlns:ns0='http://purl.org/dc/elements/1.1/' xmlns:ns1='http://schemas.openxmlformats.org/package/2006/metadata/core-properties' " w:xpath="/ns1:coreProperties[1]/ns0:title[1]" w:storeItemID="{6C3C8BC8-F283-45AE-878A-BAB7291924A1}"/>
                <w:text/>
              </w:sdtPr>
              <w:sdtContent>
                <w:r w:rsidR="00D8758F" w:rsidRPr="00601754">
                  <w:rPr>
                    <w:b/>
                    <w:lang w:eastAsia="en-US"/>
                  </w:rPr>
                  <w:t>О.Я. Корнева</w:t>
                </w:r>
              </w:sdtContent>
            </w:sdt>
            <w:r w:rsidRPr="00601754">
              <w:rPr>
                <w:b/>
                <w:lang w:eastAsia="en-US"/>
              </w:rPr>
              <w:t>/</w:t>
            </w:r>
          </w:p>
          <w:p w14:paraId="51218BF7" w14:textId="77777777" w:rsidR="00183818" w:rsidRPr="00601754" w:rsidRDefault="00183818" w:rsidP="00EE6F77">
            <w:pPr>
              <w:rPr>
                <w:b/>
                <w:lang w:eastAsia="en-US"/>
              </w:rPr>
            </w:pPr>
          </w:p>
          <w:p w14:paraId="0F0366D7" w14:textId="77777777" w:rsidR="00183818" w:rsidRPr="00601754" w:rsidRDefault="00183818" w:rsidP="00EE6F77">
            <w:pPr>
              <w:rPr>
                <w:b/>
                <w:lang w:eastAsia="en-US"/>
              </w:rPr>
            </w:pPr>
            <w:r w:rsidRPr="00601754">
              <w:rPr>
                <w:b/>
                <w:lang w:eastAsia="en-US"/>
              </w:rPr>
              <w:t>м.п.</w:t>
            </w:r>
          </w:p>
        </w:tc>
        <w:tc>
          <w:tcPr>
            <w:tcW w:w="4678" w:type="dxa"/>
          </w:tcPr>
          <w:p w14:paraId="108CECFF" w14:textId="36D503FA" w:rsidR="00183818" w:rsidRPr="00601754" w:rsidRDefault="00B05675" w:rsidP="00EE6F77">
            <w:pPr>
              <w:jc w:val="both"/>
              <w:rPr>
                <w:b/>
              </w:rPr>
            </w:pPr>
            <w:r w:rsidRPr="00601754">
              <w:rPr>
                <w:b/>
              </w:rPr>
              <w:t>______________________________________</w:t>
            </w:r>
          </w:p>
          <w:p w14:paraId="7DCCDDB7" w14:textId="77777777" w:rsidR="00B05675" w:rsidRPr="00601754" w:rsidRDefault="00B05675" w:rsidP="00EE6F77">
            <w:pPr>
              <w:jc w:val="both"/>
              <w:rPr>
                <w:b/>
              </w:rPr>
            </w:pPr>
          </w:p>
          <w:p w14:paraId="4CDC814D" w14:textId="77777777" w:rsidR="00B05675" w:rsidRPr="00601754" w:rsidRDefault="00B05675" w:rsidP="00EE6F77">
            <w:pPr>
              <w:jc w:val="both"/>
              <w:rPr>
                <w:b/>
              </w:rPr>
            </w:pPr>
          </w:p>
          <w:p w14:paraId="096CB088" w14:textId="77777777" w:rsidR="00183818" w:rsidRPr="00601754" w:rsidRDefault="00183818" w:rsidP="00EE6F77">
            <w:pPr>
              <w:rPr>
                <w:lang w:eastAsia="en-US"/>
              </w:rPr>
            </w:pPr>
          </w:p>
          <w:p w14:paraId="29BD063B" w14:textId="77777777" w:rsidR="00183818" w:rsidRPr="00601754" w:rsidRDefault="00183818" w:rsidP="00EE6F77">
            <w:pPr>
              <w:rPr>
                <w:lang w:eastAsia="en-US"/>
              </w:rPr>
            </w:pPr>
          </w:p>
          <w:p w14:paraId="53A4E172" w14:textId="734B7D29" w:rsidR="00183818" w:rsidRPr="00601754" w:rsidRDefault="00183818" w:rsidP="00EE6F77">
            <w:pPr>
              <w:rPr>
                <w:b/>
                <w:lang w:eastAsia="en-US"/>
              </w:rPr>
            </w:pPr>
            <w:r w:rsidRPr="00601754">
              <w:rPr>
                <w:b/>
                <w:lang w:eastAsia="en-US"/>
              </w:rPr>
              <w:t>____________________/</w:t>
            </w:r>
            <w:sdt>
              <w:sdtPr>
                <w:rPr>
                  <w:b/>
                  <w:lang w:eastAsia="en-US"/>
                </w:rPr>
                <w:alias w:val="Состояние"/>
                <w:id w:val="12719519"/>
                <w:placeholder>
                  <w:docPart w:val="1F90C2A7E80E41E997BE9B4781A63E17"/>
                </w:placeholder>
                <w:dataBinding w:prefixMappings="xmlns:ns0='http://purl.org/dc/elements/1.1/' xmlns:ns1='http://schemas.openxmlformats.org/package/2006/metadata/core-properties' " w:xpath="/ns1:coreProperties[1]/ns1:contentStatus[1]" w:storeItemID="{6C3C8BC8-F283-45AE-878A-BAB7291924A1}"/>
                <w:text/>
              </w:sdtPr>
              <w:sdtContent>
                <w:r w:rsidR="00D8758F" w:rsidRPr="00601754">
                  <w:rPr>
                    <w:b/>
                    <w:lang w:eastAsia="en-US"/>
                  </w:rPr>
                  <w:t>__________________</w:t>
                </w:r>
              </w:sdtContent>
            </w:sdt>
            <w:r w:rsidRPr="00601754">
              <w:rPr>
                <w:b/>
                <w:lang w:eastAsia="en-US"/>
              </w:rPr>
              <w:t>/</w:t>
            </w:r>
          </w:p>
          <w:p w14:paraId="7769AE59" w14:textId="77777777" w:rsidR="00183818" w:rsidRPr="00601754" w:rsidRDefault="00183818" w:rsidP="00EE6F77">
            <w:pPr>
              <w:rPr>
                <w:b/>
                <w:lang w:eastAsia="en-US"/>
              </w:rPr>
            </w:pPr>
          </w:p>
          <w:p w14:paraId="2C5287AA" w14:textId="77777777" w:rsidR="00183818" w:rsidRPr="00601754" w:rsidRDefault="00183818" w:rsidP="00EE6F77">
            <w:pPr>
              <w:rPr>
                <w:b/>
                <w:lang w:eastAsia="en-US"/>
              </w:rPr>
            </w:pPr>
            <w:r w:rsidRPr="00601754">
              <w:rPr>
                <w:b/>
                <w:lang w:eastAsia="en-US"/>
              </w:rPr>
              <w:t>м.п.</w:t>
            </w:r>
          </w:p>
        </w:tc>
      </w:tr>
    </w:tbl>
    <w:p w14:paraId="1BC1E64B" w14:textId="77777777" w:rsidR="00183818" w:rsidRPr="00601754" w:rsidRDefault="00183818" w:rsidP="00183818"/>
    <w:p w14:paraId="5EDB9C6C" w14:textId="77777777" w:rsidR="007058F1" w:rsidRPr="00601754" w:rsidRDefault="007058F1" w:rsidP="00E83304">
      <w:pPr>
        <w:tabs>
          <w:tab w:val="left" w:pos="7513"/>
        </w:tabs>
        <w:jc w:val="right"/>
        <w:rPr>
          <w:color w:val="000000"/>
          <w:sz w:val="20"/>
        </w:rPr>
      </w:pPr>
    </w:p>
    <w:p w14:paraId="0F019C78" w14:textId="77777777" w:rsidR="001C0F17" w:rsidRPr="00601754" w:rsidRDefault="001C0F17" w:rsidP="00E83304">
      <w:pPr>
        <w:tabs>
          <w:tab w:val="left" w:pos="7513"/>
        </w:tabs>
        <w:jc w:val="right"/>
        <w:rPr>
          <w:color w:val="000000"/>
          <w:sz w:val="20"/>
        </w:rPr>
      </w:pPr>
    </w:p>
    <w:p w14:paraId="6302AC27" w14:textId="77777777" w:rsidR="001C0F17" w:rsidRPr="00601754" w:rsidRDefault="001C0F17" w:rsidP="00E83304">
      <w:pPr>
        <w:tabs>
          <w:tab w:val="left" w:pos="7513"/>
        </w:tabs>
        <w:jc w:val="right"/>
        <w:rPr>
          <w:color w:val="000000"/>
          <w:sz w:val="20"/>
        </w:rPr>
      </w:pPr>
    </w:p>
    <w:p w14:paraId="447DB030" w14:textId="77777777" w:rsidR="001C0F17" w:rsidRPr="00601754" w:rsidRDefault="001C0F17" w:rsidP="00E83304">
      <w:pPr>
        <w:tabs>
          <w:tab w:val="left" w:pos="7513"/>
        </w:tabs>
        <w:jc w:val="right"/>
        <w:rPr>
          <w:color w:val="000000"/>
          <w:sz w:val="20"/>
        </w:rPr>
      </w:pPr>
    </w:p>
    <w:p w14:paraId="4C222A28" w14:textId="77777777" w:rsidR="001C0F17" w:rsidRPr="00601754" w:rsidRDefault="001C0F17" w:rsidP="00E83304">
      <w:pPr>
        <w:tabs>
          <w:tab w:val="left" w:pos="7513"/>
        </w:tabs>
        <w:jc w:val="right"/>
        <w:rPr>
          <w:color w:val="000000"/>
          <w:sz w:val="20"/>
        </w:rPr>
      </w:pPr>
    </w:p>
    <w:p w14:paraId="1134D311" w14:textId="77777777" w:rsidR="001C0F17" w:rsidRPr="00601754" w:rsidRDefault="001C0F17" w:rsidP="00E83304">
      <w:pPr>
        <w:tabs>
          <w:tab w:val="left" w:pos="7513"/>
        </w:tabs>
        <w:jc w:val="right"/>
        <w:rPr>
          <w:color w:val="000000"/>
          <w:sz w:val="20"/>
        </w:rPr>
      </w:pPr>
    </w:p>
    <w:p w14:paraId="262739DB" w14:textId="77777777" w:rsidR="001C0F17" w:rsidRPr="00601754" w:rsidRDefault="001C0F17" w:rsidP="00E83304">
      <w:pPr>
        <w:tabs>
          <w:tab w:val="left" w:pos="7513"/>
        </w:tabs>
        <w:jc w:val="right"/>
        <w:rPr>
          <w:color w:val="000000"/>
          <w:sz w:val="20"/>
        </w:rPr>
      </w:pPr>
    </w:p>
    <w:p w14:paraId="2D69FA9D" w14:textId="77777777" w:rsidR="001C0F17" w:rsidRPr="00601754" w:rsidRDefault="001C0F17" w:rsidP="00E83304">
      <w:pPr>
        <w:tabs>
          <w:tab w:val="left" w:pos="7513"/>
        </w:tabs>
        <w:jc w:val="right"/>
        <w:rPr>
          <w:color w:val="000000"/>
          <w:sz w:val="20"/>
        </w:rPr>
      </w:pPr>
    </w:p>
    <w:p w14:paraId="49BD096D" w14:textId="77777777" w:rsidR="001C0F17" w:rsidRPr="00601754" w:rsidRDefault="001C0F17" w:rsidP="00E83304">
      <w:pPr>
        <w:tabs>
          <w:tab w:val="left" w:pos="7513"/>
        </w:tabs>
        <w:jc w:val="right"/>
        <w:rPr>
          <w:color w:val="000000"/>
          <w:sz w:val="20"/>
        </w:rPr>
      </w:pPr>
    </w:p>
    <w:p w14:paraId="75A5FFA6" w14:textId="77777777" w:rsidR="001C0F17" w:rsidRPr="00601754" w:rsidRDefault="001C0F17" w:rsidP="00E83304">
      <w:pPr>
        <w:tabs>
          <w:tab w:val="left" w:pos="7513"/>
        </w:tabs>
        <w:jc w:val="right"/>
        <w:rPr>
          <w:color w:val="000000"/>
          <w:sz w:val="20"/>
        </w:rPr>
      </w:pPr>
    </w:p>
    <w:p w14:paraId="4516DFD6" w14:textId="77777777" w:rsidR="001C0F17" w:rsidRPr="00601754" w:rsidRDefault="001C0F17" w:rsidP="00E83304">
      <w:pPr>
        <w:tabs>
          <w:tab w:val="left" w:pos="7513"/>
        </w:tabs>
        <w:jc w:val="right"/>
        <w:rPr>
          <w:color w:val="000000"/>
          <w:sz w:val="20"/>
        </w:rPr>
      </w:pPr>
    </w:p>
    <w:p w14:paraId="2667AD64" w14:textId="77777777" w:rsidR="001C0F17" w:rsidRPr="00601754" w:rsidRDefault="001C0F17" w:rsidP="00E83304">
      <w:pPr>
        <w:tabs>
          <w:tab w:val="left" w:pos="7513"/>
        </w:tabs>
        <w:jc w:val="right"/>
        <w:rPr>
          <w:color w:val="000000"/>
          <w:sz w:val="20"/>
        </w:rPr>
      </w:pPr>
    </w:p>
    <w:p w14:paraId="58C3B0EF" w14:textId="77777777" w:rsidR="001C0F17" w:rsidRPr="00601754" w:rsidRDefault="001C0F17" w:rsidP="00E83304">
      <w:pPr>
        <w:tabs>
          <w:tab w:val="left" w:pos="7513"/>
        </w:tabs>
        <w:jc w:val="right"/>
        <w:rPr>
          <w:color w:val="000000"/>
          <w:sz w:val="20"/>
        </w:rPr>
      </w:pPr>
    </w:p>
    <w:p w14:paraId="3051B5AC" w14:textId="77777777" w:rsidR="001C0F17" w:rsidRPr="00601754" w:rsidRDefault="001C0F17" w:rsidP="00E83304">
      <w:pPr>
        <w:tabs>
          <w:tab w:val="left" w:pos="7513"/>
        </w:tabs>
        <w:jc w:val="right"/>
        <w:rPr>
          <w:color w:val="000000"/>
          <w:sz w:val="20"/>
        </w:rPr>
      </w:pPr>
    </w:p>
    <w:p w14:paraId="7F08DD15" w14:textId="77777777" w:rsidR="001C0F17" w:rsidRPr="00601754" w:rsidRDefault="001C0F17" w:rsidP="00E83304">
      <w:pPr>
        <w:tabs>
          <w:tab w:val="left" w:pos="7513"/>
        </w:tabs>
        <w:jc w:val="right"/>
        <w:rPr>
          <w:color w:val="000000"/>
          <w:sz w:val="20"/>
        </w:rPr>
      </w:pPr>
    </w:p>
    <w:p w14:paraId="5D263202" w14:textId="77777777" w:rsidR="00E83304" w:rsidRPr="00601754" w:rsidRDefault="006E5657" w:rsidP="00397950">
      <w:pPr>
        <w:jc w:val="right"/>
        <w:rPr>
          <w:caps/>
          <w:kern w:val="28"/>
          <w:sz w:val="28"/>
          <w:szCs w:val="28"/>
          <w:lang w:eastAsia="ar-SA"/>
        </w:rPr>
      </w:pPr>
      <w:r w:rsidRPr="00601754">
        <w:rPr>
          <w:caps/>
          <w:kern w:val="28"/>
          <w:sz w:val="28"/>
          <w:szCs w:val="28"/>
          <w:lang w:eastAsia="ar-SA"/>
        </w:rPr>
        <w:t xml:space="preserve">                                                                                        </w:t>
      </w:r>
      <w:r w:rsidR="008376A0" w:rsidRPr="00601754">
        <w:rPr>
          <w:caps/>
          <w:kern w:val="28"/>
          <w:sz w:val="28"/>
          <w:szCs w:val="28"/>
          <w:lang w:eastAsia="ar-SA"/>
        </w:rPr>
        <w:t xml:space="preserve"> </w:t>
      </w:r>
      <w:r w:rsidR="00C85FC9" w:rsidRPr="00601754">
        <w:rPr>
          <w:caps/>
          <w:kern w:val="28"/>
          <w:sz w:val="28"/>
          <w:szCs w:val="28"/>
          <w:lang w:eastAsia="ar-SA"/>
        </w:rPr>
        <w:t xml:space="preserve"> </w:t>
      </w:r>
    </w:p>
    <w:p w14:paraId="75E413D3" w14:textId="233D116C" w:rsidR="001E7FEF" w:rsidRPr="00601754" w:rsidRDefault="001E7FEF" w:rsidP="001E7FEF">
      <w:pPr>
        <w:jc w:val="right"/>
        <w:rPr>
          <w:sz w:val="20"/>
        </w:rPr>
      </w:pPr>
      <w:r w:rsidRPr="00601754">
        <w:rPr>
          <w:sz w:val="20"/>
        </w:rPr>
        <w:lastRenderedPageBreak/>
        <w:t xml:space="preserve">Приложение № 4 </w:t>
      </w:r>
    </w:p>
    <w:p w14:paraId="49D972F9" w14:textId="77777777" w:rsidR="001E7FEF" w:rsidRPr="00601754" w:rsidRDefault="001E7FEF" w:rsidP="001E7FEF">
      <w:pPr>
        <w:tabs>
          <w:tab w:val="left" w:pos="7513"/>
        </w:tabs>
        <w:jc w:val="right"/>
        <w:rPr>
          <w:color w:val="000000"/>
          <w:sz w:val="20"/>
        </w:rPr>
      </w:pPr>
      <w:r w:rsidRPr="00601754">
        <w:rPr>
          <w:color w:val="000000"/>
          <w:sz w:val="20"/>
        </w:rPr>
        <w:t>к договору № А/1</w:t>
      </w:r>
    </w:p>
    <w:p w14:paraId="361C94E5" w14:textId="77777777" w:rsidR="001E7FEF" w:rsidRPr="00601754" w:rsidRDefault="001E7FEF" w:rsidP="001E7FEF">
      <w:pPr>
        <w:tabs>
          <w:tab w:val="left" w:pos="7513"/>
        </w:tabs>
        <w:jc w:val="right"/>
        <w:rPr>
          <w:color w:val="000000"/>
          <w:sz w:val="20"/>
        </w:rPr>
      </w:pPr>
      <w:r w:rsidRPr="00601754">
        <w:rPr>
          <w:color w:val="000000"/>
          <w:sz w:val="20"/>
        </w:rPr>
        <w:t>от «___» __________ 202__ г.</w:t>
      </w:r>
    </w:p>
    <w:p w14:paraId="77D8D2B9" w14:textId="77777777" w:rsidR="001E7FEF" w:rsidRPr="00601754" w:rsidRDefault="001E7FEF" w:rsidP="00397950">
      <w:pPr>
        <w:jc w:val="right"/>
        <w:rPr>
          <w:caps/>
          <w:kern w:val="28"/>
          <w:sz w:val="28"/>
          <w:szCs w:val="28"/>
          <w:lang w:eastAsia="ar-SA"/>
        </w:rPr>
      </w:pPr>
    </w:p>
    <w:p w14:paraId="2FE6C2AC" w14:textId="77777777" w:rsidR="00C95ECA" w:rsidRPr="00601754" w:rsidRDefault="00C95ECA" w:rsidP="00C95ECA">
      <w:pPr>
        <w:jc w:val="center"/>
        <w:rPr>
          <w:b/>
          <w:sz w:val="28"/>
          <w:szCs w:val="28"/>
        </w:rPr>
      </w:pPr>
      <w:r w:rsidRPr="00601754">
        <w:rPr>
          <w:b/>
          <w:sz w:val="28"/>
          <w:szCs w:val="28"/>
        </w:rPr>
        <w:t>АНКЕТА ПРЕДПРИНИМАТЕЛЯ</w:t>
      </w:r>
    </w:p>
    <w:p w14:paraId="42C70A37" w14:textId="77777777" w:rsidR="00C95ECA" w:rsidRPr="00601754" w:rsidRDefault="00C95ECA" w:rsidP="00C95ECA">
      <w:pPr>
        <w:jc w:val="center"/>
      </w:pPr>
    </w:p>
    <w:p w14:paraId="68DFAFA1" w14:textId="77777777" w:rsidR="00C95ECA" w:rsidRPr="00601754" w:rsidRDefault="00C95ECA" w:rsidP="00C95ECA">
      <w:pPr>
        <w:jc w:val="center"/>
        <w:rPr>
          <w:b/>
        </w:rPr>
      </w:pPr>
      <w:r w:rsidRPr="00601754">
        <w:rPr>
          <w:b/>
        </w:rPr>
        <w:t>«Итоги работы за _____квартал 20___ года»</w:t>
      </w:r>
    </w:p>
    <w:p w14:paraId="6861908C" w14:textId="77777777" w:rsidR="00C95ECA" w:rsidRPr="00601754" w:rsidRDefault="00C95ECA" w:rsidP="00C95ECA">
      <w:pPr>
        <w:jc w:val="center"/>
      </w:pPr>
    </w:p>
    <w:p w14:paraId="01F33BA1" w14:textId="77777777" w:rsidR="00C95ECA" w:rsidRPr="00601754" w:rsidRDefault="00C95ECA" w:rsidP="00C95ECA">
      <w:pPr>
        <w:ind w:right="-5" w:firstLine="540"/>
        <w:jc w:val="both"/>
        <w:rPr>
          <w:b/>
          <w:i/>
        </w:rPr>
      </w:pPr>
      <w:r w:rsidRPr="00601754">
        <w:rPr>
          <w:b/>
          <w:i/>
        </w:rPr>
        <w:t xml:space="preserve">Уважаемый резидент Бизнес-инкубатора! Предлагаем Вам заполнить анкету мониторинга работы инкубируемых предприятий за ___-й квартал 20___ года. </w:t>
      </w:r>
    </w:p>
    <w:p w14:paraId="6B435120" w14:textId="77777777" w:rsidR="00C95ECA" w:rsidRPr="00601754" w:rsidRDefault="00C95ECA" w:rsidP="00C95ECA">
      <w:pPr>
        <w:ind w:right="-5" w:firstLine="540"/>
        <w:jc w:val="both"/>
      </w:pPr>
    </w:p>
    <w:p w14:paraId="108C16F7" w14:textId="77777777" w:rsidR="00C95ECA" w:rsidRPr="00601754" w:rsidRDefault="00C95ECA" w:rsidP="00C95ECA">
      <w:pPr>
        <w:tabs>
          <w:tab w:val="left" w:pos="0"/>
        </w:tabs>
        <w:ind w:right="-5"/>
        <w:jc w:val="both"/>
      </w:pPr>
      <w:r w:rsidRPr="00601754">
        <w:rPr>
          <w:b/>
        </w:rPr>
        <w:t>Название предприятия</w:t>
      </w:r>
      <w:r w:rsidRPr="00601754">
        <w:t>: ________________________________________________________</w:t>
      </w:r>
    </w:p>
    <w:p w14:paraId="6959C025" w14:textId="77777777" w:rsidR="00C95ECA" w:rsidRPr="00601754" w:rsidRDefault="00C95ECA" w:rsidP="00C95ECA">
      <w:pPr>
        <w:tabs>
          <w:tab w:val="left" w:pos="0"/>
        </w:tabs>
        <w:ind w:right="-6"/>
        <w:jc w:val="both"/>
      </w:pPr>
      <w:r w:rsidRPr="00601754">
        <w:rPr>
          <w:b/>
        </w:rPr>
        <w:t>Изменения в ассортименте услуг</w:t>
      </w:r>
      <w:r w:rsidRPr="00601754">
        <w:t xml:space="preserve"> (в сторону увеличения или уменьшения) за ___ квартал</w:t>
      </w:r>
      <w:r w:rsidRPr="00601754">
        <w:rPr>
          <w:b/>
        </w:rPr>
        <w:t xml:space="preserve"> </w:t>
      </w:r>
      <w:r w:rsidRPr="00601754">
        <w:t>20__ года</w:t>
      </w:r>
    </w:p>
    <w:p w14:paraId="332D310C" w14:textId="77777777" w:rsidR="00C95ECA" w:rsidRPr="00601754" w:rsidRDefault="00C95ECA" w:rsidP="00C95ECA">
      <w:pPr>
        <w:tabs>
          <w:tab w:val="left" w:pos="0"/>
        </w:tabs>
        <w:ind w:right="-6"/>
        <w:jc w:val="both"/>
      </w:pPr>
      <w:r w:rsidRPr="00601754">
        <w:t>Укажите перечень измененных услуг (товаров):</w:t>
      </w:r>
    </w:p>
    <w:p w14:paraId="67BF5886" w14:textId="77777777" w:rsidR="00C95ECA" w:rsidRPr="00601754" w:rsidRDefault="00C95ECA" w:rsidP="00C95ECA">
      <w:pPr>
        <w:tabs>
          <w:tab w:val="left" w:pos="0"/>
          <w:tab w:val="num" w:pos="1440"/>
        </w:tabs>
        <w:ind w:right="-6"/>
        <w:jc w:val="both"/>
      </w:pPr>
      <w:r w:rsidRPr="00601754">
        <w:t>________________________________________________________________________</w:t>
      </w:r>
    </w:p>
    <w:p w14:paraId="32B3EB3E" w14:textId="77777777" w:rsidR="00C95ECA" w:rsidRPr="00601754" w:rsidRDefault="00C95ECA" w:rsidP="00C95ECA">
      <w:pPr>
        <w:tabs>
          <w:tab w:val="left" w:pos="0"/>
          <w:tab w:val="num" w:pos="1440"/>
        </w:tabs>
        <w:ind w:right="-6"/>
        <w:jc w:val="both"/>
      </w:pPr>
      <w:r w:rsidRPr="00601754">
        <w:t>________________________________________________________________________</w:t>
      </w:r>
    </w:p>
    <w:p w14:paraId="3B5465D7" w14:textId="77777777" w:rsidR="00C95ECA" w:rsidRPr="00601754" w:rsidRDefault="00C95ECA" w:rsidP="00C95ECA">
      <w:pPr>
        <w:tabs>
          <w:tab w:val="left" w:pos="0"/>
        </w:tabs>
        <w:ind w:right="-6"/>
        <w:jc w:val="both"/>
      </w:pPr>
      <w:r w:rsidRPr="00601754">
        <w:rPr>
          <w:b/>
        </w:rPr>
        <w:t xml:space="preserve">Изменилась ли Ваша клиентская база за отчетный период. </w:t>
      </w:r>
    </w:p>
    <w:p w14:paraId="2FD3CB6A" w14:textId="77777777" w:rsidR="00C95ECA" w:rsidRPr="00601754" w:rsidRDefault="00C95ECA" w:rsidP="00C95ECA">
      <w:pPr>
        <w:tabs>
          <w:tab w:val="left" w:pos="0"/>
        </w:tabs>
        <w:ind w:right="-6"/>
        <w:jc w:val="both"/>
      </w:pPr>
      <w:r w:rsidRPr="00601754">
        <w:t>Значительно расширилась</w:t>
      </w:r>
    </w:p>
    <w:p w14:paraId="6B2F60F8" w14:textId="77777777" w:rsidR="00C95ECA" w:rsidRPr="00601754" w:rsidRDefault="00C95ECA" w:rsidP="00C95ECA">
      <w:pPr>
        <w:tabs>
          <w:tab w:val="left" w:pos="0"/>
        </w:tabs>
        <w:ind w:right="-6"/>
        <w:jc w:val="both"/>
      </w:pPr>
      <w:r w:rsidRPr="00601754">
        <w:t>Расширилась, но не так сильно, как хотелось бы</w:t>
      </w:r>
    </w:p>
    <w:p w14:paraId="13A80488" w14:textId="77777777" w:rsidR="00C95ECA" w:rsidRPr="00601754" w:rsidRDefault="00C95ECA" w:rsidP="00C95ECA">
      <w:pPr>
        <w:tabs>
          <w:tab w:val="left" w:pos="0"/>
        </w:tabs>
        <w:ind w:right="-6"/>
        <w:jc w:val="both"/>
      </w:pPr>
      <w:r w:rsidRPr="00601754">
        <w:t>Стала меньше</w:t>
      </w:r>
    </w:p>
    <w:p w14:paraId="2FC28164" w14:textId="77777777" w:rsidR="00C95ECA" w:rsidRPr="00601754" w:rsidRDefault="00C95ECA" w:rsidP="00C95ECA">
      <w:pPr>
        <w:tabs>
          <w:tab w:val="left" w:pos="0"/>
        </w:tabs>
        <w:ind w:right="-6"/>
        <w:jc w:val="both"/>
      </w:pPr>
      <w:r w:rsidRPr="00601754">
        <w:t>Осталась без изменений</w:t>
      </w:r>
    </w:p>
    <w:p w14:paraId="53EAA4B5" w14:textId="77777777" w:rsidR="00C95ECA" w:rsidRPr="00601754" w:rsidRDefault="00C95ECA" w:rsidP="00C95ECA">
      <w:pPr>
        <w:tabs>
          <w:tab w:val="left" w:pos="0"/>
        </w:tabs>
        <w:ind w:right="-6"/>
        <w:jc w:val="both"/>
      </w:pPr>
      <w:r w:rsidRPr="00601754">
        <w:t>Количество клиентов по состоянию на ________20__ г.:______________________________</w:t>
      </w:r>
    </w:p>
    <w:p w14:paraId="6BBD8340" w14:textId="77777777" w:rsidR="00C95ECA" w:rsidRPr="00601754" w:rsidRDefault="00C95ECA" w:rsidP="00C95ECA">
      <w:pPr>
        <w:tabs>
          <w:tab w:val="left" w:pos="0"/>
        </w:tabs>
        <w:ind w:right="-6"/>
        <w:jc w:val="both"/>
      </w:pPr>
      <w:r w:rsidRPr="00601754">
        <w:t>С чем связываете сложившееся положение клиентской базы?:_________________________</w:t>
      </w:r>
    </w:p>
    <w:p w14:paraId="606123BC" w14:textId="77777777" w:rsidR="00C95ECA" w:rsidRPr="00601754" w:rsidRDefault="00C95ECA" w:rsidP="00C95ECA">
      <w:pPr>
        <w:tabs>
          <w:tab w:val="left" w:pos="0"/>
        </w:tabs>
        <w:ind w:right="-6"/>
        <w:jc w:val="both"/>
      </w:pPr>
      <w:r w:rsidRPr="00601754">
        <w:t>____________________________________________________________________________________________________________________________________________________________</w:t>
      </w:r>
    </w:p>
    <w:p w14:paraId="09A4DC4F" w14:textId="77777777" w:rsidR="00C95ECA" w:rsidRPr="00601754" w:rsidRDefault="00C95ECA" w:rsidP="00C95ECA">
      <w:pPr>
        <w:tabs>
          <w:tab w:val="left" w:pos="0"/>
        </w:tabs>
        <w:ind w:right="-397"/>
        <w:jc w:val="both"/>
        <w:rPr>
          <w:b/>
        </w:rPr>
      </w:pPr>
      <w:r w:rsidRPr="00601754">
        <w:rPr>
          <w:b/>
        </w:rPr>
        <w:t>Финансовые показатели за ___-й квартал</w:t>
      </w:r>
      <w:r w:rsidRPr="00601754">
        <w:t xml:space="preserve"> </w:t>
      </w:r>
      <w:r w:rsidRPr="00601754">
        <w:rPr>
          <w:b/>
        </w:rPr>
        <w:t>20__ г.:</w:t>
      </w:r>
    </w:p>
    <w:p w14:paraId="14A48397" w14:textId="77777777" w:rsidR="00C95ECA" w:rsidRPr="00601754" w:rsidRDefault="00C95ECA" w:rsidP="00C95ECA">
      <w:pPr>
        <w:tabs>
          <w:tab w:val="left" w:pos="0"/>
        </w:tabs>
        <w:ind w:right="-6"/>
        <w:jc w:val="both"/>
        <w:rPr>
          <w:b/>
          <w:i/>
        </w:rPr>
      </w:pPr>
      <w:r w:rsidRPr="00601754">
        <w:rPr>
          <w:b/>
          <w:i/>
        </w:rPr>
        <w:t>Выручка предприятия, всего (руб.): ______________________________________________</w:t>
      </w:r>
    </w:p>
    <w:p w14:paraId="0658F6E0" w14:textId="77777777" w:rsidR="00C95ECA" w:rsidRPr="00601754" w:rsidRDefault="00C95ECA" w:rsidP="00C95ECA">
      <w:pPr>
        <w:tabs>
          <w:tab w:val="left" w:pos="0"/>
        </w:tabs>
        <w:ind w:right="-6"/>
        <w:jc w:val="both"/>
        <w:rPr>
          <w:b/>
          <w:i/>
        </w:rPr>
      </w:pPr>
    </w:p>
    <w:p w14:paraId="1E0399A3" w14:textId="77777777" w:rsidR="00C95ECA" w:rsidRPr="00601754" w:rsidRDefault="00C95ECA" w:rsidP="00C95ECA">
      <w:pPr>
        <w:tabs>
          <w:tab w:val="left" w:pos="0"/>
        </w:tabs>
        <w:ind w:right="-6"/>
        <w:jc w:val="both"/>
        <w:rPr>
          <w:i/>
        </w:rPr>
      </w:pPr>
      <w:r w:rsidRPr="00601754">
        <w:rPr>
          <w:b/>
          <w:i/>
        </w:rPr>
        <w:t xml:space="preserve">Затраты предприятия </w:t>
      </w:r>
      <w:r w:rsidRPr="00601754">
        <w:rPr>
          <w:i/>
        </w:rPr>
        <w:t xml:space="preserve">(без налогов и страховых взносов), </w:t>
      </w:r>
      <w:r w:rsidRPr="00601754">
        <w:rPr>
          <w:b/>
          <w:i/>
        </w:rPr>
        <w:t>всего (руб.): _______________</w:t>
      </w:r>
    </w:p>
    <w:p w14:paraId="0B29C6C7" w14:textId="77777777" w:rsidR="00C95ECA" w:rsidRPr="00601754" w:rsidRDefault="00C95ECA" w:rsidP="00C95ECA">
      <w:pPr>
        <w:tabs>
          <w:tab w:val="left" w:pos="0"/>
        </w:tabs>
        <w:ind w:right="-6"/>
        <w:jc w:val="both"/>
        <w:rPr>
          <w:b/>
          <w:i/>
        </w:rPr>
      </w:pPr>
      <w:r w:rsidRPr="00601754">
        <w:rPr>
          <w:b/>
          <w:i/>
        </w:rPr>
        <w:t>В т.ч. затраты на рекламу_____________________</w:t>
      </w:r>
    </w:p>
    <w:p w14:paraId="5CBB7B7C" w14:textId="77777777" w:rsidR="00C95ECA" w:rsidRPr="00601754" w:rsidRDefault="00C95ECA" w:rsidP="00C95ECA">
      <w:pPr>
        <w:tabs>
          <w:tab w:val="left" w:pos="0"/>
        </w:tabs>
        <w:ind w:right="-6"/>
        <w:jc w:val="both"/>
        <w:rPr>
          <w:b/>
          <w:i/>
        </w:rPr>
      </w:pPr>
      <w:r w:rsidRPr="00601754">
        <w:rPr>
          <w:b/>
          <w:i/>
        </w:rPr>
        <w:t xml:space="preserve">Налоговые отчисления </w:t>
      </w:r>
      <w:r w:rsidRPr="00601754">
        <w:rPr>
          <w:i/>
        </w:rPr>
        <w:t>(с указанием системы налогообложения)</w:t>
      </w:r>
      <w:r w:rsidRPr="00601754">
        <w:rPr>
          <w:b/>
          <w:i/>
        </w:rPr>
        <w:t>, всего (руб.): _________</w:t>
      </w:r>
    </w:p>
    <w:p w14:paraId="1F7D30EC" w14:textId="77777777" w:rsidR="00C95ECA" w:rsidRPr="00601754" w:rsidRDefault="00C95ECA" w:rsidP="00C95ECA">
      <w:pPr>
        <w:tabs>
          <w:tab w:val="left" w:pos="0"/>
        </w:tabs>
        <w:ind w:right="-6"/>
        <w:jc w:val="both"/>
        <w:rPr>
          <w:b/>
          <w:i/>
        </w:rPr>
      </w:pPr>
    </w:p>
    <w:p w14:paraId="20CA7E4A" w14:textId="77777777" w:rsidR="00C95ECA" w:rsidRPr="00601754" w:rsidRDefault="00C95ECA" w:rsidP="00C95ECA">
      <w:pPr>
        <w:tabs>
          <w:tab w:val="left" w:pos="0"/>
        </w:tabs>
        <w:ind w:right="-6"/>
        <w:jc w:val="both"/>
        <w:rPr>
          <w:b/>
          <w:i/>
        </w:rPr>
      </w:pPr>
      <w:r w:rsidRPr="00601754">
        <w:rPr>
          <w:b/>
          <w:i/>
        </w:rPr>
        <w:t>Страховые взносы (</w:t>
      </w:r>
      <w:r w:rsidRPr="00601754">
        <w:rPr>
          <w:i/>
        </w:rPr>
        <w:t>ТФОМС, ФФОМС, ФСС, ПФР</w:t>
      </w:r>
      <w:r w:rsidRPr="00601754">
        <w:rPr>
          <w:b/>
          <w:i/>
        </w:rPr>
        <w:t>), всего (руб.): _____________________</w:t>
      </w:r>
    </w:p>
    <w:p w14:paraId="135BAB56" w14:textId="77777777" w:rsidR="00C95ECA" w:rsidRPr="00601754" w:rsidRDefault="00C95ECA" w:rsidP="00C95ECA">
      <w:pPr>
        <w:tabs>
          <w:tab w:val="left" w:pos="0"/>
        </w:tabs>
        <w:ind w:right="-6"/>
        <w:jc w:val="both"/>
        <w:rPr>
          <w:b/>
          <w:i/>
        </w:rPr>
      </w:pPr>
      <w:r w:rsidRPr="00601754">
        <w:rPr>
          <w:b/>
          <w:i/>
        </w:rPr>
        <w:t>Чистая прибыль, всего (руб.): ___________________________________________________</w:t>
      </w:r>
    </w:p>
    <w:p w14:paraId="3EC8BC89" w14:textId="77777777" w:rsidR="00C95ECA" w:rsidRPr="00601754" w:rsidRDefault="00C95ECA" w:rsidP="00C95ECA">
      <w:pPr>
        <w:tabs>
          <w:tab w:val="left" w:pos="0"/>
        </w:tabs>
        <w:ind w:right="-6"/>
        <w:jc w:val="both"/>
        <w:rPr>
          <w:b/>
          <w:i/>
        </w:rPr>
      </w:pPr>
      <w:r w:rsidRPr="00601754">
        <w:rPr>
          <w:b/>
          <w:i/>
        </w:rPr>
        <w:t>Численность персонала на __________20__г.: __________ человек.</w:t>
      </w:r>
    </w:p>
    <w:p w14:paraId="35F5B9BF" w14:textId="77777777" w:rsidR="00C95ECA" w:rsidRPr="00601754" w:rsidRDefault="00C95ECA" w:rsidP="00C95ECA">
      <w:pPr>
        <w:tabs>
          <w:tab w:val="left" w:pos="0"/>
        </w:tabs>
        <w:ind w:right="-6"/>
        <w:jc w:val="both"/>
        <w:rPr>
          <w:b/>
          <w:i/>
        </w:rPr>
      </w:pPr>
      <w:r w:rsidRPr="00601754">
        <w:rPr>
          <w:b/>
          <w:i/>
        </w:rPr>
        <w:t xml:space="preserve">Средняя месячная заработная плата персонала, (руб.): ____________________________ </w:t>
      </w:r>
    </w:p>
    <w:p w14:paraId="2EE3B665" w14:textId="77777777" w:rsidR="00C95ECA" w:rsidRPr="00601754" w:rsidRDefault="00C95ECA" w:rsidP="00C95ECA">
      <w:pPr>
        <w:tabs>
          <w:tab w:val="left" w:pos="0"/>
        </w:tabs>
        <w:ind w:right="-6" w:firstLine="540"/>
        <w:jc w:val="both"/>
        <w:rPr>
          <w:b/>
        </w:rPr>
      </w:pPr>
    </w:p>
    <w:p w14:paraId="70D90AA5" w14:textId="77777777" w:rsidR="00C95ECA" w:rsidRPr="00601754" w:rsidRDefault="00C95ECA" w:rsidP="00C95ECA">
      <w:pPr>
        <w:tabs>
          <w:tab w:val="left" w:pos="0"/>
        </w:tabs>
        <w:ind w:right="-6" w:firstLine="540"/>
        <w:jc w:val="both"/>
        <w:rPr>
          <w:b/>
        </w:rPr>
      </w:pPr>
      <w:r w:rsidRPr="00601754">
        <w:rPr>
          <w:b/>
        </w:rPr>
        <w:t>Как Вы оцениваете состояние Вашего бизнеса на _________20___г.</w:t>
      </w:r>
    </w:p>
    <w:p w14:paraId="517A407F" w14:textId="77777777" w:rsidR="00C95ECA" w:rsidRPr="00601754" w:rsidRDefault="00C95ECA" w:rsidP="00C95ECA">
      <w:pPr>
        <w:tabs>
          <w:tab w:val="left" w:pos="0"/>
        </w:tabs>
        <w:ind w:right="-6"/>
        <w:jc w:val="both"/>
      </w:pPr>
      <w:r w:rsidRPr="00601754">
        <w:t>Хорошее</w:t>
      </w:r>
    </w:p>
    <w:p w14:paraId="5A0918FC" w14:textId="77777777" w:rsidR="00C95ECA" w:rsidRPr="00601754" w:rsidRDefault="00C95ECA" w:rsidP="00C95ECA">
      <w:pPr>
        <w:tabs>
          <w:tab w:val="left" w:pos="0"/>
        </w:tabs>
        <w:ind w:right="-6"/>
        <w:jc w:val="both"/>
      </w:pPr>
      <w:r w:rsidRPr="00601754">
        <w:t>Скорее, хорошее</w:t>
      </w:r>
    </w:p>
    <w:p w14:paraId="2A105503" w14:textId="77777777" w:rsidR="00C95ECA" w:rsidRPr="00601754" w:rsidRDefault="00C95ECA" w:rsidP="00C95ECA">
      <w:pPr>
        <w:tabs>
          <w:tab w:val="left" w:pos="0"/>
        </w:tabs>
        <w:ind w:right="-6"/>
        <w:jc w:val="both"/>
      </w:pPr>
      <w:r w:rsidRPr="00601754">
        <w:t>Скорее, плохое</w:t>
      </w:r>
    </w:p>
    <w:p w14:paraId="4F9A2948" w14:textId="77777777" w:rsidR="00C95ECA" w:rsidRPr="00601754" w:rsidRDefault="00C95ECA" w:rsidP="00C95ECA">
      <w:pPr>
        <w:tabs>
          <w:tab w:val="left" w:pos="0"/>
        </w:tabs>
        <w:ind w:right="-6"/>
        <w:jc w:val="both"/>
      </w:pPr>
      <w:r w:rsidRPr="00601754">
        <w:t>Плохое</w:t>
      </w:r>
    </w:p>
    <w:p w14:paraId="682E9D26" w14:textId="77777777" w:rsidR="00C95ECA" w:rsidRPr="00601754" w:rsidRDefault="00C95ECA" w:rsidP="00C95ECA">
      <w:pPr>
        <w:tabs>
          <w:tab w:val="left" w:pos="0"/>
        </w:tabs>
        <w:ind w:right="-6"/>
        <w:jc w:val="both"/>
      </w:pPr>
      <w:r w:rsidRPr="00601754">
        <w:t>Другой вариант (что именно): ______________________________________________</w:t>
      </w:r>
    </w:p>
    <w:p w14:paraId="5F4FAD85" w14:textId="77777777" w:rsidR="00C95ECA" w:rsidRPr="00601754" w:rsidRDefault="00C95ECA" w:rsidP="00C95ECA">
      <w:pPr>
        <w:tabs>
          <w:tab w:val="left" w:pos="0"/>
        </w:tabs>
        <w:ind w:right="-6"/>
        <w:jc w:val="both"/>
        <w:rPr>
          <w:b/>
        </w:rPr>
      </w:pPr>
      <w:r w:rsidRPr="00601754">
        <w:rPr>
          <w:b/>
        </w:rPr>
        <w:t>Основные проблемы, с которыми сталкиваетесь в настоящее время при реализации своего бизнес-проекта: ________________________________________________________</w:t>
      </w:r>
    </w:p>
    <w:p w14:paraId="0EC0A4AE" w14:textId="77777777" w:rsidR="00C95ECA" w:rsidRPr="00601754" w:rsidRDefault="00C95ECA" w:rsidP="00C95ECA">
      <w:pPr>
        <w:tabs>
          <w:tab w:val="left" w:pos="0"/>
        </w:tabs>
        <w:ind w:right="-6"/>
        <w:jc w:val="both"/>
        <w:rPr>
          <w:b/>
        </w:rPr>
      </w:pPr>
      <w:r w:rsidRPr="00601754">
        <w:rPr>
          <w:b/>
        </w:rPr>
        <w:t>____________________________________________________________________________________________________________________________________________________________</w:t>
      </w:r>
    </w:p>
    <w:p w14:paraId="0F7A6721" w14:textId="77777777" w:rsidR="00C95ECA" w:rsidRPr="00601754" w:rsidRDefault="00C95ECA" w:rsidP="00C95ECA">
      <w:pPr>
        <w:tabs>
          <w:tab w:val="left" w:pos="0"/>
        </w:tabs>
        <w:ind w:right="-6"/>
        <w:jc w:val="both"/>
        <w:rPr>
          <w:b/>
        </w:rPr>
      </w:pPr>
      <w:r w:rsidRPr="00601754">
        <w:rPr>
          <w:b/>
        </w:rPr>
        <w:t>______________________________________________________________________________</w:t>
      </w:r>
    </w:p>
    <w:p w14:paraId="65D30E24" w14:textId="77777777" w:rsidR="00C95ECA" w:rsidRPr="00601754" w:rsidRDefault="00C95ECA" w:rsidP="00C95ECA">
      <w:pPr>
        <w:tabs>
          <w:tab w:val="left" w:pos="0"/>
        </w:tabs>
        <w:ind w:right="-6"/>
        <w:jc w:val="both"/>
        <w:rPr>
          <w:b/>
        </w:rPr>
      </w:pPr>
      <w:r w:rsidRPr="00601754">
        <w:rPr>
          <w:b/>
        </w:rPr>
        <w:t xml:space="preserve">Привлекали ли вы Гранты, субсидии или заемные средства в отчетном периоде, дата получения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375"/>
      </w:tblGrid>
      <w:tr w:rsidR="00C95ECA" w:rsidRPr="00601754" w14:paraId="52304C27" w14:textId="77777777" w:rsidTr="000A24C6">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CD25AE9" w14:textId="77777777" w:rsidR="00C95ECA" w:rsidRPr="00601754" w:rsidRDefault="00C95ECA" w:rsidP="000A24C6">
            <w:pPr>
              <w:tabs>
                <w:tab w:val="left" w:pos="0"/>
              </w:tabs>
              <w:ind w:right="-6"/>
              <w:jc w:val="center"/>
            </w:pPr>
            <w:r w:rsidRPr="00601754">
              <w:t xml:space="preserve">Ваш ответ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CF682B2" w14:textId="77777777" w:rsidR="00C95ECA" w:rsidRPr="00601754" w:rsidRDefault="00C95ECA" w:rsidP="000A24C6">
            <w:pPr>
              <w:tabs>
                <w:tab w:val="left" w:pos="0"/>
              </w:tabs>
              <w:ind w:right="-6"/>
              <w:jc w:val="center"/>
            </w:pPr>
            <w:r w:rsidRPr="00601754">
              <w:t>Источник средств</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800CFC9" w14:textId="77777777" w:rsidR="00C95ECA" w:rsidRPr="00601754" w:rsidRDefault="00C95ECA" w:rsidP="000A24C6">
            <w:pPr>
              <w:tabs>
                <w:tab w:val="left" w:pos="0"/>
              </w:tabs>
              <w:ind w:right="-6"/>
              <w:jc w:val="center"/>
            </w:pPr>
            <w:r w:rsidRPr="00601754">
              <w:t>Результат (сумма)</w:t>
            </w:r>
          </w:p>
        </w:tc>
      </w:tr>
      <w:tr w:rsidR="00C95ECA" w:rsidRPr="00601754" w14:paraId="686FEED0" w14:textId="77777777" w:rsidTr="000A24C6">
        <w:trPr>
          <w:jc w:val="center"/>
        </w:trPr>
        <w:tc>
          <w:tcPr>
            <w:tcW w:w="2235" w:type="dxa"/>
            <w:vMerge w:val="restart"/>
            <w:tcBorders>
              <w:top w:val="single" w:sz="4" w:space="0" w:color="auto"/>
              <w:left w:val="single" w:sz="4" w:space="0" w:color="auto"/>
              <w:right w:val="single" w:sz="4" w:space="0" w:color="auto"/>
            </w:tcBorders>
            <w:hideMark/>
          </w:tcPr>
          <w:p w14:paraId="21E65102" w14:textId="77777777" w:rsidR="00C95ECA" w:rsidRPr="00601754" w:rsidRDefault="00C95ECA" w:rsidP="000A24C6">
            <w:pPr>
              <w:tabs>
                <w:tab w:val="left" w:pos="0"/>
              </w:tabs>
              <w:ind w:right="-6"/>
              <w:jc w:val="both"/>
            </w:pPr>
          </w:p>
          <w:p w14:paraId="1BBE6F3A" w14:textId="77777777" w:rsidR="00C95ECA" w:rsidRPr="00601754" w:rsidRDefault="00C95ECA" w:rsidP="000A24C6">
            <w:pPr>
              <w:tabs>
                <w:tab w:val="left" w:pos="-3331"/>
              </w:tabs>
              <w:ind w:right="-6"/>
              <w:jc w:val="both"/>
            </w:pPr>
          </w:p>
          <w:p w14:paraId="73BDD211" w14:textId="77777777" w:rsidR="00C95ECA" w:rsidRPr="00601754" w:rsidRDefault="00C95ECA" w:rsidP="000A24C6">
            <w:pPr>
              <w:ind w:right="-6"/>
              <w:jc w:val="both"/>
            </w:pPr>
          </w:p>
          <w:p w14:paraId="5430D9C0" w14:textId="77777777" w:rsidR="00C95ECA" w:rsidRPr="00601754" w:rsidRDefault="00C95ECA" w:rsidP="000A24C6">
            <w:pPr>
              <w:tabs>
                <w:tab w:val="left" w:pos="0"/>
              </w:tabs>
              <w:ind w:right="-6"/>
              <w:jc w:val="both"/>
            </w:pPr>
            <w:r w:rsidRPr="00601754">
              <w:lastRenderedPageBreak/>
              <w:t xml:space="preserve">  Да, привлекали </w:t>
            </w:r>
          </w:p>
          <w:p w14:paraId="711E7316" w14:textId="77777777" w:rsidR="00C95ECA" w:rsidRPr="00601754" w:rsidRDefault="00C95ECA" w:rsidP="000A24C6">
            <w:pPr>
              <w:tabs>
                <w:tab w:val="left" w:pos="0"/>
              </w:tabs>
              <w:ind w:right="-6"/>
              <w:jc w:val="both"/>
            </w:pPr>
          </w:p>
          <w:p w14:paraId="3832191D" w14:textId="77777777" w:rsidR="00C95ECA" w:rsidRPr="00601754" w:rsidRDefault="00C95ECA" w:rsidP="000A24C6">
            <w:pPr>
              <w:tabs>
                <w:tab w:val="left" w:pos="0"/>
              </w:tabs>
              <w:ind w:right="-6"/>
              <w:jc w:val="both"/>
            </w:pPr>
            <w:r w:rsidRPr="00601754">
              <w:t>_____________</w:t>
            </w:r>
          </w:p>
          <w:p w14:paraId="74FA4CC4" w14:textId="77777777" w:rsidR="00C95ECA" w:rsidRPr="00601754" w:rsidRDefault="00C95ECA" w:rsidP="000A24C6">
            <w:pPr>
              <w:tabs>
                <w:tab w:val="left" w:pos="0"/>
              </w:tabs>
              <w:ind w:right="-6"/>
              <w:jc w:val="both"/>
            </w:pPr>
            <w:r w:rsidRPr="00601754">
              <w:t xml:space="preserve">             (Дата)</w:t>
            </w:r>
          </w:p>
        </w:tc>
        <w:tc>
          <w:tcPr>
            <w:tcW w:w="4961" w:type="dxa"/>
            <w:tcBorders>
              <w:top w:val="single" w:sz="4" w:space="0" w:color="auto"/>
              <w:left w:val="single" w:sz="4" w:space="0" w:color="auto"/>
              <w:bottom w:val="single" w:sz="4" w:space="0" w:color="auto"/>
              <w:right w:val="single" w:sz="4" w:space="0" w:color="auto"/>
            </w:tcBorders>
            <w:hideMark/>
          </w:tcPr>
          <w:p w14:paraId="415FF63C" w14:textId="77777777" w:rsidR="00C95ECA" w:rsidRPr="00601754" w:rsidRDefault="00C95ECA" w:rsidP="000A24C6">
            <w:pPr>
              <w:tabs>
                <w:tab w:val="left" w:pos="0"/>
              </w:tabs>
              <w:ind w:right="-6"/>
              <w:jc w:val="both"/>
            </w:pPr>
            <w:r w:rsidRPr="00601754">
              <w:lastRenderedPageBreak/>
              <w:t>Гранты министерства предпринимательства</w:t>
            </w:r>
          </w:p>
        </w:tc>
        <w:tc>
          <w:tcPr>
            <w:tcW w:w="2375" w:type="dxa"/>
            <w:tcBorders>
              <w:top w:val="single" w:sz="4" w:space="0" w:color="auto"/>
              <w:left w:val="single" w:sz="4" w:space="0" w:color="auto"/>
              <w:bottom w:val="single" w:sz="4" w:space="0" w:color="auto"/>
              <w:right w:val="single" w:sz="4" w:space="0" w:color="auto"/>
            </w:tcBorders>
          </w:tcPr>
          <w:p w14:paraId="19763F87" w14:textId="77777777" w:rsidR="00C95ECA" w:rsidRPr="00601754" w:rsidRDefault="00C95ECA" w:rsidP="000A24C6">
            <w:pPr>
              <w:tabs>
                <w:tab w:val="left" w:pos="0"/>
              </w:tabs>
              <w:ind w:right="-6"/>
              <w:jc w:val="both"/>
            </w:pPr>
          </w:p>
        </w:tc>
      </w:tr>
      <w:tr w:rsidR="00C95ECA" w:rsidRPr="00601754" w14:paraId="6BB3D08E" w14:textId="77777777" w:rsidTr="000A24C6">
        <w:trPr>
          <w:jc w:val="center"/>
        </w:trPr>
        <w:tc>
          <w:tcPr>
            <w:tcW w:w="2235" w:type="dxa"/>
            <w:vMerge/>
            <w:tcBorders>
              <w:left w:val="single" w:sz="4" w:space="0" w:color="auto"/>
              <w:right w:val="single" w:sz="4" w:space="0" w:color="auto"/>
            </w:tcBorders>
          </w:tcPr>
          <w:p w14:paraId="29299A6C" w14:textId="77777777" w:rsidR="00C95ECA" w:rsidRPr="00601754"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3C15FA8D" w14:textId="77777777" w:rsidR="00C95ECA" w:rsidRPr="00601754" w:rsidRDefault="00C95ECA" w:rsidP="000A24C6">
            <w:pPr>
              <w:tabs>
                <w:tab w:val="left" w:pos="0"/>
              </w:tabs>
              <w:ind w:right="-6"/>
              <w:jc w:val="both"/>
            </w:pPr>
            <w:r w:rsidRPr="00601754">
              <w:t>Фонд развития малого предпринимательства РС (Я) (укажите, что именно)</w:t>
            </w:r>
          </w:p>
        </w:tc>
        <w:tc>
          <w:tcPr>
            <w:tcW w:w="2375" w:type="dxa"/>
            <w:tcBorders>
              <w:top w:val="single" w:sz="4" w:space="0" w:color="auto"/>
              <w:left w:val="single" w:sz="4" w:space="0" w:color="auto"/>
              <w:bottom w:val="single" w:sz="4" w:space="0" w:color="auto"/>
              <w:right w:val="single" w:sz="4" w:space="0" w:color="auto"/>
            </w:tcBorders>
          </w:tcPr>
          <w:p w14:paraId="3239BA7B" w14:textId="77777777" w:rsidR="00C95ECA" w:rsidRPr="00601754" w:rsidRDefault="00C95ECA" w:rsidP="000A24C6">
            <w:pPr>
              <w:tabs>
                <w:tab w:val="left" w:pos="0"/>
              </w:tabs>
              <w:ind w:right="-6"/>
              <w:jc w:val="both"/>
            </w:pPr>
          </w:p>
        </w:tc>
      </w:tr>
      <w:tr w:rsidR="00C95ECA" w:rsidRPr="00601754" w14:paraId="0B8F05C9" w14:textId="77777777" w:rsidTr="000A24C6">
        <w:trPr>
          <w:trHeight w:val="219"/>
          <w:jc w:val="center"/>
        </w:trPr>
        <w:tc>
          <w:tcPr>
            <w:tcW w:w="2235" w:type="dxa"/>
            <w:vMerge/>
            <w:tcBorders>
              <w:left w:val="single" w:sz="4" w:space="0" w:color="auto"/>
              <w:right w:val="single" w:sz="4" w:space="0" w:color="auto"/>
            </w:tcBorders>
          </w:tcPr>
          <w:p w14:paraId="6C54C98D" w14:textId="77777777" w:rsidR="00C95ECA" w:rsidRPr="00601754"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0BC50AB4" w14:textId="77777777" w:rsidR="00C95ECA" w:rsidRPr="00601754" w:rsidRDefault="00C95ECA" w:rsidP="000A24C6">
            <w:pPr>
              <w:tabs>
                <w:tab w:val="left" w:pos="0"/>
              </w:tabs>
              <w:ind w:right="-6"/>
              <w:jc w:val="both"/>
            </w:pPr>
            <w:r w:rsidRPr="00601754">
              <w:t>Банк (укажите наименование):</w:t>
            </w:r>
          </w:p>
        </w:tc>
        <w:tc>
          <w:tcPr>
            <w:tcW w:w="2375" w:type="dxa"/>
            <w:tcBorders>
              <w:top w:val="single" w:sz="4" w:space="0" w:color="auto"/>
              <w:left w:val="single" w:sz="4" w:space="0" w:color="auto"/>
              <w:bottom w:val="single" w:sz="4" w:space="0" w:color="auto"/>
              <w:right w:val="single" w:sz="4" w:space="0" w:color="auto"/>
            </w:tcBorders>
          </w:tcPr>
          <w:p w14:paraId="21386532" w14:textId="77777777" w:rsidR="00C95ECA" w:rsidRPr="00601754" w:rsidRDefault="00C95ECA" w:rsidP="000A24C6">
            <w:pPr>
              <w:tabs>
                <w:tab w:val="left" w:pos="0"/>
              </w:tabs>
              <w:ind w:right="-6"/>
              <w:jc w:val="both"/>
            </w:pPr>
          </w:p>
        </w:tc>
      </w:tr>
      <w:tr w:rsidR="00C95ECA" w:rsidRPr="00601754" w14:paraId="3855E2A6" w14:textId="77777777" w:rsidTr="000A24C6">
        <w:trPr>
          <w:jc w:val="center"/>
        </w:trPr>
        <w:tc>
          <w:tcPr>
            <w:tcW w:w="2235" w:type="dxa"/>
            <w:vMerge/>
            <w:tcBorders>
              <w:left w:val="single" w:sz="4" w:space="0" w:color="auto"/>
              <w:right w:val="single" w:sz="4" w:space="0" w:color="auto"/>
            </w:tcBorders>
          </w:tcPr>
          <w:p w14:paraId="08DDA29A" w14:textId="77777777" w:rsidR="00C95ECA" w:rsidRPr="00601754"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hideMark/>
          </w:tcPr>
          <w:p w14:paraId="39B3925C" w14:textId="77777777" w:rsidR="00C95ECA" w:rsidRPr="00601754" w:rsidRDefault="00C95ECA" w:rsidP="000A24C6">
            <w:pPr>
              <w:tabs>
                <w:tab w:val="left" w:pos="0"/>
              </w:tabs>
              <w:ind w:right="-6"/>
              <w:jc w:val="both"/>
            </w:pPr>
            <w:r w:rsidRPr="00601754">
              <w:t>Кредитные кооперативы</w:t>
            </w:r>
          </w:p>
        </w:tc>
        <w:tc>
          <w:tcPr>
            <w:tcW w:w="2375" w:type="dxa"/>
            <w:tcBorders>
              <w:top w:val="single" w:sz="4" w:space="0" w:color="auto"/>
              <w:left w:val="single" w:sz="4" w:space="0" w:color="auto"/>
              <w:bottom w:val="single" w:sz="4" w:space="0" w:color="auto"/>
              <w:right w:val="single" w:sz="4" w:space="0" w:color="auto"/>
            </w:tcBorders>
          </w:tcPr>
          <w:p w14:paraId="3902B7E7" w14:textId="77777777" w:rsidR="00C95ECA" w:rsidRPr="00601754" w:rsidRDefault="00C95ECA" w:rsidP="000A24C6">
            <w:pPr>
              <w:tabs>
                <w:tab w:val="left" w:pos="0"/>
              </w:tabs>
              <w:ind w:right="-6"/>
              <w:jc w:val="both"/>
            </w:pPr>
          </w:p>
        </w:tc>
      </w:tr>
      <w:tr w:rsidR="00C95ECA" w:rsidRPr="00601754" w14:paraId="172DF9B9" w14:textId="77777777" w:rsidTr="000A24C6">
        <w:trPr>
          <w:jc w:val="center"/>
        </w:trPr>
        <w:tc>
          <w:tcPr>
            <w:tcW w:w="2235" w:type="dxa"/>
            <w:vMerge/>
            <w:tcBorders>
              <w:left w:val="single" w:sz="4" w:space="0" w:color="auto"/>
              <w:bottom w:val="single" w:sz="4" w:space="0" w:color="auto"/>
              <w:right w:val="single" w:sz="4" w:space="0" w:color="auto"/>
            </w:tcBorders>
          </w:tcPr>
          <w:p w14:paraId="51E4C9F4" w14:textId="77777777" w:rsidR="00C95ECA" w:rsidRPr="00601754" w:rsidRDefault="00C95ECA" w:rsidP="000A24C6">
            <w:pPr>
              <w:tabs>
                <w:tab w:val="left" w:pos="0"/>
              </w:tabs>
              <w:ind w:right="-6"/>
              <w:jc w:val="both"/>
            </w:pPr>
          </w:p>
        </w:tc>
        <w:tc>
          <w:tcPr>
            <w:tcW w:w="4961" w:type="dxa"/>
            <w:tcBorders>
              <w:top w:val="single" w:sz="4" w:space="0" w:color="auto"/>
              <w:left w:val="single" w:sz="4" w:space="0" w:color="auto"/>
              <w:bottom w:val="single" w:sz="4" w:space="0" w:color="auto"/>
              <w:right w:val="single" w:sz="4" w:space="0" w:color="auto"/>
            </w:tcBorders>
          </w:tcPr>
          <w:p w14:paraId="512472B3" w14:textId="77777777" w:rsidR="00C95ECA" w:rsidRPr="00601754" w:rsidRDefault="00C95ECA" w:rsidP="000A24C6">
            <w:pPr>
              <w:tabs>
                <w:tab w:val="left" w:pos="0"/>
              </w:tabs>
              <w:ind w:right="-6"/>
              <w:jc w:val="both"/>
            </w:pPr>
            <w:r w:rsidRPr="00601754">
              <w:t>Другое (укажите):</w:t>
            </w:r>
          </w:p>
          <w:p w14:paraId="7E512DCA" w14:textId="77777777" w:rsidR="00C95ECA" w:rsidRPr="00601754" w:rsidRDefault="00C95ECA" w:rsidP="000A24C6">
            <w:pPr>
              <w:tabs>
                <w:tab w:val="left" w:pos="0"/>
              </w:tabs>
              <w:ind w:right="-6"/>
              <w:jc w:val="both"/>
            </w:pPr>
          </w:p>
        </w:tc>
        <w:tc>
          <w:tcPr>
            <w:tcW w:w="2375" w:type="dxa"/>
            <w:tcBorders>
              <w:top w:val="single" w:sz="4" w:space="0" w:color="auto"/>
              <w:left w:val="single" w:sz="4" w:space="0" w:color="auto"/>
              <w:bottom w:val="single" w:sz="4" w:space="0" w:color="auto"/>
              <w:right w:val="single" w:sz="4" w:space="0" w:color="auto"/>
            </w:tcBorders>
          </w:tcPr>
          <w:p w14:paraId="0B56ACC0" w14:textId="77777777" w:rsidR="00C95ECA" w:rsidRPr="00601754" w:rsidRDefault="00C95ECA" w:rsidP="000A24C6">
            <w:pPr>
              <w:tabs>
                <w:tab w:val="left" w:pos="0"/>
              </w:tabs>
              <w:ind w:right="-6"/>
              <w:jc w:val="both"/>
            </w:pPr>
          </w:p>
        </w:tc>
      </w:tr>
      <w:tr w:rsidR="00C95ECA" w:rsidRPr="00601754" w14:paraId="4E5921E6" w14:textId="77777777" w:rsidTr="000A24C6">
        <w:trPr>
          <w:jc w:val="center"/>
        </w:trPr>
        <w:tc>
          <w:tcPr>
            <w:tcW w:w="2235" w:type="dxa"/>
            <w:tcBorders>
              <w:top w:val="single" w:sz="4" w:space="0" w:color="auto"/>
              <w:left w:val="single" w:sz="4" w:space="0" w:color="auto"/>
              <w:bottom w:val="single" w:sz="4" w:space="0" w:color="auto"/>
              <w:right w:val="single" w:sz="4" w:space="0" w:color="auto"/>
            </w:tcBorders>
            <w:hideMark/>
          </w:tcPr>
          <w:p w14:paraId="59D1FBFB" w14:textId="77777777" w:rsidR="00C95ECA" w:rsidRPr="00601754" w:rsidRDefault="00C95ECA" w:rsidP="000A24C6">
            <w:pPr>
              <w:tabs>
                <w:tab w:val="left" w:pos="0"/>
              </w:tabs>
              <w:ind w:right="-6"/>
              <w:jc w:val="both"/>
            </w:pPr>
            <w:r w:rsidRPr="00601754">
              <w:t>Нет, не привлекали</w:t>
            </w:r>
          </w:p>
        </w:tc>
        <w:tc>
          <w:tcPr>
            <w:tcW w:w="7336" w:type="dxa"/>
            <w:gridSpan w:val="2"/>
            <w:tcBorders>
              <w:top w:val="single" w:sz="4" w:space="0" w:color="auto"/>
              <w:left w:val="single" w:sz="4" w:space="0" w:color="auto"/>
              <w:bottom w:val="single" w:sz="4" w:space="0" w:color="auto"/>
              <w:right w:val="single" w:sz="4" w:space="0" w:color="auto"/>
            </w:tcBorders>
          </w:tcPr>
          <w:p w14:paraId="67BCBADA" w14:textId="77777777" w:rsidR="00C95ECA" w:rsidRPr="00601754" w:rsidRDefault="00C95ECA" w:rsidP="000A24C6">
            <w:pPr>
              <w:tabs>
                <w:tab w:val="left" w:pos="0"/>
              </w:tabs>
              <w:ind w:right="-6"/>
              <w:jc w:val="both"/>
            </w:pPr>
          </w:p>
        </w:tc>
      </w:tr>
    </w:tbl>
    <w:p w14:paraId="4C765330" w14:textId="77777777" w:rsidR="00C95ECA" w:rsidRPr="00601754" w:rsidRDefault="00C95ECA" w:rsidP="00C95ECA">
      <w:pPr>
        <w:tabs>
          <w:tab w:val="left" w:pos="0"/>
        </w:tabs>
        <w:ind w:right="-6" w:firstLine="540"/>
        <w:jc w:val="both"/>
        <w:rPr>
          <w:b/>
        </w:rPr>
      </w:pPr>
      <w:r w:rsidRPr="00601754">
        <w:rPr>
          <w:b/>
        </w:rPr>
        <w:t>Ваши предложения по работе Бизнес-Инкубатора и реализуемым муниципальным мероприятиям поддержки предпринимателей:</w:t>
      </w:r>
    </w:p>
    <w:p w14:paraId="72624215" w14:textId="77777777" w:rsidR="00C95ECA" w:rsidRPr="00601754" w:rsidRDefault="00C95ECA" w:rsidP="00C95ECA">
      <w:pPr>
        <w:tabs>
          <w:tab w:val="left" w:pos="0"/>
        </w:tabs>
        <w:ind w:right="-6"/>
        <w:jc w:val="both"/>
      </w:pPr>
      <w:r w:rsidRPr="00601754">
        <w:t>____________________________________________________________________________________________________________________________________________________________</w:t>
      </w:r>
    </w:p>
    <w:p w14:paraId="3E8E242D" w14:textId="77777777" w:rsidR="00C95ECA" w:rsidRPr="00601754" w:rsidRDefault="00C95ECA" w:rsidP="00C95ECA">
      <w:pPr>
        <w:tabs>
          <w:tab w:val="left" w:pos="0"/>
        </w:tabs>
        <w:ind w:right="-6"/>
        <w:jc w:val="both"/>
        <w:rPr>
          <w:b/>
        </w:rPr>
      </w:pPr>
      <w:r w:rsidRPr="00601754">
        <w:rPr>
          <w:b/>
        </w:rPr>
        <w:t>____________________________________________________________________________________________________________________________________________________________</w:t>
      </w:r>
    </w:p>
    <w:p w14:paraId="6E0EB89F" w14:textId="77777777" w:rsidR="00C95ECA" w:rsidRPr="00601754" w:rsidRDefault="00C95ECA" w:rsidP="00C95ECA">
      <w:pPr>
        <w:ind w:firstLine="540"/>
        <w:jc w:val="both"/>
      </w:pPr>
    </w:p>
    <w:p w14:paraId="45CDA9A4" w14:textId="77777777" w:rsidR="00C95ECA" w:rsidRPr="00601754" w:rsidRDefault="00C95ECA" w:rsidP="00C95ECA">
      <w:pPr>
        <w:tabs>
          <w:tab w:val="left" w:pos="0"/>
        </w:tabs>
        <w:ind w:firstLine="540"/>
        <w:jc w:val="both"/>
      </w:pPr>
      <w:r w:rsidRPr="00601754">
        <w:rPr>
          <w:b/>
          <w:i/>
        </w:rPr>
        <w:t xml:space="preserve">Оцените качество предоставления муниципальной услуги «Передача в пользование муниципального имущества на льготных условиях» по 5-балльной шкале: </w:t>
      </w:r>
      <w:r w:rsidRPr="00601754">
        <w:t>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8942" w:type="dxa"/>
        <w:jc w:val="center"/>
        <w:tblLayout w:type="fixed"/>
        <w:tblLook w:val="04A0" w:firstRow="1" w:lastRow="0" w:firstColumn="1" w:lastColumn="0" w:noHBand="0" w:noVBand="1"/>
      </w:tblPr>
      <w:tblGrid>
        <w:gridCol w:w="846"/>
        <w:gridCol w:w="3424"/>
        <w:gridCol w:w="851"/>
        <w:gridCol w:w="709"/>
        <w:gridCol w:w="1134"/>
        <w:gridCol w:w="992"/>
        <w:gridCol w:w="986"/>
      </w:tblGrid>
      <w:tr w:rsidR="00C95ECA" w:rsidRPr="00601754" w14:paraId="2CE804D9" w14:textId="77777777" w:rsidTr="000A24C6">
        <w:trPr>
          <w:cantSplit/>
          <w:trHeight w:val="1635"/>
          <w:jc w:val="center"/>
        </w:trPr>
        <w:tc>
          <w:tcPr>
            <w:tcW w:w="846" w:type="dxa"/>
            <w:vAlign w:val="center"/>
          </w:tcPr>
          <w:p w14:paraId="7DF1D868" w14:textId="77777777" w:rsidR="00C95ECA" w:rsidRPr="00601754" w:rsidRDefault="00C95ECA" w:rsidP="000A24C6">
            <w:pPr>
              <w:tabs>
                <w:tab w:val="left" w:pos="0"/>
              </w:tabs>
              <w:jc w:val="center"/>
            </w:pPr>
            <w:r w:rsidRPr="00601754">
              <w:t>п/н</w:t>
            </w:r>
          </w:p>
        </w:tc>
        <w:tc>
          <w:tcPr>
            <w:tcW w:w="3424" w:type="dxa"/>
            <w:vAlign w:val="center"/>
          </w:tcPr>
          <w:p w14:paraId="42081A32" w14:textId="77777777" w:rsidR="00C95ECA" w:rsidRPr="00601754" w:rsidRDefault="00C95ECA" w:rsidP="000A24C6">
            <w:pPr>
              <w:tabs>
                <w:tab w:val="left" w:pos="0"/>
              </w:tabs>
              <w:jc w:val="center"/>
            </w:pPr>
            <w:r w:rsidRPr="00601754">
              <w:t>Наименование показателя</w:t>
            </w:r>
          </w:p>
        </w:tc>
        <w:tc>
          <w:tcPr>
            <w:tcW w:w="851" w:type="dxa"/>
            <w:textDirection w:val="btLr"/>
            <w:vAlign w:val="center"/>
          </w:tcPr>
          <w:p w14:paraId="4BE1D94A" w14:textId="77777777" w:rsidR="00C95ECA" w:rsidRPr="00601754" w:rsidRDefault="00C95ECA" w:rsidP="000A24C6">
            <w:pPr>
              <w:tabs>
                <w:tab w:val="left" w:pos="0"/>
              </w:tabs>
              <w:ind w:right="113"/>
              <w:jc w:val="center"/>
            </w:pPr>
            <w:r w:rsidRPr="00601754">
              <w:t>полностью удовлетворен</w:t>
            </w:r>
          </w:p>
        </w:tc>
        <w:tc>
          <w:tcPr>
            <w:tcW w:w="709" w:type="dxa"/>
            <w:textDirection w:val="btLr"/>
            <w:vAlign w:val="center"/>
          </w:tcPr>
          <w:p w14:paraId="3259BFA7" w14:textId="77777777" w:rsidR="00C95ECA" w:rsidRPr="00601754" w:rsidRDefault="00C95ECA" w:rsidP="000A24C6">
            <w:pPr>
              <w:tabs>
                <w:tab w:val="left" w:pos="0"/>
              </w:tabs>
              <w:ind w:right="113"/>
              <w:jc w:val="center"/>
            </w:pPr>
            <w:r w:rsidRPr="00601754">
              <w:t>удовлетворен</w:t>
            </w:r>
          </w:p>
        </w:tc>
        <w:tc>
          <w:tcPr>
            <w:tcW w:w="1134" w:type="dxa"/>
            <w:textDirection w:val="btLr"/>
            <w:vAlign w:val="center"/>
          </w:tcPr>
          <w:p w14:paraId="381A465B" w14:textId="77777777" w:rsidR="00C95ECA" w:rsidRPr="00601754" w:rsidRDefault="00C95ECA" w:rsidP="000A24C6">
            <w:pPr>
              <w:tabs>
                <w:tab w:val="left" w:pos="0"/>
              </w:tabs>
              <w:ind w:right="113"/>
              <w:jc w:val="center"/>
            </w:pPr>
            <w:r w:rsidRPr="00601754">
              <w:t>частично удовлетворен</w:t>
            </w:r>
          </w:p>
        </w:tc>
        <w:tc>
          <w:tcPr>
            <w:tcW w:w="992" w:type="dxa"/>
            <w:textDirection w:val="btLr"/>
            <w:vAlign w:val="center"/>
          </w:tcPr>
          <w:p w14:paraId="6309DEFB" w14:textId="77777777" w:rsidR="00C95ECA" w:rsidRPr="00601754" w:rsidRDefault="00C95ECA" w:rsidP="000A24C6">
            <w:pPr>
              <w:tabs>
                <w:tab w:val="left" w:pos="0"/>
              </w:tabs>
              <w:ind w:right="113"/>
              <w:jc w:val="center"/>
            </w:pPr>
            <w:r w:rsidRPr="00601754">
              <w:t>скорее, не удовлетворён</w:t>
            </w:r>
          </w:p>
        </w:tc>
        <w:tc>
          <w:tcPr>
            <w:tcW w:w="986" w:type="dxa"/>
            <w:textDirection w:val="btLr"/>
            <w:vAlign w:val="center"/>
          </w:tcPr>
          <w:p w14:paraId="0CBC3FCB" w14:textId="77777777" w:rsidR="00C95ECA" w:rsidRPr="00601754" w:rsidRDefault="00C95ECA" w:rsidP="000A24C6">
            <w:pPr>
              <w:tabs>
                <w:tab w:val="left" w:pos="0"/>
              </w:tabs>
              <w:ind w:right="113"/>
              <w:jc w:val="center"/>
            </w:pPr>
            <w:r w:rsidRPr="00601754">
              <w:t>не удовлетворён</w:t>
            </w:r>
          </w:p>
        </w:tc>
      </w:tr>
      <w:tr w:rsidR="00C95ECA" w:rsidRPr="00601754" w14:paraId="75F14DAC" w14:textId="77777777" w:rsidTr="000A24C6">
        <w:trPr>
          <w:jc w:val="center"/>
        </w:trPr>
        <w:tc>
          <w:tcPr>
            <w:tcW w:w="846" w:type="dxa"/>
          </w:tcPr>
          <w:p w14:paraId="5C0EB1DA" w14:textId="77777777" w:rsidR="00C95ECA" w:rsidRPr="00601754" w:rsidRDefault="00C95ECA" w:rsidP="000A24C6">
            <w:pPr>
              <w:tabs>
                <w:tab w:val="left" w:pos="0"/>
              </w:tabs>
              <w:jc w:val="center"/>
            </w:pPr>
            <w:r w:rsidRPr="00601754">
              <w:t>1</w:t>
            </w:r>
          </w:p>
        </w:tc>
        <w:tc>
          <w:tcPr>
            <w:tcW w:w="3424" w:type="dxa"/>
          </w:tcPr>
          <w:p w14:paraId="3AC9DACD" w14:textId="77777777" w:rsidR="00C95ECA" w:rsidRPr="00601754" w:rsidRDefault="00C95ECA" w:rsidP="000A24C6">
            <w:pPr>
              <w:tabs>
                <w:tab w:val="left" w:pos="0"/>
              </w:tabs>
              <w:jc w:val="center"/>
            </w:pPr>
            <w:r w:rsidRPr="00601754">
              <w:t>Стоимость помещений</w:t>
            </w:r>
          </w:p>
        </w:tc>
        <w:tc>
          <w:tcPr>
            <w:tcW w:w="851" w:type="dxa"/>
          </w:tcPr>
          <w:p w14:paraId="6CDBC5CF" w14:textId="77777777" w:rsidR="00C95ECA" w:rsidRPr="00601754" w:rsidRDefault="00C95ECA" w:rsidP="000A24C6">
            <w:pPr>
              <w:tabs>
                <w:tab w:val="left" w:pos="0"/>
              </w:tabs>
              <w:jc w:val="center"/>
            </w:pPr>
            <w:r w:rsidRPr="00601754">
              <w:t>5</w:t>
            </w:r>
          </w:p>
        </w:tc>
        <w:tc>
          <w:tcPr>
            <w:tcW w:w="709" w:type="dxa"/>
          </w:tcPr>
          <w:p w14:paraId="46408026" w14:textId="77777777" w:rsidR="00C95ECA" w:rsidRPr="00601754" w:rsidRDefault="00C95ECA" w:rsidP="000A24C6">
            <w:pPr>
              <w:tabs>
                <w:tab w:val="left" w:pos="0"/>
              </w:tabs>
              <w:jc w:val="center"/>
            </w:pPr>
            <w:r w:rsidRPr="00601754">
              <w:t>4</w:t>
            </w:r>
          </w:p>
        </w:tc>
        <w:tc>
          <w:tcPr>
            <w:tcW w:w="1134" w:type="dxa"/>
          </w:tcPr>
          <w:p w14:paraId="338105A7" w14:textId="77777777" w:rsidR="00C95ECA" w:rsidRPr="00601754" w:rsidRDefault="00C95ECA" w:rsidP="000A24C6">
            <w:pPr>
              <w:tabs>
                <w:tab w:val="left" w:pos="0"/>
              </w:tabs>
              <w:jc w:val="center"/>
            </w:pPr>
            <w:r w:rsidRPr="00601754">
              <w:t>3</w:t>
            </w:r>
          </w:p>
        </w:tc>
        <w:tc>
          <w:tcPr>
            <w:tcW w:w="992" w:type="dxa"/>
          </w:tcPr>
          <w:p w14:paraId="77C294F5" w14:textId="77777777" w:rsidR="00C95ECA" w:rsidRPr="00601754" w:rsidRDefault="00C95ECA" w:rsidP="000A24C6">
            <w:pPr>
              <w:tabs>
                <w:tab w:val="left" w:pos="0"/>
              </w:tabs>
              <w:jc w:val="center"/>
            </w:pPr>
            <w:r w:rsidRPr="00601754">
              <w:t>2</w:t>
            </w:r>
          </w:p>
        </w:tc>
        <w:tc>
          <w:tcPr>
            <w:tcW w:w="986" w:type="dxa"/>
          </w:tcPr>
          <w:p w14:paraId="7ED96B2B" w14:textId="77777777" w:rsidR="00C95ECA" w:rsidRPr="00601754" w:rsidRDefault="00C95ECA" w:rsidP="000A24C6">
            <w:pPr>
              <w:tabs>
                <w:tab w:val="left" w:pos="0"/>
              </w:tabs>
              <w:jc w:val="center"/>
            </w:pPr>
            <w:r w:rsidRPr="00601754">
              <w:t>1</w:t>
            </w:r>
          </w:p>
        </w:tc>
      </w:tr>
      <w:tr w:rsidR="00C95ECA" w:rsidRPr="00601754" w14:paraId="24453A91" w14:textId="77777777" w:rsidTr="000A24C6">
        <w:trPr>
          <w:jc w:val="center"/>
        </w:trPr>
        <w:tc>
          <w:tcPr>
            <w:tcW w:w="846" w:type="dxa"/>
          </w:tcPr>
          <w:p w14:paraId="453DC5D5" w14:textId="77777777" w:rsidR="00C95ECA" w:rsidRPr="00601754" w:rsidRDefault="00C95ECA" w:rsidP="000A24C6">
            <w:pPr>
              <w:tabs>
                <w:tab w:val="left" w:pos="0"/>
              </w:tabs>
              <w:jc w:val="center"/>
            </w:pPr>
            <w:r w:rsidRPr="00601754">
              <w:t>2</w:t>
            </w:r>
          </w:p>
        </w:tc>
        <w:tc>
          <w:tcPr>
            <w:tcW w:w="3424" w:type="dxa"/>
          </w:tcPr>
          <w:p w14:paraId="6DDB4A14" w14:textId="77777777" w:rsidR="00C95ECA" w:rsidRPr="00601754" w:rsidRDefault="00C95ECA" w:rsidP="000A24C6">
            <w:pPr>
              <w:tabs>
                <w:tab w:val="left" w:pos="0"/>
              </w:tabs>
              <w:jc w:val="center"/>
            </w:pPr>
            <w:r w:rsidRPr="00601754">
              <w:t>Качество помещений</w:t>
            </w:r>
          </w:p>
        </w:tc>
        <w:tc>
          <w:tcPr>
            <w:tcW w:w="851" w:type="dxa"/>
            <w:vAlign w:val="center"/>
          </w:tcPr>
          <w:p w14:paraId="10B5C8F8" w14:textId="77777777" w:rsidR="00C95ECA" w:rsidRPr="00601754" w:rsidRDefault="00C95ECA" w:rsidP="000A24C6">
            <w:pPr>
              <w:tabs>
                <w:tab w:val="left" w:pos="0"/>
              </w:tabs>
              <w:jc w:val="center"/>
            </w:pPr>
            <w:r w:rsidRPr="00601754">
              <w:t>5</w:t>
            </w:r>
          </w:p>
        </w:tc>
        <w:tc>
          <w:tcPr>
            <w:tcW w:w="709" w:type="dxa"/>
            <w:vAlign w:val="center"/>
          </w:tcPr>
          <w:p w14:paraId="28EB948F" w14:textId="77777777" w:rsidR="00C95ECA" w:rsidRPr="00601754" w:rsidRDefault="00C95ECA" w:rsidP="000A24C6">
            <w:pPr>
              <w:tabs>
                <w:tab w:val="left" w:pos="0"/>
              </w:tabs>
              <w:jc w:val="center"/>
            </w:pPr>
            <w:r w:rsidRPr="00601754">
              <w:t>4</w:t>
            </w:r>
          </w:p>
        </w:tc>
        <w:tc>
          <w:tcPr>
            <w:tcW w:w="1134" w:type="dxa"/>
            <w:vAlign w:val="center"/>
          </w:tcPr>
          <w:p w14:paraId="70AEE9D8" w14:textId="77777777" w:rsidR="00C95ECA" w:rsidRPr="00601754" w:rsidRDefault="00C95ECA" w:rsidP="000A24C6">
            <w:pPr>
              <w:tabs>
                <w:tab w:val="left" w:pos="0"/>
              </w:tabs>
              <w:jc w:val="center"/>
            </w:pPr>
            <w:r w:rsidRPr="00601754">
              <w:t>3</w:t>
            </w:r>
          </w:p>
        </w:tc>
        <w:tc>
          <w:tcPr>
            <w:tcW w:w="992" w:type="dxa"/>
            <w:vAlign w:val="center"/>
          </w:tcPr>
          <w:p w14:paraId="014DF0A5" w14:textId="77777777" w:rsidR="00C95ECA" w:rsidRPr="00601754" w:rsidRDefault="00C95ECA" w:rsidP="000A24C6">
            <w:pPr>
              <w:tabs>
                <w:tab w:val="left" w:pos="0"/>
              </w:tabs>
              <w:jc w:val="center"/>
            </w:pPr>
            <w:r w:rsidRPr="00601754">
              <w:t>2</w:t>
            </w:r>
          </w:p>
        </w:tc>
        <w:tc>
          <w:tcPr>
            <w:tcW w:w="986" w:type="dxa"/>
            <w:vAlign w:val="center"/>
          </w:tcPr>
          <w:p w14:paraId="26159015" w14:textId="77777777" w:rsidR="00C95ECA" w:rsidRPr="00601754" w:rsidRDefault="00C95ECA" w:rsidP="000A24C6">
            <w:pPr>
              <w:tabs>
                <w:tab w:val="left" w:pos="0"/>
              </w:tabs>
              <w:jc w:val="center"/>
            </w:pPr>
            <w:r w:rsidRPr="00601754">
              <w:t>1</w:t>
            </w:r>
          </w:p>
        </w:tc>
      </w:tr>
      <w:tr w:rsidR="00C95ECA" w:rsidRPr="00601754" w14:paraId="2000000D" w14:textId="77777777" w:rsidTr="000A24C6">
        <w:trPr>
          <w:jc w:val="center"/>
        </w:trPr>
        <w:tc>
          <w:tcPr>
            <w:tcW w:w="846" w:type="dxa"/>
          </w:tcPr>
          <w:p w14:paraId="0EE48FDA" w14:textId="77777777" w:rsidR="00C95ECA" w:rsidRPr="00601754" w:rsidRDefault="00C95ECA" w:rsidP="000A24C6">
            <w:pPr>
              <w:tabs>
                <w:tab w:val="left" w:pos="0"/>
              </w:tabs>
              <w:jc w:val="center"/>
            </w:pPr>
            <w:r w:rsidRPr="00601754">
              <w:t>3</w:t>
            </w:r>
          </w:p>
        </w:tc>
        <w:tc>
          <w:tcPr>
            <w:tcW w:w="3424" w:type="dxa"/>
          </w:tcPr>
          <w:p w14:paraId="716F5EBE" w14:textId="77777777" w:rsidR="00C95ECA" w:rsidRPr="00601754" w:rsidRDefault="00C95ECA" w:rsidP="000A24C6">
            <w:pPr>
              <w:tabs>
                <w:tab w:val="left" w:pos="0"/>
              </w:tabs>
              <w:jc w:val="center"/>
            </w:pPr>
            <w:r w:rsidRPr="00601754">
              <w:t>Оснащенность помещений</w:t>
            </w:r>
          </w:p>
        </w:tc>
        <w:tc>
          <w:tcPr>
            <w:tcW w:w="851" w:type="dxa"/>
            <w:vAlign w:val="center"/>
          </w:tcPr>
          <w:p w14:paraId="58929E96" w14:textId="77777777" w:rsidR="00C95ECA" w:rsidRPr="00601754" w:rsidRDefault="00C95ECA" w:rsidP="000A24C6">
            <w:pPr>
              <w:tabs>
                <w:tab w:val="left" w:pos="0"/>
              </w:tabs>
              <w:jc w:val="center"/>
            </w:pPr>
            <w:r w:rsidRPr="00601754">
              <w:t>5</w:t>
            </w:r>
          </w:p>
        </w:tc>
        <w:tc>
          <w:tcPr>
            <w:tcW w:w="709" w:type="dxa"/>
            <w:vAlign w:val="center"/>
          </w:tcPr>
          <w:p w14:paraId="0BDAD6F5" w14:textId="77777777" w:rsidR="00C95ECA" w:rsidRPr="00601754" w:rsidRDefault="00C95ECA" w:rsidP="000A24C6">
            <w:pPr>
              <w:tabs>
                <w:tab w:val="left" w:pos="0"/>
              </w:tabs>
              <w:jc w:val="center"/>
            </w:pPr>
            <w:r w:rsidRPr="00601754">
              <w:t>4</w:t>
            </w:r>
          </w:p>
        </w:tc>
        <w:tc>
          <w:tcPr>
            <w:tcW w:w="1134" w:type="dxa"/>
            <w:vAlign w:val="center"/>
          </w:tcPr>
          <w:p w14:paraId="65752F25" w14:textId="77777777" w:rsidR="00C95ECA" w:rsidRPr="00601754" w:rsidRDefault="00C95ECA" w:rsidP="000A24C6">
            <w:pPr>
              <w:tabs>
                <w:tab w:val="left" w:pos="0"/>
              </w:tabs>
              <w:jc w:val="center"/>
            </w:pPr>
            <w:r w:rsidRPr="00601754">
              <w:t>3</w:t>
            </w:r>
          </w:p>
        </w:tc>
        <w:tc>
          <w:tcPr>
            <w:tcW w:w="992" w:type="dxa"/>
            <w:vAlign w:val="center"/>
          </w:tcPr>
          <w:p w14:paraId="5B9E9CD8" w14:textId="77777777" w:rsidR="00C95ECA" w:rsidRPr="00601754" w:rsidRDefault="00C95ECA" w:rsidP="000A24C6">
            <w:pPr>
              <w:tabs>
                <w:tab w:val="left" w:pos="0"/>
              </w:tabs>
              <w:jc w:val="center"/>
            </w:pPr>
            <w:r w:rsidRPr="00601754">
              <w:t>2</w:t>
            </w:r>
          </w:p>
        </w:tc>
        <w:tc>
          <w:tcPr>
            <w:tcW w:w="986" w:type="dxa"/>
            <w:vAlign w:val="center"/>
          </w:tcPr>
          <w:p w14:paraId="6EF3F4B7" w14:textId="77777777" w:rsidR="00C95ECA" w:rsidRPr="00601754" w:rsidRDefault="00C95ECA" w:rsidP="000A24C6">
            <w:pPr>
              <w:tabs>
                <w:tab w:val="left" w:pos="0"/>
              </w:tabs>
              <w:jc w:val="center"/>
            </w:pPr>
            <w:r w:rsidRPr="00601754">
              <w:t>1</w:t>
            </w:r>
          </w:p>
        </w:tc>
      </w:tr>
      <w:tr w:rsidR="00C95ECA" w:rsidRPr="00601754" w14:paraId="4480504A" w14:textId="77777777" w:rsidTr="000A24C6">
        <w:trPr>
          <w:jc w:val="center"/>
        </w:trPr>
        <w:tc>
          <w:tcPr>
            <w:tcW w:w="846" w:type="dxa"/>
            <w:shd w:val="clear" w:color="auto" w:fill="auto"/>
          </w:tcPr>
          <w:p w14:paraId="3B0EB808" w14:textId="77777777" w:rsidR="00C95ECA" w:rsidRPr="00601754" w:rsidRDefault="00C95ECA" w:rsidP="000A24C6">
            <w:pPr>
              <w:tabs>
                <w:tab w:val="left" w:pos="0"/>
              </w:tabs>
              <w:jc w:val="center"/>
            </w:pPr>
            <w:r w:rsidRPr="00601754">
              <w:t>4</w:t>
            </w:r>
          </w:p>
        </w:tc>
        <w:tc>
          <w:tcPr>
            <w:tcW w:w="3424" w:type="dxa"/>
            <w:shd w:val="clear" w:color="auto" w:fill="auto"/>
          </w:tcPr>
          <w:p w14:paraId="3EB6E56C" w14:textId="77777777" w:rsidR="00C95ECA" w:rsidRPr="00601754" w:rsidRDefault="00C95ECA" w:rsidP="000A24C6">
            <w:pPr>
              <w:tabs>
                <w:tab w:val="left" w:pos="0"/>
              </w:tabs>
              <w:jc w:val="center"/>
            </w:pPr>
            <w:r w:rsidRPr="00601754">
              <w:t>Осуществление охраны и уборки здания и прилегающих территорий</w:t>
            </w:r>
          </w:p>
        </w:tc>
        <w:tc>
          <w:tcPr>
            <w:tcW w:w="851" w:type="dxa"/>
            <w:shd w:val="clear" w:color="auto" w:fill="auto"/>
            <w:vAlign w:val="center"/>
          </w:tcPr>
          <w:p w14:paraId="098C23E6" w14:textId="77777777" w:rsidR="00C95ECA" w:rsidRPr="00601754" w:rsidRDefault="00C95ECA" w:rsidP="000A24C6">
            <w:pPr>
              <w:tabs>
                <w:tab w:val="left" w:pos="0"/>
              </w:tabs>
              <w:jc w:val="center"/>
            </w:pPr>
            <w:r w:rsidRPr="00601754">
              <w:t>5</w:t>
            </w:r>
          </w:p>
        </w:tc>
        <w:tc>
          <w:tcPr>
            <w:tcW w:w="709" w:type="dxa"/>
            <w:shd w:val="clear" w:color="auto" w:fill="auto"/>
            <w:vAlign w:val="center"/>
          </w:tcPr>
          <w:p w14:paraId="6049E2DA" w14:textId="77777777" w:rsidR="00C95ECA" w:rsidRPr="00601754" w:rsidRDefault="00C95ECA" w:rsidP="000A24C6">
            <w:pPr>
              <w:tabs>
                <w:tab w:val="left" w:pos="0"/>
              </w:tabs>
              <w:jc w:val="center"/>
            </w:pPr>
            <w:r w:rsidRPr="00601754">
              <w:t>4</w:t>
            </w:r>
          </w:p>
        </w:tc>
        <w:tc>
          <w:tcPr>
            <w:tcW w:w="1134" w:type="dxa"/>
            <w:shd w:val="clear" w:color="auto" w:fill="auto"/>
            <w:vAlign w:val="center"/>
          </w:tcPr>
          <w:p w14:paraId="0D90BD29" w14:textId="77777777" w:rsidR="00C95ECA" w:rsidRPr="00601754" w:rsidRDefault="00C95ECA" w:rsidP="000A24C6">
            <w:pPr>
              <w:tabs>
                <w:tab w:val="left" w:pos="0"/>
              </w:tabs>
              <w:jc w:val="center"/>
            </w:pPr>
            <w:r w:rsidRPr="00601754">
              <w:t>3</w:t>
            </w:r>
          </w:p>
        </w:tc>
        <w:tc>
          <w:tcPr>
            <w:tcW w:w="992" w:type="dxa"/>
            <w:shd w:val="clear" w:color="auto" w:fill="auto"/>
            <w:vAlign w:val="center"/>
          </w:tcPr>
          <w:p w14:paraId="04B579F5" w14:textId="77777777" w:rsidR="00C95ECA" w:rsidRPr="00601754" w:rsidRDefault="00C95ECA" w:rsidP="000A24C6">
            <w:pPr>
              <w:tabs>
                <w:tab w:val="left" w:pos="0"/>
              </w:tabs>
              <w:jc w:val="center"/>
            </w:pPr>
            <w:r w:rsidRPr="00601754">
              <w:t>2</w:t>
            </w:r>
          </w:p>
        </w:tc>
        <w:tc>
          <w:tcPr>
            <w:tcW w:w="986" w:type="dxa"/>
            <w:shd w:val="clear" w:color="auto" w:fill="auto"/>
            <w:vAlign w:val="center"/>
          </w:tcPr>
          <w:p w14:paraId="411457FD" w14:textId="77777777" w:rsidR="00C95ECA" w:rsidRPr="00601754" w:rsidRDefault="00C95ECA" w:rsidP="000A24C6">
            <w:pPr>
              <w:tabs>
                <w:tab w:val="left" w:pos="0"/>
              </w:tabs>
              <w:jc w:val="center"/>
            </w:pPr>
            <w:r w:rsidRPr="00601754">
              <w:t>1</w:t>
            </w:r>
          </w:p>
        </w:tc>
      </w:tr>
      <w:tr w:rsidR="00C95ECA" w:rsidRPr="00601754" w14:paraId="13B58616" w14:textId="77777777" w:rsidTr="000A24C6">
        <w:trPr>
          <w:trHeight w:val="413"/>
          <w:jc w:val="center"/>
        </w:trPr>
        <w:tc>
          <w:tcPr>
            <w:tcW w:w="846" w:type="dxa"/>
          </w:tcPr>
          <w:p w14:paraId="0994F663" w14:textId="77777777" w:rsidR="00C95ECA" w:rsidRPr="00601754" w:rsidRDefault="00C95ECA" w:rsidP="000A24C6">
            <w:pPr>
              <w:tabs>
                <w:tab w:val="left" w:pos="0"/>
              </w:tabs>
              <w:jc w:val="center"/>
            </w:pPr>
            <w:r w:rsidRPr="00601754">
              <w:t>5</w:t>
            </w:r>
          </w:p>
        </w:tc>
        <w:tc>
          <w:tcPr>
            <w:tcW w:w="3424" w:type="dxa"/>
          </w:tcPr>
          <w:p w14:paraId="32BCDCBA" w14:textId="77777777" w:rsidR="00C95ECA" w:rsidRPr="00601754" w:rsidRDefault="00C95ECA" w:rsidP="000A24C6">
            <w:pPr>
              <w:tabs>
                <w:tab w:val="left" w:pos="0"/>
              </w:tabs>
              <w:jc w:val="center"/>
            </w:pPr>
            <w:r w:rsidRPr="00601754">
              <w:t>Услуги администратора, услуги по приему и обработке входящей корреспонденции, оказание копировально-множительных услуг</w:t>
            </w:r>
          </w:p>
        </w:tc>
        <w:tc>
          <w:tcPr>
            <w:tcW w:w="851" w:type="dxa"/>
            <w:vAlign w:val="center"/>
          </w:tcPr>
          <w:p w14:paraId="126C9E38" w14:textId="77777777" w:rsidR="00C95ECA" w:rsidRPr="00601754" w:rsidRDefault="00C95ECA" w:rsidP="000A24C6">
            <w:pPr>
              <w:tabs>
                <w:tab w:val="left" w:pos="0"/>
              </w:tabs>
              <w:jc w:val="center"/>
            </w:pPr>
            <w:r w:rsidRPr="00601754">
              <w:t>5</w:t>
            </w:r>
          </w:p>
        </w:tc>
        <w:tc>
          <w:tcPr>
            <w:tcW w:w="709" w:type="dxa"/>
            <w:vAlign w:val="center"/>
          </w:tcPr>
          <w:p w14:paraId="6BFE8B3B" w14:textId="77777777" w:rsidR="00C95ECA" w:rsidRPr="00601754" w:rsidRDefault="00C95ECA" w:rsidP="000A24C6">
            <w:pPr>
              <w:jc w:val="center"/>
            </w:pPr>
            <w:r w:rsidRPr="00601754">
              <w:t>4</w:t>
            </w:r>
          </w:p>
        </w:tc>
        <w:tc>
          <w:tcPr>
            <w:tcW w:w="1134" w:type="dxa"/>
            <w:vAlign w:val="center"/>
          </w:tcPr>
          <w:p w14:paraId="1F303BD0" w14:textId="77777777" w:rsidR="00C95ECA" w:rsidRPr="00601754" w:rsidRDefault="00C95ECA" w:rsidP="000A24C6">
            <w:pPr>
              <w:jc w:val="center"/>
            </w:pPr>
            <w:r w:rsidRPr="00601754">
              <w:t>3</w:t>
            </w:r>
          </w:p>
        </w:tc>
        <w:tc>
          <w:tcPr>
            <w:tcW w:w="992" w:type="dxa"/>
            <w:vAlign w:val="center"/>
          </w:tcPr>
          <w:p w14:paraId="18736B43" w14:textId="77777777" w:rsidR="00C95ECA" w:rsidRPr="00601754" w:rsidRDefault="00C95ECA" w:rsidP="000A24C6">
            <w:pPr>
              <w:jc w:val="center"/>
            </w:pPr>
            <w:r w:rsidRPr="00601754">
              <w:t>2</w:t>
            </w:r>
          </w:p>
        </w:tc>
        <w:tc>
          <w:tcPr>
            <w:tcW w:w="986" w:type="dxa"/>
            <w:vAlign w:val="center"/>
          </w:tcPr>
          <w:p w14:paraId="1EE6B4DF" w14:textId="77777777" w:rsidR="00C95ECA" w:rsidRPr="00601754" w:rsidRDefault="00C95ECA" w:rsidP="000A24C6">
            <w:pPr>
              <w:jc w:val="center"/>
            </w:pPr>
            <w:r w:rsidRPr="00601754">
              <w:t>1</w:t>
            </w:r>
          </w:p>
        </w:tc>
      </w:tr>
      <w:tr w:rsidR="00C95ECA" w:rsidRPr="00601754" w14:paraId="0B2B6356" w14:textId="77777777" w:rsidTr="000A24C6">
        <w:trPr>
          <w:jc w:val="center"/>
        </w:trPr>
        <w:tc>
          <w:tcPr>
            <w:tcW w:w="846" w:type="dxa"/>
          </w:tcPr>
          <w:p w14:paraId="35E5C0E0" w14:textId="77777777" w:rsidR="00C95ECA" w:rsidRPr="00601754" w:rsidRDefault="00C95ECA" w:rsidP="000A24C6">
            <w:pPr>
              <w:tabs>
                <w:tab w:val="left" w:pos="0"/>
              </w:tabs>
              <w:jc w:val="center"/>
            </w:pPr>
            <w:r w:rsidRPr="00601754">
              <w:t>6</w:t>
            </w:r>
          </w:p>
        </w:tc>
        <w:tc>
          <w:tcPr>
            <w:tcW w:w="3424" w:type="dxa"/>
          </w:tcPr>
          <w:p w14:paraId="4A2524C5" w14:textId="77777777" w:rsidR="00C95ECA" w:rsidRPr="00601754" w:rsidRDefault="00C95ECA" w:rsidP="000A24C6">
            <w:pPr>
              <w:tabs>
                <w:tab w:val="left" w:pos="0"/>
              </w:tabs>
              <w:jc w:val="center"/>
            </w:pPr>
            <w:r w:rsidRPr="00601754">
              <w:t xml:space="preserve">Предоставление переговорной комнаты для проведения мероприятий, не связанных с извлечением прибыли     </w:t>
            </w:r>
          </w:p>
        </w:tc>
        <w:tc>
          <w:tcPr>
            <w:tcW w:w="851" w:type="dxa"/>
            <w:vAlign w:val="center"/>
          </w:tcPr>
          <w:p w14:paraId="0E0079C7" w14:textId="77777777" w:rsidR="00C95ECA" w:rsidRPr="00601754" w:rsidRDefault="00C95ECA" w:rsidP="000A24C6">
            <w:pPr>
              <w:jc w:val="center"/>
            </w:pPr>
            <w:r w:rsidRPr="00601754">
              <w:t>5</w:t>
            </w:r>
          </w:p>
        </w:tc>
        <w:tc>
          <w:tcPr>
            <w:tcW w:w="709" w:type="dxa"/>
            <w:vAlign w:val="center"/>
          </w:tcPr>
          <w:p w14:paraId="434C8376" w14:textId="77777777" w:rsidR="00C95ECA" w:rsidRPr="00601754" w:rsidRDefault="00C95ECA" w:rsidP="000A24C6">
            <w:pPr>
              <w:jc w:val="center"/>
            </w:pPr>
            <w:r w:rsidRPr="00601754">
              <w:t>4</w:t>
            </w:r>
          </w:p>
        </w:tc>
        <w:tc>
          <w:tcPr>
            <w:tcW w:w="1134" w:type="dxa"/>
            <w:vAlign w:val="center"/>
          </w:tcPr>
          <w:p w14:paraId="695C1A3C" w14:textId="77777777" w:rsidR="00C95ECA" w:rsidRPr="00601754" w:rsidRDefault="00C95ECA" w:rsidP="000A24C6">
            <w:pPr>
              <w:jc w:val="center"/>
            </w:pPr>
            <w:r w:rsidRPr="00601754">
              <w:t>3</w:t>
            </w:r>
          </w:p>
        </w:tc>
        <w:tc>
          <w:tcPr>
            <w:tcW w:w="992" w:type="dxa"/>
            <w:vAlign w:val="center"/>
          </w:tcPr>
          <w:p w14:paraId="0D675DDF" w14:textId="77777777" w:rsidR="00C95ECA" w:rsidRPr="00601754" w:rsidRDefault="00C95ECA" w:rsidP="000A24C6">
            <w:pPr>
              <w:jc w:val="center"/>
            </w:pPr>
            <w:r w:rsidRPr="00601754">
              <w:t>2</w:t>
            </w:r>
          </w:p>
        </w:tc>
        <w:tc>
          <w:tcPr>
            <w:tcW w:w="986" w:type="dxa"/>
            <w:vAlign w:val="center"/>
          </w:tcPr>
          <w:p w14:paraId="5188E0F8" w14:textId="77777777" w:rsidR="00C95ECA" w:rsidRPr="00601754" w:rsidRDefault="00C95ECA" w:rsidP="000A24C6">
            <w:pPr>
              <w:jc w:val="center"/>
            </w:pPr>
            <w:r w:rsidRPr="00601754">
              <w:t>1</w:t>
            </w:r>
          </w:p>
        </w:tc>
      </w:tr>
      <w:tr w:rsidR="00C95ECA" w:rsidRPr="00601754" w14:paraId="0022678F" w14:textId="77777777" w:rsidTr="000A24C6">
        <w:trPr>
          <w:jc w:val="center"/>
        </w:trPr>
        <w:tc>
          <w:tcPr>
            <w:tcW w:w="846" w:type="dxa"/>
          </w:tcPr>
          <w:p w14:paraId="1A8E9A89" w14:textId="77777777" w:rsidR="00C95ECA" w:rsidRPr="00601754" w:rsidRDefault="00C95ECA" w:rsidP="000A24C6">
            <w:pPr>
              <w:tabs>
                <w:tab w:val="left" w:pos="0"/>
              </w:tabs>
              <w:jc w:val="center"/>
            </w:pPr>
            <w:r w:rsidRPr="00601754">
              <w:t>7</w:t>
            </w:r>
          </w:p>
        </w:tc>
        <w:tc>
          <w:tcPr>
            <w:tcW w:w="3424" w:type="dxa"/>
          </w:tcPr>
          <w:p w14:paraId="6BCB2766" w14:textId="77777777" w:rsidR="00C95ECA" w:rsidRPr="00601754" w:rsidRDefault="00C95ECA" w:rsidP="000A24C6">
            <w:pPr>
              <w:tabs>
                <w:tab w:val="left" w:pos="0"/>
              </w:tabs>
              <w:jc w:val="center"/>
            </w:pPr>
            <w:r w:rsidRPr="00601754">
              <w:t xml:space="preserve">Предоставление лекционного зала для проведения мероприятий, не связанных с извлечением прибыли     </w:t>
            </w:r>
          </w:p>
        </w:tc>
        <w:tc>
          <w:tcPr>
            <w:tcW w:w="851" w:type="dxa"/>
            <w:vAlign w:val="center"/>
          </w:tcPr>
          <w:p w14:paraId="6BB365A5" w14:textId="77777777" w:rsidR="00C95ECA" w:rsidRPr="00601754" w:rsidRDefault="00C95ECA" w:rsidP="000A24C6">
            <w:pPr>
              <w:jc w:val="center"/>
            </w:pPr>
            <w:r w:rsidRPr="00601754">
              <w:t>5</w:t>
            </w:r>
          </w:p>
        </w:tc>
        <w:tc>
          <w:tcPr>
            <w:tcW w:w="709" w:type="dxa"/>
            <w:vAlign w:val="center"/>
          </w:tcPr>
          <w:p w14:paraId="5C4F52DE" w14:textId="77777777" w:rsidR="00C95ECA" w:rsidRPr="00601754" w:rsidRDefault="00C95ECA" w:rsidP="000A24C6">
            <w:pPr>
              <w:jc w:val="center"/>
            </w:pPr>
            <w:r w:rsidRPr="00601754">
              <w:t>4</w:t>
            </w:r>
          </w:p>
        </w:tc>
        <w:tc>
          <w:tcPr>
            <w:tcW w:w="1134" w:type="dxa"/>
            <w:vAlign w:val="center"/>
          </w:tcPr>
          <w:p w14:paraId="6A2AE616" w14:textId="77777777" w:rsidR="00C95ECA" w:rsidRPr="00601754" w:rsidRDefault="00C95ECA" w:rsidP="000A24C6">
            <w:pPr>
              <w:jc w:val="center"/>
            </w:pPr>
            <w:r w:rsidRPr="00601754">
              <w:t>3</w:t>
            </w:r>
          </w:p>
        </w:tc>
        <w:tc>
          <w:tcPr>
            <w:tcW w:w="992" w:type="dxa"/>
            <w:vAlign w:val="center"/>
          </w:tcPr>
          <w:p w14:paraId="0AC9D939" w14:textId="77777777" w:rsidR="00C95ECA" w:rsidRPr="00601754" w:rsidRDefault="00C95ECA" w:rsidP="000A24C6">
            <w:pPr>
              <w:jc w:val="center"/>
            </w:pPr>
            <w:r w:rsidRPr="00601754">
              <w:t>2</w:t>
            </w:r>
          </w:p>
        </w:tc>
        <w:tc>
          <w:tcPr>
            <w:tcW w:w="986" w:type="dxa"/>
            <w:vAlign w:val="center"/>
          </w:tcPr>
          <w:p w14:paraId="7C9F2384" w14:textId="77777777" w:rsidR="00C95ECA" w:rsidRPr="00601754" w:rsidRDefault="00C95ECA" w:rsidP="000A24C6">
            <w:pPr>
              <w:jc w:val="center"/>
            </w:pPr>
            <w:r w:rsidRPr="00601754">
              <w:t>1</w:t>
            </w:r>
          </w:p>
        </w:tc>
      </w:tr>
      <w:tr w:rsidR="00C95ECA" w:rsidRPr="00601754" w14:paraId="7E51E84C" w14:textId="77777777" w:rsidTr="000A24C6">
        <w:trPr>
          <w:trHeight w:val="591"/>
          <w:jc w:val="center"/>
        </w:trPr>
        <w:tc>
          <w:tcPr>
            <w:tcW w:w="846" w:type="dxa"/>
          </w:tcPr>
          <w:p w14:paraId="42EB7BF1" w14:textId="77777777" w:rsidR="00C95ECA" w:rsidRPr="00601754" w:rsidRDefault="00C95ECA" w:rsidP="000A24C6">
            <w:pPr>
              <w:tabs>
                <w:tab w:val="left" w:pos="0"/>
              </w:tabs>
              <w:jc w:val="center"/>
            </w:pPr>
            <w:r w:rsidRPr="00601754">
              <w:t>8</w:t>
            </w:r>
          </w:p>
        </w:tc>
        <w:tc>
          <w:tcPr>
            <w:tcW w:w="3424" w:type="dxa"/>
          </w:tcPr>
          <w:p w14:paraId="5EFE9FB9" w14:textId="77777777" w:rsidR="00C95ECA" w:rsidRPr="00601754" w:rsidRDefault="00C95ECA" w:rsidP="000A24C6">
            <w:pPr>
              <w:tabs>
                <w:tab w:val="left" w:pos="0"/>
              </w:tabs>
              <w:jc w:val="center"/>
            </w:pPr>
            <w:r w:rsidRPr="00601754">
              <w:t xml:space="preserve">Предоставление в пользование коммуникаций средств связи, составляющих инфраструктуру бизнес - инкубатора (кроме междугородных телефонных переговоров), общего интернет - трафика   </w:t>
            </w:r>
          </w:p>
        </w:tc>
        <w:tc>
          <w:tcPr>
            <w:tcW w:w="851" w:type="dxa"/>
            <w:vAlign w:val="center"/>
          </w:tcPr>
          <w:p w14:paraId="694255E5" w14:textId="77777777" w:rsidR="00C95ECA" w:rsidRPr="00601754" w:rsidRDefault="00C95ECA" w:rsidP="000A24C6">
            <w:pPr>
              <w:jc w:val="center"/>
            </w:pPr>
            <w:r w:rsidRPr="00601754">
              <w:t>5</w:t>
            </w:r>
          </w:p>
        </w:tc>
        <w:tc>
          <w:tcPr>
            <w:tcW w:w="709" w:type="dxa"/>
            <w:vAlign w:val="center"/>
          </w:tcPr>
          <w:p w14:paraId="30E61C4B" w14:textId="77777777" w:rsidR="00C95ECA" w:rsidRPr="00601754" w:rsidRDefault="00C95ECA" w:rsidP="000A24C6">
            <w:pPr>
              <w:jc w:val="center"/>
            </w:pPr>
            <w:r w:rsidRPr="00601754">
              <w:t>4</w:t>
            </w:r>
          </w:p>
        </w:tc>
        <w:tc>
          <w:tcPr>
            <w:tcW w:w="1134" w:type="dxa"/>
            <w:vAlign w:val="center"/>
          </w:tcPr>
          <w:p w14:paraId="06D82485" w14:textId="77777777" w:rsidR="00C95ECA" w:rsidRPr="00601754" w:rsidRDefault="00C95ECA" w:rsidP="000A24C6">
            <w:pPr>
              <w:jc w:val="center"/>
            </w:pPr>
            <w:r w:rsidRPr="00601754">
              <w:t>3</w:t>
            </w:r>
          </w:p>
        </w:tc>
        <w:tc>
          <w:tcPr>
            <w:tcW w:w="992" w:type="dxa"/>
            <w:vAlign w:val="center"/>
          </w:tcPr>
          <w:p w14:paraId="2CFDA96E" w14:textId="77777777" w:rsidR="00C95ECA" w:rsidRPr="00601754" w:rsidRDefault="00C95ECA" w:rsidP="000A24C6">
            <w:pPr>
              <w:jc w:val="center"/>
            </w:pPr>
            <w:r w:rsidRPr="00601754">
              <w:t>2</w:t>
            </w:r>
          </w:p>
        </w:tc>
        <w:tc>
          <w:tcPr>
            <w:tcW w:w="986" w:type="dxa"/>
            <w:vAlign w:val="center"/>
          </w:tcPr>
          <w:p w14:paraId="1A59B3C2" w14:textId="77777777" w:rsidR="00C95ECA" w:rsidRPr="00601754" w:rsidRDefault="00C95ECA" w:rsidP="000A24C6">
            <w:pPr>
              <w:jc w:val="center"/>
            </w:pPr>
            <w:r w:rsidRPr="00601754">
              <w:t>1</w:t>
            </w:r>
          </w:p>
        </w:tc>
      </w:tr>
      <w:tr w:rsidR="00C95ECA" w:rsidRPr="00601754" w14:paraId="68C6EE3D" w14:textId="77777777" w:rsidTr="000A24C6">
        <w:trPr>
          <w:jc w:val="center"/>
        </w:trPr>
        <w:tc>
          <w:tcPr>
            <w:tcW w:w="846" w:type="dxa"/>
          </w:tcPr>
          <w:p w14:paraId="2749AF1C" w14:textId="77777777" w:rsidR="00C95ECA" w:rsidRPr="00601754" w:rsidRDefault="00C95ECA" w:rsidP="000A24C6">
            <w:pPr>
              <w:tabs>
                <w:tab w:val="left" w:pos="0"/>
              </w:tabs>
              <w:jc w:val="center"/>
            </w:pPr>
            <w:r w:rsidRPr="00601754">
              <w:t>9</w:t>
            </w:r>
          </w:p>
        </w:tc>
        <w:tc>
          <w:tcPr>
            <w:tcW w:w="3424" w:type="dxa"/>
          </w:tcPr>
          <w:p w14:paraId="50CF969E" w14:textId="77777777" w:rsidR="00C95ECA" w:rsidRPr="00601754" w:rsidRDefault="00C95ECA" w:rsidP="000A24C6">
            <w:pPr>
              <w:tabs>
                <w:tab w:val="left" w:pos="0"/>
              </w:tabs>
              <w:jc w:val="center"/>
            </w:pPr>
            <w:r w:rsidRPr="00601754">
              <w:t xml:space="preserve">Мероприятия по продвижению товаров и услуг субъектов малого предпринимательства и физических лиц, применяющих специальный налоговый режим «Налог на </w:t>
            </w:r>
            <w:r w:rsidRPr="00601754">
              <w:lastRenderedPageBreak/>
              <w:t>профессиональный доход» (проведение презентаций, участие в выставочно - ярмарочных мероприятиях, рекламные мероприятия)</w:t>
            </w:r>
          </w:p>
        </w:tc>
        <w:tc>
          <w:tcPr>
            <w:tcW w:w="851" w:type="dxa"/>
            <w:vAlign w:val="center"/>
          </w:tcPr>
          <w:p w14:paraId="46D2163F" w14:textId="77777777" w:rsidR="00C95ECA" w:rsidRPr="00601754" w:rsidRDefault="00C95ECA" w:rsidP="000A24C6">
            <w:pPr>
              <w:jc w:val="center"/>
            </w:pPr>
            <w:r w:rsidRPr="00601754">
              <w:lastRenderedPageBreak/>
              <w:t>5</w:t>
            </w:r>
          </w:p>
        </w:tc>
        <w:tc>
          <w:tcPr>
            <w:tcW w:w="709" w:type="dxa"/>
            <w:vAlign w:val="center"/>
          </w:tcPr>
          <w:p w14:paraId="04AC497B" w14:textId="77777777" w:rsidR="00C95ECA" w:rsidRPr="00601754" w:rsidRDefault="00C95ECA" w:rsidP="000A24C6">
            <w:pPr>
              <w:jc w:val="center"/>
            </w:pPr>
            <w:r w:rsidRPr="00601754">
              <w:t>4</w:t>
            </w:r>
          </w:p>
        </w:tc>
        <w:tc>
          <w:tcPr>
            <w:tcW w:w="1134" w:type="dxa"/>
            <w:vAlign w:val="center"/>
          </w:tcPr>
          <w:p w14:paraId="608B97F2" w14:textId="77777777" w:rsidR="00C95ECA" w:rsidRPr="00601754" w:rsidRDefault="00C95ECA" w:rsidP="000A24C6">
            <w:pPr>
              <w:jc w:val="center"/>
            </w:pPr>
            <w:r w:rsidRPr="00601754">
              <w:t>3</w:t>
            </w:r>
          </w:p>
        </w:tc>
        <w:tc>
          <w:tcPr>
            <w:tcW w:w="992" w:type="dxa"/>
            <w:vAlign w:val="center"/>
          </w:tcPr>
          <w:p w14:paraId="66511BD1" w14:textId="77777777" w:rsidR="00C95ECA" w:rsidRPr="00601754" w:rsidRDefault="00C95ECA" w:rsidP="000A24C6">
            <w:pPr>
              <w:jc w:val="center"/>
            </w:pPr>
            <w:r w:rsidRPr="00601754">
              <w:t>2</w:t>
            </w:r>
          </w:p>
        </w:tc>
        <w:tc>
          <w:tcPr>
            <w:tcW w:w="986" w:type="dxa"/>
            <w:vAlign w:val="center"/>
          </w:tcPr>
          <w:p w14:paraId="50A51943" w14:textId="77777777" w:rsidR="00C95ECA" w:rsidRPr="00601754" w:rsidRDefault="00C95ECA" w:rsidP="000A24C6">
            <w:pPr>
              <w:jc w:val="center"/>
            </w:pPr>
            <w:r w:rsidRPr="00601754">
              <w:t>1</w:t>
            </w:r>
          </w:p>
        </w:tc>
      </w:tr>
      <w:tr w:rsidR="00C95ECA" w:rsidRPr="00601754" w14:paraId="0243A4B5" w14:textId="77777777" w:rsidTr="000A24C6">
        <w:trPr>
          <w:jc w:val="center"/>
        </w:trPr>
        <w:tc>
          <w:tcPr>
            <w:tcW w:w="846" w:type="dxa"/>
            <w:shd w:val="clear" w:color="auto" w:fill="auto"/>
          </w:tcPr>
          <w:p w14:paraId="32AE7E44" w14:textId="77777777" w:rsidR="00C95ECA" w:rsidRPr="00601754" w:rsidRDefault="00C95ECA" w:rsidP="000A24C6">
            <w:pPr>
              <w:tabs>
                <w:tab w:val="left" w:pos="0"/>
              </w:tabs>
              <w:jc w:val="center"/>
            </w:pPr>
            <w:r w:rsidRPr="00601754">
              <w:t>10</w:t>
            </w:r>
          </w:p>
        </w:tc>
        <w:tc>
          <w:tcPr>
            <w:tcW w:w="3424" w:type="dxa"/>
            <w:shd w:val="clear" w:color="auto" w:fill="auto"/>
          </w:tcPr>
          <w:p w14:paraId="6B2EC3F4" w14:textId="77777777" w:rsidR="00C95ECA" w:rsidRPr="00601754" w:rsidRDefault="00C95ECA" w:rsidP="000A24C6">
            <w:pPr>
              <w:tabs>
                <w:tab w:val="left" w:pos="0"/>
              </w:tabs>
              <w:jc w:val="center"/>
            </w:pPr>
            <w:r w:rsidRPr="00601754">
              <w:t>Доступ к информационным базам данных, необходимых для деятельности субъектов малого предпринимательства, размещаемых в бизнес-инкубаторе</w:t>
            </w:r>
          </w:p>
        </w:tc>
        <w:tc>
          <w:tcPr>
            <w:tcW w:w="851" w:type="dxa"/>
            <w:vAlign w:val="center"/>
          </w:tcPr>
          <w:p w14:paraId="7C204BE4" w14:textId="77777777" w:rsidR="00C95ECA" w:rsidRPr="00601754" w:rsidRDefault="00C95ECA" w:rsidP="000A24C6">
            <w:pPr>
              <w:tabs>
                <w:tab w:val="left" w:pos="0"/>
              </w:tabs>
              <w:jc w:val="center"/>
            </w:pPr>
            <w:r w:rsidRPr="00601754">
              <w:t>5</w:t>
            </w:r>
          </w:p>
        </w:tc>
        <w:tc>
          <w:tcPr>
            <w:tcW w:w="709" w:type="dxa"/>
            <w:vAlign w:val="center"/>
          </w:tcPr>
          <w:p w14:paraId="7E0C6B87" w14:textId="77777777" w:rsidR="00C95ECA" w:rsidRPr="00601754" w:rsidRDefault="00C95ECA" w:rsidP="000A24C6">
            <w:pPr>
              <w:tabs>
                <w:tab w:val="left" w:pos="0"/>
              </w:tabs>
              <w:jc w:val="center"/>
            </w:pPr>
            <w:r w:rsidRPr="00601754">
              <w:t>4</w:t>
            </w:r>
          </w:p>
        </w:tc>
        <w:tc>
          <w:tcPr>
            <w:tcW w:w="1134" w:type="dxa"/>
            <w:vAlign w:val="center"/>
          </w:tcPr>
          <w:p w14:paraId="3D860411" w14:textId="77777777" w:rsidR="00C95ECA" w:rsidRPr="00601754" w:rsidRDefault="00C95ECA" w:rsidP="000A24C6">
            <w:pPr>
              <w:tabs>
                <w:tab w:val="left" w:pos="0"/>
              </w:tabs>
              <w:jc w:val="center"/>
            </w:pPr>
            <w:r w:rsidRPr="00601754">
              <w:t>3</w:t>
            </w:r>
          </w:p>
        </w:tc>
        <w:tc>
          <w:tcPr>
            <w:tcW w:w="992" w:type="dxa"/>
            <w:vAlign w:val="center"/>
          </w:tcPr>
          <w:p w14:paraId="5956DAEA" w14:textId="77777777" w:rsidR="00C95ECA" w:rsidRPr="00601754" w:rsidRDefault="00C95ECA" w:rsidP="000A24C6">
            <w:pPr>
              <w:tabs>
                <w:tab w:val="left" w:pos="0"/>
              </w:tabs>
              <w:jc w:val="center"/>
            </w:pPr>
            <w:r w:rsidRPr="00601754">
              <w:t>2</w:t>
            </w:r>
          </w:p>
        </w:tc>
        <w:tc>
          <w:tcPr>
            <w:tcW w:w="986" w:type="dxa"/>
            <w:vAlign w:val="center"/>
          </w:tcPr>
          <w:p w14:paraId="74191B92" w14:textId="77777777" w:rsidR="00C95ECA" w:rsidRPr="00601754" w:rsidRDefault="00C95ECA" w:rsidP="000A24C6">
            <w:pPr>
              <w:tabs>
                <w:tab w:val="left" w:pos="0"/>
              </w:tabs>
              <w:jc w:val="center"/>
            </w:pPr>
            <w:r w:rsidRPr="00601754">
              <w:t>1</w:t>
            </w:r>
          </w:p>
        </w:tc>
      </w:tr>
    </w:tbl>
    <w:p w14:paraId="7812602F" w14:textId="77777777" w:rsidR="00C95ECA" w:rsidRPr="00601754" w:rsidRDefault="00C95ECA" w:rsidP="00C95ECA">
      <w:pPr>
        <w:tabs>
          <w:tab w:val="left" w:pos="0"/>
        </w:tabs>
        <w:ind w:firstLine="540"/>
        <w:jc w:val="both"/>
        <w:rPr>
          <w:b/>
        </w:rPr>
      </w:pPr>
    </w:p>
    <w:p w14:paraId="7400E043" w14:textId="77777777" w:rsidR="00C95ECA" w:rsidRPr="00601754" w:rsidRDefault="00C95ECA" w:rsidP="00C95ECA">
      <w:pPr>
        <w:tabs>
          <w:tab w:val="left" w:pos="0"/>
        </w:tabs>
        <w:ind w:firstLine="540"/>
        <w:jc w:val="both"/>
      </w:pPr>
      <w:r w:rsidRPr="00601754">
        <w:rPr>
          <w:b/>
        </w:rPr>
        <w:t>Оцените качество предоставления муниципальной услуги «Консультирование» по 5-балльной шкале:</w:t>
      </w:r>
      <w:r w:rsidRPr="00601754">
        <w:t xml:space="preserve"> где 5 – полностью удовлетворен, 4 – удовлетворен, 3 – частично удовлетворен, 2 – скорее, не удовлетворён, 1 – не удовлетворён. (необходимо отметить выбранный вами вариант)</w:t>
      </w:r>
    </w:p>
    <w:tbl>
      <w:tblPr>
        <w:tblStyle w:val="a9"/>
        <w:tblW w:w="9067" w:type="dxa"/>
        <w:jc w:val="center"/>
        <w:tblLayout w:type="fixed"/>
        <w:tblLook w:val="04A0" w:firstRow="1" w:lastRow="0" w:firstColumn="1" w:lastColumn="0" w:noHBand="0" w:noVBand="1"/>
      </w:tblPr>
      <w:tblGrid>
        <w:gridCol w:w="562"/>
        <w:gridCol w:w="3828"/>
        <w:gridCol w:w="992"/>
        <w:gridCol w:w="850"/>
        <w:gridCol w:w="993"/>
        <w:gridCol w:w="850"/>
        <w:gridCol w:w="992"/>
      </w:tblGrid>
      <w:tr w:rsidR="00C95ECA" w:rsidRPr="00601754" w14:paraId="5A6A7C44" w14:textId="77777777" w:rsidTr="000A24C6">
        <w:trPr>
          <w:cantSplit/>
          <w:trHeight w:val="1635"/>
          <w:jc w:val="center"/>
        </w:trPr>
        <w:tc>
          <w:tcPr>
            <w:tcW w:w="562" w:type="dxa"/>
            <w:vAlign w:val="center"/>
          </w:tcPr>
          <w:p w14:paraId="60A85E8D" w14:textId="77777777" w:rsidR="00C95ECA" w:rsidRPr="00601754" w:rsidRDefault="00C95ECA" w:rsidP="000A24C6">
            <w:pPr>
              <w:tabs>
                <w:tab w:val="left" w:pos="0"/>
              </w:tabs>
              <w:jc w:val="center"/>
            </w:pPr>
            <w:r w:rsidRPr="00601754">
              <w:t>п/н</w:t>
            </w:r>
          </w:p>
        </w:tc>
        <w:tc>
          <w:tcPr>
            <w:tcW w:w="3828" w:type="dxa"/>
            <w:vAlign w:val="center"/>
          </w:tcPr>
          <w:p w14:paraId="36403CF0" w14:textId="77777777" w:rsidR="00C95ECA" w:rsidRPr="00601754" w:rsidRDefault="00C95ECA" w:rsidP="000A24C6">
            <w:pPr>
              <w:tabs>
                <w:tab w:val="left" w:pos="0"/>
              </w:tabs>
              <w:jc w:val="center"/>
            </w:pPr>
            <w:r w:rsidRPr="00601754">
              <w:t>Наименование показателя</w:t>
            </w:r>
          </w:p>
        </w:tc>
        <w:tc>
          <w:tcPr>
            <w:tcW w:w="992" w:type="dxa"/>
            <w:textDirection w:val="btLr"/>
            <w:vAlign w:val="center"/>
          </w:tcPr>
          <w:p w14:paraId="596E8460" w14:textId="77777777" w:rsidR="00C95ECA" w:rsidRPr="00601754" w:rsidRDefault="00C95ECA" w:rsidP="000A24C6">
            <w:pPr>
              <w:tabs>
                <w:tab w:val="left" w:pos="0"/>
              </w:tabs>
              <w:ind w:right="113"/>
              <w:jc w:val="center"/>
            </w:pPr>
            <w:r w:rsidRPr="00601754">
              <w:t>полностью удовлетворен</w:t>
            </w:r>
          </w:p>
        </w:tc>
        <w:tc>
          <w:tcPr>
            <w:tcW w:w="850" w:type="dxa"/>
            <w:textDirection w:val="btLr"/>
            <w:vAlign w:val="center"/>
          </w:tcPr>
          <w:p w14:paraId="7FD931C2" w14:textId="77777777" w:rsidR="00C95ECA" w:rsidRPr="00601754" w:rsidRDefault="00C95ECA" w:rsidP="000A24C6">
            <w:pPr>
              <w:tabs>
                <w:tab w:val="left" w:pos="0"/>
              </w:tabs>
              <w:ind w:right="113"/>
              <w:jc w:val="center"/>
            </w:pPr>
            <w:r w:rsidRPr="00601754">
              <w:t>удовлетворен</w:t>
            </w:r>
          </w:p>
        </w:tc>
        <w:tc>
          <w:tcPr>
            <w:tcW w:w="993" w:type="dxa"/>
            <w:textDirection w:val="btLr"/>
            <w:vAlign w:val="center"/>
          </w:tcPr>
          <w:p w14:paraId="4A56EC57" w14:textId="77777777" w:rsidR="00C95ECA" w:rsidRPr="00601754" w:rsidRDefault="00C95ECA" w:rsidP="000A24C6">
            <w:pPr>
              <w:tabs>
                <w:tab w:val="left" w:pos="0"/>
              </w:tabs>
              <w:ind w:right="113"/>
              <w:jc w:val="center"/>
            </w:pPr>
            <w:r w:rsidRPr="00601754">
              <w:t>частично удовлетворен</w:t>
            </w:r>
          </w:p>
        </w:tc>
        <w:tc>
          <w:tcPr>
            <w:tcW w:w="850" w:type="dxa"/>
            <w:textDirection w:val="btLr"/>
            <w:vAlign w:val="center"/>
          </w:tcPr>
          <w:p w14:paraId="03B5B208" w14:textId="77777777" w:rsidR="00C95ECA" w:rsidRPr="00601754" w:rsidRDefault="00C95ECA" w:rsidP="000A24C6">
            <w:pPr>
              <w:tabs>
                <w:tab w:val="left" w:pos="0"/>
              </w:tabs>
              <w:ind w:right="113"/>
              <w:jc w:val="center"/>
            </w:pPr>
            <w:r w:rsidRPr="00601754">
              <w:t>скорее, не удовлетворён</w:t>
            </w:r>
          </w:p>
        </w:tc>
        <w:tc>
          <w:tcPr>
            <w:tcW w:w="992" w:type="dxa"/>
            <w:textDirection w:val="btLr"/>
            <w:vAlign w:val="center"/>
          </w:tcPr>
          <w:p w14:paraId="6C7B8A03" w14:textId="77777777" w:rsidR="00C95ECA" w:rsidRPr="00601754" w:rsidRDefault="00C95ECA" w:rsidP="000A24C6">
            <w:pPr>
              <w:tabs>
                <w:tab w:val="left" w:pos="0"/>
              </w:tabs>
              <w:ind w:right="113"/>
              <w:jc w:val="center"/>
            </w:pPr>
            <w:r w:rsidRPr="00601754">
              <w:t>не удовлетворён</w:t>
            </w:r>
          </w:p>
        </w:tc>
      </w:tr>
      <w:tr w:rsidR="00C95ECA" w:rsidRPr="00601754" w14:paraId="3D9C8448" w14:textId="77777777" w:rsidTr="000A24C6">
        <w:trPr>
          <w:jc w:val="center"/>
        </w:trPr>
        <w:tc>
          <w:tcPr>
            <w:tcW w:w="562" w:type="dxa"/>
            <w:vAlign w:val="center"/>
          </w:tcPr>
          <w:p w14:paraId="422E1B30" w14:textId="77777777" w:rsidR="00C95ECA" w:rsidRPr="00601754" w:rsidRDefault="00C95ECA" w:rsidP="000A24C6">
            <w:pPr>
              <w:tabs>
                <w:tab w:val="left" w:pos="0"/>
              </w:tabs>
              <w:jc w:val="center"/>
            </w:pPr>
            <w:r w:rsidRPr="00601754">
              <w:t>1</w:t>
            </w:r>
          </w:p>
        </w:tc>
        <w:tc>
          <w:tcPr>
            <w:tcW w:w="3828" w:type="dxa"/>
            <w:vAlign w:val="center"/>
          </w:tcPr>
          <w:p w14:paraId="7DD5DC25" w14:textId="77777777" w:rsidR="00C95ECA" w:rsidRPr="00601754" w:rsidRDefault="00C95ECA" w:rsidP="000A24C6">
            <w:pPr>
              <w:tabs>
                <w:tab w:val="left" w:pos="0"/>
              </w:tabs>
            </w:pPr>
            <w:r w:rsidRPr="00601754">
              <w:t>Оказание консультационных услуг по вопросам налогообложения, бухгалтерского учета, кредитования, бизнес - планирования, правовой защиты и развития бизнеса</w:t>
            </w:r>
          </w:p>
        </w:tc>
        <w:tc>
          <w:tcPr>
            <w:tcW w:w="992" w:type="dxa"/>
            <w:vAlign w:val="center"/>
          </w:tcPr>
          <w:p w14:paraId="106B843C" w14:textId="77777777" w:rsidR="00C95ECA" w:rsidRPr="00601754" w:rsidRDefault="00C95ECA" w:rsidP="000A24C6">
            <w:pPr>
              <w:tabs>
                <w:tab w:val="left" w:pos="0"/>
              </w:tabs>
              <w:ind w:firstLine="33"/>
              <w:jc w:val="center"/>
            </w:pPr>
            <w:r w:rsidRPr="00601754">
              <w:t>5</w:t>
            </w:r>
          </w:p>
        </w:tc>
        <w:tc>
          <w:tcPr>
            <w:tcW w:w="850" w:type="dxa"/>
            <w:vAlign w:val="center"/>
          </w:tcPr>
          <w:p w14:paraId="07BCB0F7" w14:textId="77777777" w:rsidR="00C95ECA" w:rsidRPr="00601754" w:rsidRDefault="00C95ECA" w:rsidP="000A24C6">
            <w:pPr>
              <w:tabs>
                <w:tab w:val="left" w:pos="0"/>
              </w:tabs>
              <w:ind w:firstLine="33"/>
              <w:jc w:val="center"/>
            </w:pPr>
            <w:r w:rsidRPr="00601754">
              <w:t>4</w:t>
            </w:r>
          </w:p>
        </w:tc>
        <w:tc>
          <w:tcPr>
            <w:tcW w:w="993" w:type="dxa"/>
            <w:vAlign w:val="center"/>
          </w:tcPr>
          <w:p w14:paraId="6CDDABED" w14:textId="77777777" w:rsidR="00C95ECA" w:rsidRPr="00601754" w:rsidRDefault="00C95ECA" w:rsidP="000A24C6">
            <w:pPr>
              <w:tabs>
                <w:tab w:val="left" w:pos="0"/>
              </w:tabs>
              <w:ind w:firstLine="33"/>
              <w:jc w:val="center"/>
            </w:pPr>
            <w:r w:rsidRPr="00601754">
              <w:t>3</w:t>
            </w:r>
          </w:p>
        </w:tc>
        <w:tc>
          <w:tcPr>
            <w:tcW w:w="850" w:type="dxa"/>
            <w:vAlign w:val="center"/>
          </w:tcPr>
          <w:p w14:paraId="0F1985C8" w14:textId="77777777" w:rsidR="00C95ECA" w:rsidRPr="00601754" w:rsidRDefault="00C95ECA" w:rsidP="000A24C6">
            <w:pPr>
              <w:tabs>
                <w:tab w:val="left" w:pos="0"/>
              </w:tabs>
              <w:ind w:firstLine="33"/>
              <w:jc w:val="center"/>
            </w:pPr>
            <w:r w:rsidRPr="00601754">
              <w:t>2</w:t>
            </w:r>
          </w:p>
        </w:tc>
        <w:tc>
          <w:tcPr>
            <w:tcW w:w="992" w:type="dxa"/>
            <w:vAlign w:val="center"/>
          </w:tcPr>
          <w:p w14:paraId="612E05AC" w14:textId="77777777" w:rsidR="00C95ECA" w:rsidRPr="00601754" w:rsidRDefault="00C95ECA" w:rsidP="000A24C6">
            <w:pPr>
              <w:tabs>
                <w:tab w:val="left" w:pos="0"/>
              </w:tabs>
              <w:ind w:firstLine="33"/>
              <w:jc w:val="center"/>
            </w:pPr>
            <w:r w:rsidRPr="00601754">
              <w:t>1</w:t>
            </w:r>
          </w:p>
        </w:tc>
      </w:tr>
      <w:tr w:rsidR="00C95ECA" w:rsidRPr="00601754" w14:paraId="4B64BA22" w14:textId="77777777" w:rsidTr="000A24C6">
        <w:trPr>
          <w:jc w:val="center"/>
        </w:trPr>
        <w:tc>
          <w:tcPr>
            <w:tcW w:w="562" w:type="dxa"/>
            <w:vAlign w:val="center"/>
          </w:tcPr>
          <w:p w14:paraId="388B8E1B" w14:textId="77777777" w:rsidR="00C95ECA" w:rsidRPr="00601754" w:rsidRDefault="00C95ECA" w:rsidP="000A24C6">
            <w:pPr>
              <w:tabs>
                <w:tab w:val="left" w:pos="0"/>
              </w:tabs>
              <w:jc w:val="center"/>
            </w:pPr>
            <w:r w:rsidRPr="00601754">
              <w:t>2</w:t>
            </w:r>
          </w:p>
        </w:tc>
        <w:tc>
          <w:tcPr>
            <w:tcW w:w="3828" w:type="dxa"/>
            <w:vAlign w:val="center"/>
          </w:tcPr>
          <w:p w14:paraId="5CD77461" w14:textId="77777777" w:rsidR="00C95ECA" w:rsidRPr="00601754" w:rsidRDefault="00C95ECA" w:rsidP="000A24C6">
            <w:pPr>
              <w:tabs>
                <w:tab w:val="left" w:pos="0"/>
              </w:tabs>
            </w:pPr>
            <w:r w:rsidRPr="00601754">
              <w:t xml:space="preserve">Проведение специализированных семинаров, тренингов сотрудниками Бизнес-инкубатора                      </w:t>
            </w:r>
          </w:p>
          <w:p w14:paraId="50988D85" w14:textId="77777777" w:rsidR="00C95ECA" w:rsidRPr="00601754" w:rsidRDefault="00C95ECA" w:rsidP="000A24C6">
            <w:pPr>
              <w:tabs>
                <w:tab w:val="left" w:pos="0"/>
              </w:tabs>
            </w:pPr>
          </w:p>
        </w:tc>
        <w:tc>
          <w:tcPr>
            <w:tcW w:w="992" w:type="dxa"/>
            <w:vAlign w:val="center"/>
          </w:tcPr>
          <w:p w14:paraId="077A10D2" w14:textId="77777777" w:rsidR="00C95ECA" w:rsidRPr="00601754" w:rsidRDefault="00C95ECA" w:rsidP="000A24C6">
            <w:pPr>
              <w:tabs>
                <w:tab w:val="left" w:pos="0"/>
              </w:tabs>
              <w:ind w:firstLine="33"/>
              <w:jc w:val="center"/>
            </w:pPr>
            <w:r w:rsidRPr="00601754">
              <w:t>5</w:t>
            </w:r>
          </w:p>
        </w:tc>
        <w:tc>
          <w:tcPr>
            <w:tcW w:w="850" w:type="dxa"/>
            <w:vAlign w:val="center"/>
          </w:tcPr>
          <w:p w14:paraId="70E3F22C" w14:textId="77777777" w:rsidR="00C95ECA" w:rsidRPr="00601754" w:rsidRDefault="00C95ECA" w:rsidP="000A24C6">
            <w:pPr>
              <w:tabs>
                <w:tab w:val="left" w:pos="0"/>
              </w:tabs>
              <w:ind w:firstLine="33"/>
              <w:jc w:val="center"/>
            </w:pPr>
            <w:r w:rsidRPr="00601754">
              <w:t>4</w:t>
            </w:r>
          </w:p>
        </w:tc>
        <w:tc>
          <w:tcPr>
            <w:tcW w:w="993" w:type="dxa"/>
            <w:vAlign w:val="center"/>
          </w:tcPr>
          <w:p w14:paraId="73CE706D" w14:textId="77777777" w:rsidR="00C95ECA" w:rsidRPr="00601754" w:rsidRDefault="00C95ECA" w:rsidP="000A24C6">
            <w:pPr>
              <w:tabs>
                <w:tab w:val="left" w:pos="0"/>
              </w:tabs>
              <w:ind w:firstLine="33"/>
              <w:jc w:val="center"/>
            </w:pPr>
            <w:r w:rsidRPr="00601754">
              <w:t>3</w:t>
            </w:r>
          </w:p>
        </w:tc>
        <w:tc>
          <w:tcPr>
            <w:tcW w:w="850" w:type="dxa"/>
            <w:vAlign w:val="center"/>
          </w:tcPr>
          <w:p w14:paraId="51BBFBE9" w14:textId="77777777" w:rsidR="00C95ECA" w:rsidRPr="00601754" w:rsidRDefault="00C95ECA" w:rsidP="000A24C6">
            <w:pPr>
              <w:tabs>
                <w:tab w:val="left" w:pos="0"/>
              </w:tabs>
              <w:ind w:firstLine="33"/>
              <w:jc w:val="center"/>
            </w:pPr>
            <w:r w:rsidRPr="00601754">
              <w:t>2</w:t>
            </w:r>
          </w:p>
        </w:tc>
        <w:tc>
          <w:tcPr>
            <w:tcW w:w="992" w:type="dxa"/>
            <w:vAlign w:val="center"/>
          </w:tcPr>
          <w:p w14:paraId="33BBEC4B" w14:textId="77777777" w:rsidR="00C95ECA" w:rsidRPr="00601754" w:rsidRDefault="00C95ECA" w:rsidP="000A24C6">
            <w:pPr>
              <w:tabs>
                <w:tab w:val="left" w:pos="0"/>
              </w:tabs>
              <w:ind w:firstLine="33"/>
              <w:jc w:val="center"/>
            </w:pPr>
            <w:r w:rsidRPr="00601754">
              <w:t>1</w:t>
            </w:r>
          </w:p>
        </w:tc>
      </w:tr>
      <w:tr w:rsidR="00C95ECA" w:rsidRPr="00601754" w14:paraId="4CFE01F4" w14:textId="77777777" w:rsidTr="000A24C6">
        <w:trPr>
          <w:jc w:val="center"/>
        </w:trPr>
        <w:tc>
          <w:tcPr>
            <w:tcW w:w="562" w:type="dxa"/>
            <w:vAlign w:val="center"/>
          </w:tcPr>
          <w:p w14:paraId="72458FBA" w14:textId="77777777" w:rsidR="00C95ECA" w:rsidRPr="00601754" w:rsidRDefault="00C95ECA" w:rsidP="000A24C6">
            <w:pPr>
              <w:tabs>
                <w:tab w:val="left" w:pos="0"/>
              </w:tabs>
              <w:jc w:val="center"/>
            </w:pPr>
            <w:r w:rsidRPr="00601754">
              <w:t>3</w:t>
            </w:r>
          </w:p>
        </w:tc>
        <w:tc>
          <w:tcPr>
            <w:tcW w:w="3828" w:type="dxa"/>
            <w:vAlign w:val="center"/>
          </w:tcPr>
          <w:p w14:paraId="71A7C98E" w14:textId="77777777" w:rsidR="00C95ECA" w:rsidRPr="00601754" w:rsidRDefault="00C95ECA" w:rsidP="000A24C6">
            <w:pPr>
              <w:tabs>
                <w:tab w:val="left" w:pos="0"/>
              </w:tabs>
            </w:pPr>
            <w:r w:rsidRPr="00601754">
              <w:t>Обучение основам предпринимательской деятельности</w:t>
            </w:r>
          </w:p>
        </w:tc>
        <w:tc>
          <w:tcPr>
            <w:tcW w:w="992" w:type="dxa"/>
            <w:vAlign w:val="center"/>
          </w:tcPr>
          <w:p w14:paraId="4CEC3782" w14:textId="77777777" w:rsidR="00C95ECA" w:rsidRPr="00601754" w:rsidRDefault="00C95ECA" w:rsidP="000A24C6">
            <w:pPr>
              <w:tabs>
                <w:tab w:val="left" w:pos="0"/>
              </w:tabs>
              <w:ind w:firstLine="33"/>
              <w:jc w:val="center"/>
            </w:pPr>
            <w:r w:rsidRPr="00601754">
              <w:t>5</w:t>
            </w:r>
          </w:p>
        </w:tc>
        <w:tc>
          <w:tcPr>
            <w:tcW w:w="850" w:type="dxa"/>
            <w:vAlign w:val="center"/>
          </w:tcPr>
          <w:p w14:paraId="1D1A57DC" w14:textId="77777777" w:rsidR="00C95ECA" w:rsidRPr="00601754" w:rsidRDefault="00C95ECA" w:rsidP="000A24C6">
            <w:pPr>
              <w:tabs>
                <w:tab w:val="left" w:pos="0"/>
              </w:tabs>
              <w:ind w:firstLine="33"/>
              <w:jc w:val="center"/>
            </w:pPr>
            <w:r w:rsidRPr="00601754">
              <w:t>4</w:t>
            </w:r>
          </w:p>
        </w:tc>
        <w:tc>
          <w:tcPr>
            <w:tcW w:w="993" w:type="dxa"/>
            <w:vAlign w:val="center"/>
          </w:tcPr>
          <w:p w14:paraId="16A96067" w14:textId="77777777" w:rsidR="00C95ECA" w:rsidRPr="00601754" w:rsidRDefault="00C95ECA" w:rsidP="000A24C6">
            <w:pPr>
              <w:tabs>
                <w:tab w:val="left" w:pos="0"/>
              </w:tabs>
              <w:ind w:firstLine="33"/>
              <w:jc w:val="center"/>
            </w:pPr>
            <w:r w:rsidRPr="00601754">
              <w:t>3</w:t>
            </w:r>
          </w:p>
        </w:tc>
        <w:tc>
          <w:tcPr>
            <w:tcW w:w="850" w:type="dxa"/>
            <w:vAlign w:val="center"/>
          </w:tcPr>
          <w:p w14:paraId="7AE3FBD9" w14:textId="77777777" w:rsidR="00C95ECA" w:rsidRPr="00601754" w:rsidRDefault="00C95ECA" w:rsidP="000A24C6">
            <w:pPr>
              <w:tabs>
                <w:tab w:val="left" w:pos="0"/>
              </w:tabs>
              <w:ind w:firstLine="33"/>
              <w:jc w:val="center"/>
            </w:pPr>
            <w:r w:rsidRPr="00601754">
              <w:t>2</w:t>
            </w:r>
          </w:p>
        </w:tc>
        <w:tc>
          <w:tcPr>
            <w:tcW w:w="992" w:type="dxa"/>
            <w:vAlign w:val="center"/>
          </w:tcPr>
          <w:p w14:paraId="1741A906" w14:textId="77777777" w:rsidR="00C95ECA" w:rsidRPr="00601754" w:rsidRDefault="00C95ECA" w:rsidP="000A24C6">
            <w:pPr>
              <w:tabs>
                <w:tab w:val="left" w:pos="0"/>
              </w:tabs>
              <w:ind w:firstLine="33"/>
              <w:jc w:val="center"/>
            </w:pPr>
            <w:r w:rsidRPr="00601754">
              <w:t>1</w:t>
            </w:r>
          </w:p>
        </w:tc>
      </w:tr>
    </w:tbl>
    <w:p w14:paraId="479DBF03" w14:textId="77777777" w:rsidR="00C95ECA" w:rsidRPr="00601754" w:rsidRDefault="00C95ECA" w:rsidP="00C95ECA">
      <w:pPr>
        <w:rPr>
          <w:b/>
          <w:i/>
        </w:rPr>
      </w:pPr>
    </w:p>
    <w:p w14:paraId="09B5B9F9" w14:textId="77777777" w:rsidR="00C95ECA" w:rsidRPr="00601754" w:rsidRDefault="00C95ECA" w:rsidP="00C95ECA">
      <w:pPr>
        <w:rPr>
          <w:b/>
          <w:i/>
        </w:rPr>
      </w:pPr>
      <w:r w:rsidRPr="00601754">
        <w:rPr>
          <w:b/>
          <w:i/>
        </w:rPr>
        <w:t>Ваши замечания по работе Бизнес-инкубатора:</w:t>
      </w:r>
    </w:p>
    <w:p w14:paraId="1BAC3DCE" w14:textId="77777777" w:rsidR="00C95ECA" w:rsidRPr="00601754" w:rsidRDefault="00C95ECA" w:rsidP="00C95ECA">
      <w:r w:rsidRPr="0060175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BD217" w14:textId="77777777" w:rsidR="00C95ECA" w:rsidRPr="00601754" w:rsidRDefault="00C95ECA" w:rsidP="00C95ECA">
      <w:pPr>
        <w:tabs>
          <w:tab w:val="left" w:pos="4335"/>
          <w:tab w:val="left" w:pos="8280"/>
        </w:tabs>
        <w:ind w:firstLine="540"/>
      </w:pPr>
      <w:r w:rsidRPr="00601754">
        <w:t xml:space="preserve">              должность</w:t>
      </w:r>
      <w:r w:rsidRPr="00601754">
        <w:tab/>
        <w:t xml:space="preserve">      подпись                                           ФИО</w:t>
      </w:r>
      <w:r w:rsidRPr="00601754">
        <w:tab/>
      </w:r>
    </w:p>
    <w:p w14:paraId="5B47966B" w14:textId="77777777" w:rsidR="00C95ECA" w:rsidRPr="00601754" w:rsidRDefault="00C95ECA" w:rsidP="00C95ECA">
      <w:pPr>
        <w:tabs>
          <w:tab w:val="left" w:pos="1305"/>
        </w:tabs>
        <w:ind w:firstLine="540"/>
      </w:pPr>
      <w:r w:rsidRPr="00601754">
        <w:t xml:space="preserve">           МП</w:t>
      </w:r>
    </w:p>
    <w:p w14:paraId="64626D72" w14:textId="77777777" w:rsidR="00C95ECA" w:rsidRPr="00601754" w:rsidRDefault="00C95ECA" w:rsidP="00C95ECA">
      <w:pPr>
        <w:tabs>
          <w:tab w:val="left" w:pos="1305"/>
        </w:tabs>
        <w:ind w:firstLine="540"/>
      </w:pPr>
      <w:r w:rsidRPr="00601754">
        <w:t>«____» ________________ 20____ г.</w:t>
      </w:r>
    </w:p>
    <w:p w14:paraId="2F0DA1CE" w14:textId="77777777" w:rsidR="00C95ECA" w:rsidRPr="00601754" w:rsidRDefault="00C95ECA" w:rsidP="00C95ECA">
      <w:pPr>
        <w:tabs>
          <w:tab w:val="left" w:pos="0"/>
        </w:tabs>
        <w:ind w:right="-6"/>
        <w:jc w:val="center"/>
        <w:rPr>
          <w:b/>
        </w:rPr>
      </w:pPr>
      <w:r w:rsidRPr="00601754">
        <w:rPr>
          <w:b/>
        </w:rPr>
        <w:t>Благодарим за участие!</w:t>
      </w:r>
    </w:p>
    <w:p w14:paraId="39052B30" w14:textId="77777777" w:rsidR="00C95ECA" w:rsidRPr="00601754" w:rsidRDefault="00C95ECA" w:rsidP="00C95ECA">
      <w:pPr>
        <w:tabs>
          <w:tab w:val="left" w:pos="0"/>
        </w:tabs>
        <w:ind w:right="-6"/>
        <w:jc w:val="center"/>
        <w:rPr>
          <w:b/>
          <w:u w:val="single"/>
        </w:rPr>
      </w:pPr>
      <w:r w:rsidRPr="00601754">
        <w:rPr>
          <w:b/>
          <w:u w:val="single"/>
        </w:rPr>
        <w:t xml:space="preserve">Заполненные анкеты просим предоставить </w:t>
      </w:r>
    </w:p>
    <w:p w14:paraId="165691A1" w14:textId="77777777" w:rsidR="00C95ECA" w:rsidRPr="00601754" w:rsidRDefault="00C95ECA" w:rsidP="00C95ECA">
      <w:pPr>
        <w:tabs>
          <w:tab w:val="left" w:pos="0"/>
        </w:tabs>
        <w:ind w:right="-6"/>
        <w:jc w:val="center"/>
        <w:rPr>
          <w:b/>
          <w:u w:val="single"/>
        </w:rPr>
      </w:pPr>
      <w:r w:rsidRPr="00601754">
        <w:rPr>
          <w:b/>
          <w:u w:val="single"/>
        </w:rPr>
        <w:t>до                  20   г.</w:t>
      </w:r>
    </w:p>
    <w:p w14:paraId="121D8204" w14:textId="77777777" w:rsidR="00C95ECA" w:rsidRPr="00601754" w:rsidRDefault="00C95ECA" w:rsidP="00C95ECA">
      <w:pPr>
        <w:tabs>
          <w:tab w:val="left" w:pos="5580"/>
        </w:tabs>
        <w:ind w:firstLine="709"/>
        <w:jc w:val="right"/>
        <w:rPr>
          <w:b/>
          <w:color w:val="FF0000"/>
          <w:sz w:val="20"/>
          <w:szCs w:val="20"/>
        </w:rPr>
      </w:pPr>
    </w:p>
    <w:p w14:paraId="11119398" w14:textId="77777777" w:rsidR="00C95ECA" w:rsidRPr="00601754" w:rsidRDefault="00C95ECA" w:rsidP="00C95ECA">
      <w:pPr>
        <w:tabs>
          <w:tab w:val="left" w:pos="5580"/>
        </w:tabs>
        <w:ind w:firstLine="709"/>
        <w:jc w:val="right"/>
      </w:pPr>
    </w:p>
    <w:p w14:paraId="6A57F446" w14:textId="77777777" w:rsidR="00C95ECA" w:rsidRPr="00601754" w:rsidRDefault="00C95ECA" w:rsidP="00C95ECA">
      <w:pPr>
        <w:tabs>
          <w:tab w:val="left" w:pos="5580"/>
        </w:tabs>
        <w:ind w:firstLine="709"/>
        <w:jc w:val="right"/>
      </w:pPr>
    </w:p>
    <w:p w14:paraId="5D73F299" w14:textId="77777777" w:rsidR="001E7FEF" w:rsidRPr="00601754" w:rsidRDefault="001E7FEF" w:rsidP="00397950">
      <w:pPr>
        <w:jc w:val="right"/>
        <w:rPr>
          <w:caps/>
          <w:kern w:val="28"/>
          <w:sz w:val="28"/>
          <w:szCs w:val="28"/>
          <w:lang w:eastAsia="ar-SA"/>
        </w:rPr>
      </w:pPr>
    </w:p>
    <w:p w14:paraId="518C890C" w14:textId="77777777" w:rsidR="001E7FEF" w:rsidRPr="00601754" w:rsidRDefault="001E7FEF" w:rsidP="00397950">
      <w:pPr>
        <w:jc w:val="right"/>
        <w:rPr>
          <w:caps/>
          <w:kern w:val="28"/>
          <w:sz w:val="28"/>
          <w:szCs w:val="28"/>
          <w:lang w:eastAsia="ar-SA"/>
        </w:rPr>
      </w:pPr>
    </w:p>
    <w:p w14:paraId="1DAC5C80" w14:textId="77777777" w:rsidR="001E7FEF" w:rsidRPr="00601754" w:rsidRDefault="001E7FEF" w:rsidP="00397950">
      <w:pPr>
        <w:jc w:val="right"/>
        <w:rPr>
          <w:caps/>
          <w:kern w:val="28"/>
          <w:sz w:val="28"/>
          <w:szCs w:val="28"/>
          <w:lang w:eastAsia="ar-SA"/>
        </w:rPr>
      </w:pPr>
    </w:p>
    <w:p w14:paraId="64220253" w14:textId="77777777" w:rsidR="001E7FEF" w:rsidRPr="00601754" w:rsidRDefault="001E7FEF" w:rsidP="00397950">
      <w:pPr>
        <w:jc w:val="right"/>
        <w:rPr>
          <w:caps/>
          <w:kern w:val="28"/>
          <w:sz w:val="28"/>
          <w:szCs w:val="28"/>
          <w:lang w:eastAsia="ar-SA"/>
        </w:rPr>
      </w:pPr>
    </w:p>
    <w:p w14:paraId="08F5D981" w14:textId="3CACB6A1" w:rsidR="00D76538" w:rsidRPr="00601754" w:rsidRDefault="00D76538" w:rsidP="00397950">
      <w:pPr>
        <w:jc w:val="right"/>
        <w:rPr>
          <w:caps/>
          <w:kern w:val="28"/>
          <w:sz w:val="28"/>
          <w:szCs w:val="28"/>
          <w:lang w:eastAsia="ar-SA"/>
        </w:rPr>
      </w:pPr>
      <w:r w:rsidRPr="00601754">
        <w:rPr>
          <w:caps/>
          <w:kern w:val="28"/>
          <w:sz w:val="28"/>
          <w:szCs w:val="28"/>
          <w:lang w:eastAsia="ar-SA"/>
        </w:rPr>
        <w:lastRenderedPageBreak/>
        <w:t>ПРИЛОЖЕНИЕ №</w:t>
      </w:r>
      <w:r w:rsidR="002C257F" w:rsidRPr="00601754">
        <w:rPr>
          <w:caps/>
          <w:kern w:val="28"/>
          <w:sz w:val="28"/>
          <w:szCs w:val="28"/>
          <w:lang w:eastAsia="ar-SA"/>
        </w:rPr>
        <w:t xml:space="preserve"> </w:t>
      </w:r>
      <w:r w:rsidR="005E6CB3" w:rsidRPr="00601754">
        <w:rPr>
          <w:caps/>
          <w:kern w:val="28"/>
          <w:sz w:val="28"/>
          <w:szCs w:val="28"/>
          <w:lang w:eastAsia="ar-SA"/>
        </w:rPr>
        <w:t>4</w:t>
      </w:r>
    </w:p>
    <w:p w14:paraId="5AA5DB51" w14:textId="01473417" w:rsidR="00D76538" w:rsidRPr="00601754" w:rsidRDefault="00D76538" w:rsidP="00776F2E">
      <w:pPr>
        <w:jc w:val="right"/>
        <w:rPr>
          <w:sz w:val="28"/>
          <w:szCs w:val="28"/>
        </w:rPr>
      </w:pPr>
      <w:r w:rsidRPr="00601754">
        <w:rPr>
          <w:sz w:val="28"/>
          <w:szCs w:val="28"/>
        </w:rPr>
        <w:t>к конкурсной документации</w:t>
      </w:r>
      <w:r w:rsidR="00776F2E" w:rsidRPr="00601754">
        <w:rPr>
          <w:sz w:val="28"/>
          <w:szCs w:val="28"/>
        </w:rPr>
        <w:t xml:space="preserve"> № ___</w:t>
      </w:r>
      <w:r w:rsidRPr="00601754">
        <w:rPr>
          <w:sz w:val="28"/>
          <w:szCs w:val="28"/>
        </w:rPr>
        <w:t xml:space="preserve"> </w:t>
      </w:r>
    </w:p>
    <w:p w14:paraId="27DB87C5" w14:textId="77777777" w:rsidR="00D76538" w:rsidRPr="00601754" w:rsidRDefault="00D76538" w:rsidP="00D76538">
      <w:pPr>
        <w:jc w:val="right"/>
        <w:rPr>
          <w:b/>
          <w:bCs/>
          <w:sz w:val="28"/>
          <w:szCs w:val="28"/>
        </w:rPr>
      </w:pPr>
      <w:r w:rsidRPr="00601754">
        <w:rPr>
          <w:b/>
          <w:bCs/>
          <w:sz w:val="28"/>
          <w:szCs w:val="28"/>
        </w:rPr>
        <w:t>Форма бизнес-плана (рекомендуемая форма)</w:t>
      </w:r>
    </w:p>
    <w:p w14:paraId="2BF46623" w14:textId="77777777" w:rsidR="00D76538" w:rsidRPr="00601754" w:rsidRDefault="00D76538" w:rsidP="00D76538">
      <w:pPr>
        <w:jc w:val="right"/>
      </w:pPr>
    </w:p>
    <w:p w14:paraId="59FF10D3" w14:textId="77777777" w:rsidR="00D76538" w:rsidRPr="00601754" w:rsidRDefault="00D76538" w:rsidP="00D76538">
      <w:pPr>
        <w:spacing w:after="200" w:line="276" w:lineRule="auto"/>
        <w:rPr>
          <w:rFonts w:eastAsia="Calibri"/>
          <w:sz w:val="28"/>
          <w:szCs w:val="22"/>
          <w:lang w:eastAsia="en-US"/>
        </w:rPr>
      </w:pPr>
    </w:p>
    <w:p w14:paraId="29354CC4" w14:textId="77777777" w:rsidR="00D76538" w:rsidRPr="00601754" w:rsidRDefault="00D76538" w:rsidP="00D76538">
      <w:pPr>
        <w:spacing w:after="200" w:line="276" w:lineRule="auto"/>
        <w:rPr>
          <w:rFonts w:eastAsia="Calibri"/>
          <w:sz w:val="28"/>
          <w:szCs w:val="22"/>
          <w:lang w:eastAsia="en-US"/>
        </w:rPr>
      </w:pPr>
    </w:p>
    <w:p w14:paraId="7CCEB412" w14:textId="77777777" w:rsidR="00D76538" w:rsidRPr="00601754" w:rsidRDefault="00D76538" w:rsidP="00D76538">
      <w:pPr>
        <w:spacing w:after="200" w:line="276" w:lineRule="auto"/>
        <w:rPr>
          <w:rFonts w:eastAsia="Calibri"/>
          <w:sz w:val="28"/>
          <w:szCs w:val="22"/>
          <w:lang w:eastAsia="en-US"/>
        </w:rPr>
      </w:pPr>
    </w:p>
    <w:p w14:paraId="20DF1193" w14:textId="77777777" w:rsidR="00D76538" w:rsidRPr="00601754" w:rsidRDefault="00D76538" w:rsidP="00D76538">
      <w:pPr>
        <w:spacing w:after="200" w:line="276" w:lineRule="auto"/>
        <w:rPr>
          <w:rFonts w:eastAsia="Calibri"/>
          <w:sz w:val="28"/>
          <w:szCs w:val="22"/>
          <w:lang w:eastAsia="en-US"/>
        </w:rPr>
      </w:pPr>
    </w:p>
    <w:p w14:paraId="28B1F1C5" w14:textId="77777777" w:rsidR="00D76538" w:rsidRPr="00601754" w:rsidRDefault="00D76538" w:rsidP="00D76538">
      <w:pPr>
        <w:spacing w:after="200" w:line="276" w:lineRule="auto"/>
        <w:rPr>
          <w:rFonts w:eastAsia="Calibri"/>
          <w:sz w:val="28"/>
          <w:szCs w:val="22"/>
          <w:lang w:eastAsia="en-US"/>
        </w:rPr>
      </w:pPr>
    </w:p>
    <w:p w14:paraId="4D94E357" w14:textId="77777777" w:rsidR="00D76538" w:rsidRPr="00601754" w:rsidRDefault="00D76538" w:rsidP="00D76538">
      <w:pPr>
        <w:spacing w:after="200" w:line="276" w:lineRule="auto"/>
        <w:jc w:val="center"/>
        <w:rPr>
          <w:rFonts w:eastAsia="Calibri"/>
          <w:sz w:val="28"/>
          <w:szCs w:val="22"/>
          <w:lang w:eastAsia="en-US"/>
        </w:rPr>
      </w:pPr>
    </w:p>
    <w:p w14:paraId="63E2531A" w14:textId="77777777" w:rsidR="00D76538" w:rsidRPr="00601754" w:rsidRDefault="00D76538" w:rsidP="00D76538">
      <w:pPr>
        <w:spacing w:after="200" w:line="276" w:lineRule="auto"/>
        <w:jc w:val="center"/>
        <w:rPr>
          <w:rFonts w:eastAsia="Calibri"/>
          <w:sz w:val="28"/>
          <w:szCs w:val="22"/>
          <w:lang w:eastAsia="en-US"/>
        </w:rPr>
      </w:pPr>
    </w:p>
    <w:p w14:paraId="7C9AE5C2" w14:textId="77777777" w:rsidR="00D76538" w:rsidRPr="00601754" w:rsidRDefault="00D76538" w:rsidP="00D76538">
      <w:pPr>
        <w:spacing w:after="200" w:line="276" w:lineRule="auto"/>
        <w:jc w:val="center"/>
        <w:rPr>
          <w:rFonts w:eastAsia="Calibri"/>
          <w:sz w:val="28"/>
          <w:szCs w:val="22"/>
          <w:lang w:eastAsia="en-US"/>
        </w:rPr>
      </w:pPr>
    </w:p>
    <w:p w14:paraId="5D6D3118" w14:textId="77777777" w:rsidR="00D76538" w:rsidRPr="00601754" w:rsidRDefault="00D76538" w:rsidP="00D76538">
      <w:pPr>
        <w:pBdr>
          <w:bottom w:val="single" w:sz="12" w:space="4" w:color="auto"/>
        </w:pBdr>
        <w:spacing w:line="276" w:lineRule="auto"/>
        <w:jc w:val="center"/>
        <w:rPr>
          <w:rFonts w:eastAsia="Calibri"/>
          <w:b/>
          <w:caps/>
          <w:sz w:val="40"/>
          <w:szCs w:val="32"/>
          <w:lang w:eastAsia="en-US"/>
        </w:rPr>
      </w:pPr>
      <w:r w:rsidRPr="00601754">
        <w:rPr>
          <w:rFonts w:eastAsia="Calibri"/>
          <w:b/>
          <w:caps/>
          <w:sz w:val="40"/>
          <w:szCs w:val="32"/>
          <w:lang w:eastAsia="en-US"/>
        </w:rPr>
        <w:t>БИЗНЕС-ПЛАН</w:t>
      </w:r>
    </w:p>
    <w:p w14:paraId="41015C08" w14:textId="77777777" w:rsidR="00D76538" w:rsidRPr="00601754" w:rsidRDefault="00D76538" w:rsidP="00D76538">
      <w:pPr>
        <w:pBdr>
          <w:bottom w:val="single" w:sz="12" w:space="4" w:color="auto"/>
        </w:pBdr>
        <w:spacing w:line="276" w:lineRule="auto"/>
        <w:jc w:val="center"/>
        <w:rPr>
          <w:rFonts w:eastAsia="Calibri"/>
          <w:b/>
          <w:caps/>
          <w:sz w:val="32"/>
          <w:szCs w:val="32"/>
          <w:lang w:eastAsia="en-US"/>
        </w:rPr>
      </w:pPr>
    </w:p>
    <w:p w14:paraId="6C34717A" w14:textId="77777777" w:rsidR="00D76538" w:rsidRPr="00601754" w:rsidRDefault="00D76538" w:rsidP="00D76538">
      <w:pPr>
        <w:spacing w:line="276" w:lineRule="auto"/>
        <w:jc w:val="center"/>
        <w:rPr>
          <w:rFonts w:ascii="Calibri" w:eastAsia="Calibri" w:hAnsi="Calibri"/>
          <w:sz w:val="22"/>
          <w:szCs w:val="28"/>
          <w:lang w:eastAsia="en-US"/>
        </w:rPr>
      </w:pPr>
      <w:r w:rsidRPr="00601754">
        <w:rPr>
          <w:rFonts w:ascii="Calibri" w:eastAsia="Calibri" w:hAnsi="Calibri"/>
          <w:sz w:val="16"/>
          <w:szCs w:val="32"/>
          <w:lang w:eastAsia="en-US"/>
        </w:rPr>
        <w:t>наименование проекта</w:t>
      </w:r>
    </w:p>
    <w:p w14:paraId="32F2359B" w14:textId="77777777" w:rsidR="00D76538" w:rsidRPr="00601754" w:rsidRDefault="00D76538" w:rsidP="00D76538">
      <w:pPr>
        <w:spacing w:after="200" w:line="276" w:lineRule="auto"/>
        <w:jc w:val="center"/>
        <w:rPr>
          <w:rFonts w:eastAsia="Calibri"/>
          <w:sz w:val="28"/>
          <w:szCs w:val="22"/>
          <w:lang w:eastAsia="en-US"/>
        </w:rPr>
      </w:pPr>
    </w:p>
    <w:p w14:paraId="10FF3E86" w14:textId="77777777" w:rsidR="00D76538" w:rsidRPr="00601754" w:rsidRDefault="00D76538" w:rsidP="00D76538">
      <w:pPr>
        <w:spacing w:after="200" w:line="276" w:lineRule="auto"/>
        <w:jc w:val="center"/>
        <w:rPr>
          <w:rFonts w:eastAsia="Calibri"/>
          <w:sz w:val="28"/>
          <w:szCs w:val="22"/>
          <w:lang w:eastAsia="en-US"/>
        </w:rPr>
      </w:pPr>
    </w:p>
    <w:p w14:paraId="2B0E4B89" w14:textId="77777777" w:rsidR="00D76538" w:rsidRPr="00601754" w:rsidRDefault="00D76538" w:rsidP="00D76538">
      <w:pPr>
        <w:spacing w:after="200" w:line="276" w:lineRule="auto"/>
        <w:jc w:val="center"/>
        <w:rPr>
          <w:rFonts w:eastAsia="Calibri"/>
          <w:sz w:val="28"/>
          <w:szCs w:val="22"/>
          <w:lang w:eastAsia="en-US"/>
        </w:rPr>
      </w:pPr>
    </w:p>
    <w:tbl>
      <w:tblPr>
        <w:tblpPr w:leftFromText="180" w:rightFromText="180" w:vertAnchor="text" w:horzAnchor="margin" w:tblpY="64"/>
        <w:tblW w:w="0" w:type="auto"/>
        <w:tblLook w:val="04A0" w:firstRow="1" w:lastRow="0" w:firstColumn="1" w:lastColumn="0" w:noHBand="0" w:noVBand="1"/>
      </w:tblPr>
      <w:tblGrid>
        <w:gridCol w:w="5070"/>
        <w:gridCol w:w="4501"/>
      </w:tblGrid>
      <w:tr w:rsidR="00D76538" w:rsidRPr="00601754" w14:paraId="3976C371" w14:textId="77777777" w:rsidTr="00B81E33">
        <w:trPr>
          <w:trHeight w:val="565"/>
        </w:trPr>
        <w:tc>
          <w:tcPr>
            <w:tcW w:w="5070" w:type="dxa"/>
            <w:shd w:val="clear" w:color="auto" w:fill="auto"/>
          </w:tcPr>
          <w:p w14:paraId="5E748ABA"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p>
        </w:tc>
        <w:tc>
          <w:tcPr>
            <w:tcW w:w="4501" w:type="dxa"/>
            <w:shd w:val="clear" w:color="auto" w:fill="auto"/>
          </w:tcPr>
          <w:p w14:paraId="37FAF81C"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r w:rsidRPr="00601754">
              <w:rPr>
                <w:rFonts w:eastAsia="Calibri"/>
                <w:b/>
                <w:caps/>
                <w:color w:val="000000"/>
                <w:szCs w:val="32"/>
                <w:lang w:eastAsia="en-US"/>
              </w:rPr>
              <w:t xml:space="preserve">____________________________ </w:t>
            </w:r>
          </w:p>
          <w:p w14:paraId="320D0B49" w14:textId="0A7A6E3A" w:rsidR="00D76538" w:rsidRPr="00601754" w:rsidRDefault="00D76538" w:rsidP="00B81E33">
            <w:pPr>
              <w:spacing w:line="276" w:lineRule="auto"/>
              <w:jc w:val="center"/>
              <w:rPr>
                <w:rFonts w:ascii="Calibri" w:eastAsia="Calibri" w:hAnsi="Calibri"/>
                <w:sz w:val="16"/>
                <w:szCs w:val="32"/>
                <w:lang w:eastAsia="en-US"/>
              </w:rPr>
            </w:pPr>
            <w:r w:rsidRPr="00601754">
              <w:rPr>
                <w:rFonts w:ascii="Calibri" w:eastAsia="Calibri" w:hAnsi="Calibri"/>
                <w:sz w:val="16"/>
                <w:szCs w:val="32"/>
                <w:lang w:eastAsia="en-US"/>
              </w:rPr>
              <w:t>наименование организации или индивидуального предпринимателя</w:t>
            </w:r>
            <w:r w:rsidR="00AF3611" w:rsidRPr="00601754">
              <w:rPr>
                <w:rFonts w:ascii="Calibri" w:eastAsia="Calibri" w:hAnsi="Calibri"/>
                <w:sz w:val="16"/>
                <w:szCs w:val="32"/>
                <w:lang w:eastAsia="en-US"/>
              </w:rPr>
              <w:t>, физического лица</w:t>
            </w:r>
          </w:p>
        </w:tc>
      </w:tr>
      <w:tr w:rsidR="00D76538" w:rsidRPr="00601754" w14:paraId="2D2D4992" w14:textId="77777777" w:rsidTr="00B81E33">
        <w:tc>
          <w:tcPr>
            <w:tcW w:w="5070" w:type="dxa"/>
            <w:shd w:val="clear" w:color="auto" w:fill="auto"/>
            <w:vAlign w:val="center"/>
          </w:tcPr>
          <w:p w14:paraId="1C348A50" w14:textId="77777777" w:rsidR="00D76538" w:rsidRPr="00601754" w:rsidRDefault="00D76538" w:rsidP="00B81E33">
            <w:pPr>
              <w:tabs>
                <w:tab w:val="left" w:pos="284"/>
                <w:tab w:val="left" w:pos="709"/>
                <w:tab w:val="left" w:pos="1276"/>
              </w:tabs>
              <w:autoSpaceDE w:val="0"/>
              <w:autoSpaceDN w:val="0"/>
              <w:adjustRightInd w:val="0"/>
              <w:spacing w:line="276" w:lineRule="auto"/>
              <w:rPr>
                <w:rFonts w:eastAsia="Calibri"/>
                <w:b/>
                <w:caps/>
                <w:color w:val="000000"/>
                <w:szCs w:val="32"/>
                <w:lang w:eastAsia="en-US"/>
              </w:rPr>
            </w:pPr>
          </w:p>
        </w:tc>
        <w:tc>
          <w:tcPr>
            <w:tcW w:w="4501" w:type="dxa"/>
            <w:shd w:val="clear" w:color="auto" w:fill="auto"/>
            <w:vAlign w:val="center"/>
          </w:tcPr>
          <w:p w14:paraId="26AAE4BF"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p>
          <w:p w14:paraId="05164A62"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r w:rsidRPr="00601754">
              <w:rPr>
                <w:rFonts w:eastAsia="Calibri"/>
                <w:b/>
                <w:caps/>
                <w:color w:val="000000"/>
                <w:szCs w:val="32"/>
                <w:lang w:eastAsia="en-US"/>
              </w:rPr>
              <w:t>_________________________________</w:t>
            </w:r>
          </w:p>
          <w:p w14:paraId="433040A8"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r w:rsidRPr="00601754">
              <w:rPr>
                <w:rFonts w:ascii="Calibri" w:eastAsia="Calibri" w:hAnsi="Calibri"/>
                <w:sz w:val="16"/>
                <w:szCs w:val="32"/>
                <w:lang w:eastAsia="en-US"/>
              </w:rPr>
              <w:t>должность, Ф.И.О.</w:t>
            </w:r>
          </w:p>
        </w:tc>
      </w:tr>
      <w:tr w:rsidR="00D76538" w:rsidRPr="00601754" w14:paraId="6945BE29" w14:textId="77777777" w:rsidTr="00B81E33">
        <w:trPr>
          <w:trHeight w:val="590"/>
        </w:trPr>
        <w:tc>
          <w:tcPr>
            <w:tcW w:w="5070" w:type="dxa"/>
            <w:shd w:val="clear" w:color="auto" w:fill="auto"/>
          </w:tcPr>
          <w:p w14:paraId="3D6C2607"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p>
        </w:tc>
        <w:tc>
          <w:tcPr>
            <w:tcW w:w="4501" w:type="dxa"/>
            <w:shd w:val="clear" w:color="auto" w:fill="auto"/>
          </w:tcPr>
          <w:p w14:paraId="78FBB906"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p>
          <w:p w14:paraId="6BF61D41"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r w:rsidRPr="00601754">
              <w:rPr>
                <w:rFonts w:eastAsia="Calibri"/>
                <w:b/>
                <w:caps/>
                <w:color w:val="000000"/>
                <w:szCs w:val="32"/>
                <w:lang w:eastAsia="en-US"/>
              </w:rPr>
              <w:t>М.П.</w:t>
            </w:r>
          </w:p>
          <w:p w14:paraId="5BCD2D0A" w14:textId="77777777" w:rsidR="00D76538" w:rsidRPr="00601754" w:rsidRDefault="00D76538" w:rsidP="00B81E33">
            <w:pPr>
              <w:tabs>
                <w:tab w:val="left" w:pos="284"/>
                <w:tab w:val="left" w:pos="709"/>
                <w:tab w:val="left" w:pos="1276"/>
              </w:tabs>
              <w:autoSpaceDE w:val="0"/>
              <w:autoSpaceDN w:val="0"/>
              <w:adjustRightInd w:val="0"/>
              <w:spacing w:line="276" w:lineRule="auto"/>
              <w:jc w:val="center"/>
              <w:rPr>
                <w:rFonts w:eastAsia="Calibri"/>
                <w:b/>
                <w:caps/>
                <w:color w:val="000000"/>
                <w:szCs w:val="32"/>
                <w:lang w:eastAsia="en-US"/>
              </w:rPr>
            </w:pPr>
            <w:r w:rsidRPr="00601754">
              <w:rPr>
                <w:rFonts w:eastAsia="Calibri"/>
                <w:b/>
                <w:caps/>
                <w:color w:val="000000"/>
                <w:szCs w:val="32"/>
                <w:lang w:eastAsia="en-US"/>
              </w:rPr>
              <w:t>«____»   ______________ ______</w:t>
            </w:r>
            <w:r w:rsidRPr="00601754">
              <w:rPr>
                <w:rFonts w:eastAsia="Calibri"/>
                <w:b/>
                <w:color w:val="000000"/>
                <w:szCs w:val="32"/>
                <w:lang w:eastAsia="en-US"/>
              </w:rPr>
              <w:t>г</w:t>
            </w:r>
            <w:r w:rsidRPr="00601754">
              <w:rPr>
                <w:rFonts w:eastAsia="Calibri"/>
                <w:b/>
                <w:caps/>
                <w:color w:val="000000"/>
                <w:szCs w:val="32"/>
                <w:lang w:eastAsia="en-US"/>
              </w:rPr>
              <w:t>.</w:t>
            </w:r>
          </w:p>
        </w:tc>
      </w:tr>
    </w:tbl>
    <w:p w14:paraId="339D0975" w14:textId="77777777" w:rsidR="00D76538" w:rsidRPr="00601754" w:rsidRDefault="00D76538" w:rsidP="00D76538">
      <w:pPr>
        <w:spacing w:after="200" w:line="276" w:lineRule="auto"/>
        <w:rPr>
          <w:rFonts w:eastAsia="Calibri"/>
          <w:sz w:val="28"/>
          <w:szCs w:val="22"/>
          <w:lang w:eastAsia="en-US"/>
        </w:rPr>
      </w:pPr>
    </w:p>
    <w:p w14:paraId="2A8089D3" w14:textId="77777777" w:rsidR="00D76538" w:rsidRPr="00601754" w:rsidRDefault="00D76538" w:rsidP="00D76538">
      <w:pPr>
        <w:spacing w:after="200" w:line="276" w:lineRule="auto"/>
        <w:jc w:val="center"/>
        <w:rPr>
          <w:rFonts w:eastAsia="Calibri"/>
          <w:sz w:val="28"/>
          <w:szCs w:val="22"/>
          <w:lang w:eastAsia="en-US"/>
        </w:rPr>
      </w:pPr>
    </w:p>
    <w:p w14:paraId="20341F99" w14:textId="6DCA5430" w:rsidR="00D76538" w:rsidRPr="00601754" w:rsidRDefault="00D76538" w:rsidP="00D76538">
      <w:pPr>
        <w:spacing w:after="200" w:line="276" w:lineRule="auto"/>
        <w:jc w:val="center"/>
        <w:rPr>
          <w:rFonts w:eastAsia="Calibri"/>
          <w:sz w:val="28"/>
          <w:szCs w:val="22"/>
          <w:lang w:eastAsia="en-US"/>
        </w:rPr>
      </w:pPr>
    </w:p>
    <w:p w14:paraId="060CA190" w14:textId="2D9EC8FC" w:rsidR="00700067" w:rsidRPr="00601754" w:rsidRDefault="00700067" w:rsidP="00D76538">
      <w:pPr>
        <w:spacing w:after="200" w:line="276" w:lineRule="auto"/>
        <w:jc w:val="center"/>
        <w:rPr>
          <w:rFonts w:eastAsia="Calibri"/>
          <w:sz w:val="28"/>
          <w:szCs w:val="22"/>
          <w:lang w:eastAsia="en-US"/>
        </w:rPr>
      </w:pPr>
    </w:p>
    <w:p w14:paraId="3F9143D0" w14:textId="77777777" w:rsidR="00700067" w:rsidRPr="00601754" w:rsidRDefault="00700067" w:rsidP="00D76538">
      <w:pPr>
        <w:spacing w:after="200" w:line="276" w:lineRule="auto"/>
        <w:jc w:val="center"/>
        <w:rPr>
          <w:rFonts w:eastAsia="Calibri"/>
          <w:sz w:val="28"/>
          <w:szCs w:val="22"/>
          <w:lang w:eastAsia="en-US"/>
        </w:rPr>
      </w:pPr>
    </w:p>
    <w:p w14:paraId="0AACF00D" w14:textId="77777777" w:rsidR="00D76538" w:rsidRPr="00601754" w:rsidRDefault="00D76538" w:rsidP="00D76538">
      <w:pPr>
        <w:spacing w:after="200" w:line="276" w:lineRule="auto"/>
        <w:jc w:val="center"/>
        <w:rPr>
          <w:rFonts w:eastAsia="Calibri"/>
          <w:sz w:val="28"/>
          <w:szCs w:val="22"/>
          <w:lang w:eastAsia="en-US"/>
        </w:rPr>
      </w:pPr>
    </w:p>
    <w:p w14:paraId="2781D06E" w14:textId="7ED934C5" w:rsidR="00D76538" w:rsidRPr="00601754" w:rsidRDefault="00700067" w:rsidP="00D76538">
      <w:pPr>
        <w:spacing w:after="200" w:line="276" w:lineRule="auto"/>
        <w:jc w:val="center"/>
        <w:rPr>
          <w:rFonts w:eastAsia="Calibri"/>
          <w:sz w:val="28"/>
          <w:szCs w:val="22"/>
          <w:lang w:eastAsia="en-US"/>
        </w:rPr>
      </w:pPr>
      <w:r w:rsidRPr="00601754">
        <w:rPr>
          <w:rFonts w:eastAsia="Calibri"/>
          <w:sz w:val="28"/>
          <w:szCs w:val="22"/>
          <w:lang w:eastAsia="en-US"/>
        </w:rPr>
        <w:t>Алдан</w:t>
      </w:r>
      <w:r w:rsidR="00D76538" w:rsidRPr="00601754">
        <w:rPr>
          <w:rFonts w:eastAsia="Calibri"/>
          <w:sz w:val="28"/>
          <w:szCs w:val="22"/>
          <w:lang w:eastAsia="en-US"/>
        </w:rPr>
        <w:t>, _____</w:t>
      </w:r>
    </w:p>
    <w:p w14:paraId="20590757" w14:textId="77777777" w:rsidR="00EF564F" w:rsidRPr="00601754" w:rsidRDefault="00EF564F" w:rsidP="00EF564F">
      <w:pPr>
        <w:pStyle w:val="a4"/>
        <w:ind w:left="3544"/>
        <w:rPr>
          <w:rFonts w:ascii="Times New Roman" w:hAnsi="Times New Roman" w:cs="Times New Roman"/>
          <w:b/>
          <w:sz w:val="24"/>
          <w:szCs w:val="24"/>
        </w:rPr>
      </w:pPr>
      <w:r w:rsidRPr="00601754">
        <w:rPr>
          <w:rFonts w:ascii="Times New Roman" w:hAnsi="Times New Roman" w:cs="Times New Roman"/>
          <w:b/>
          <w:sz w:val="24"/>
          <w:szCs w:val="24"/>
        </w:rPr>
        <w:lastRenderedPageBreak/>
        <w:t xml:space="preserve">1. Резюме проекта: </w:t>
      </w:r>
    </w:p>
    <w:p w14:paraId="127B59B1" w14:textId="77777777" w:rsidR="00EF564F" w:rsidRPr="00601754" w:rsidRDefault="00EF564F" w:rsidP="00EF564F">
      <w:pPr>
        <w:rPr>
          <w:b/>
          <w:lang w:eastAsia="zh-CN"/>
        </w:rPr>
      </w:pPr>
    </w:p>
    <w:p w14:paraId="212CA0E9" w14:textId="77777777" w:rsidR="00EF564F" w:rsidRPr="00601754" w:rsidRDefault="00EF564F" w:rsidP="00EF564F">
      <w:pPr>
        <w:rPr>
          <w:b/>
          <w:lang w:eastAsia="zh-CN"/>
        </w:rPr>
      </w:pPr>
      <w:r w:rsidRPr="00601754">
        <w:rPr>
          <w:b/>
          <w:lang w:eastAsia="zh-CN"/>
        </w:rPr>
        <w:t xml:space="preserve">НАЗВАНИЕ ПРОЕКТА </w:t>
      </w:r>
    </w:p>
    <w:p w14:paraId="4825DAAB" w14:textId="77777777" w:rsidR="00EF564F" w:rsidRPr="00601754" w:rsidRDefault="00EF564F" w:rsidP="00EF564F">
      <w:pPr>
        <w:jc w:val="right"/>
        <w:rPr>
          <w:i/>
        </w:rPr>
      </w:pPr>
      <w:r w:rsidRPr="00601754">
        <w:rPr>
          <w:i/>
        </w:rPr>
        <w:tab/>
      </w:r>
      <w:r w:rsidRPr="00601754">
        <w:t>Таблица 1</w:t>
      </w:r>
    </w:p>
    <w:p w14:paraId="6F42ABA8" w14:textId="77777777" w:rsidR="00EF564F" w:rsidRPr="00601754" w:rsidRDefault="00EF564F" w:rsidP="00EF564F">
      <w:r w:rsidRPr="00601754">
        <w:rPr>
          <w:i/>
        </w:rPr>
        <w:t>(</w:t>
      </w:r>
      <w:r w:rsidRPr="00601754">
        <w:rPr>
          <w:b/>
          <w:i/>
        </w:rPr>
        <w:t>резюме пишется в последнюю очередь, после того как бизнес-план в целом составлен</w:t>
      </w:r>
      <w:r w:rsidRPr="00601754">
        <w:rPr>
          <w:i/>
        </w:rPr>
        <w:t>)</w:t>
      </w:r>
    </w:p>
    <w:tbl>
      <w:tblPr>
        <w:tblW w:w="9752" w:type="dxa"/>
        <w:tblInd w:w="-5" w:type="dxa"/>
        <w:tblLayout w:type="fixed"/>
        <w:tblLook w:val="0000" w:firstRow="0" w:lastRow="0" w:firstColumn="0" w:lastColumn="0" w:noHBand="0" w:noVBand="0"/>
      </w:tblPr>
      <w:tblGrid>
        <w:gridCol w:w="5358"/>
        <w:gridCol w:w="1559"/>
        <w:gridCol w:w="1305"/>
        <w:gridCol w:w="1530"/>
      </w:tblGrid>
      <w:tr w:rsidR="00EF564F" w:rsidRPr="00601754" w14:paraId="4F694669" w14:textId="77777777" w:rsidTr="000A24C6">
        <w:trPr>
          <w:trHeight w:val="820"/>
        </w:trPr>
        <w:tc>
          <w:tcPr>
            <w:tcW w:w="5358" w:type="dxa"/>
            <w:tcBorders>
              <w:top w:val="single" w:sz="4" w:space="0" w:color="000000"/>
              <w:left w:val="single" w:sz="4" w:space="0" w:color="000000"/>
              <w:bottom w:val="single" w:sz="4" w:space="0" w:color="000000"/>
            </w:tcBorders>
            <w:shd w:val="clear" w:color="auto" w:fill="auto"/>
            <w:vAlign w:val="center"/>
          </w:tcPr>
          <w:p w14:paraId="6BC04E8E" w14:textId="77777777" w:rsidR="00EF564F" w:rsidRPr="00601754" w:rsidRDefault="00EF564F" w:rsidP="000A24C6">
            <w:pPr>
              <w:rPr>
                <w:b/>
              </w:rPr>
            </w:pPr>
            <w:r w:rsidRPr="00601754">
              <w:t>Название,  адрес, телефон предприятия (индивидуального предпринимателя)</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4B92879C" w14:textId="77777777" w:rsidR="00EF564F" w:rsidRPr="00601754" w:rsidRDefault="00EF564F" w:rsidP="000A24C6">
            <w:pPr>
              <w:snapToGrid w:val="0"/>
              <w:jc w:val="center"/>
              <w:rPr>
                <w:b/>
              </w:rPr>
            </w:pPr>
          </w:p>
        </w:tc>
      </w:tr>
      <w:tr w:rsidR="00EF564F" w:rsidRPr="00601754" w14:paraId="3816B198" w14:textId="77777777" w:rsidTr="000A24C6">
        <w:trPr>
          <w:trHeight w:val="543"/>
        </w:trPr>
        <w:tc>
          <w:tcPr>
            <w:tcW w:w="5358" w:type="dxa"/>
            <w:tcBorders>
              <w:top w:val="single" w:sz="4" w:space="0" w:color="000000"/>
              <w:left w:val="single" w:sz="4" w:space="0" w:color="000000"/>
              <w:bottom w:val="single" w:sz="4" w:space="0" w:color="000000"/>
            </w:tcBorders>
            <w:shd w:val="clear" w:color="auto" w:fill="auto"/>
            <w:vAlign w:val="center"/>
          </w:tcPr>
          <w:p w14:paraId="14BF02B6" w14:textId="77777777" w:rsidR="00EF564F" w:rsidRPr="00601754" w:rsidRDefault="00EF564F" w:rsidP="000A24C6">
            <w:pPr>
              <w:rPr>
                <w:b/>
                <w:lang w:val="en-US"/>
              </w:rPr>
            </w:pPr>
            <w:r w:rsidRPr="00601754">
              <w:t>Организационно-правовая форма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ED7CE6A" w14:textId="77777777" w:rsidR="00EF564F" w:rsidRPr="00601754" w:rsidRDefault="00EF564F" w:rsidP="000A24C6">
            <w:pPr>
              <w:snapToGrid w:val="0"/>
              <w:jc w:val="center"/>
              <w:rPr>
                <w:b/>
                <w:lang w:val="en-US"/>
              </w:rPr>
            </w:pPr>
          </w:p>
        </w:tc>
      </w:tr>
      <w:tr w:rsidR="00EF564F" w:rsidRPr="00601754" w14:paraId="3B9D43E5" w14:textId="77777777" w:rsidTr="000A24C6">
        <w:trPr>
          <w:trHeight w:val="567"/>
        </w:trPr>
        <w:tc>
          <w:tcPr>
            <w:tcW w:w="5358" w:type="dxa"/>
            <w:tcBorders>
              <w:top w:val="single" w:sz="4" w:space="0" w:color="000000"/>
              <w:left w:val="single" w:sz="4" w:space="0" w:color="000000"/>
              <w:bottom w:val="single" w:sz="4" w:space="0" w:color="000000"/>
            </w:tcBorders>
            <w:shd w:val="clear" w:color="auto" w:fill="auto"/>
            <w:vAlign w:val="center"/>
          </w:tcPr>
          <w:p w14:paraId="59A7DC13" w14:textId="77777777" w:rsidR="00EF564F" w:rsidRPr="00601754" w:rsidRDefault="00EF564F" w:rsidP="000A24C6">
            <w:r w:rsidRPr="00601754">
              <w:t xml:space="preserve">ФИО, адреса и телефоны основных учредителей (для </w:t>
            </w:r>
            <w:proofErr w:type="spellStart"/>
            <w:r w:rsidRPr="00601754">
              <w:t>юр.лиц</w:t>
            </w:r>
            <w:proofErr w:type="spellEnd"/>
            <w:r w:rsidRPr="00601754">
              <w:t>)</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17B2A629" w14:textId="77777777" w:rsidR="00EF564F" w:rsidRPr="00601754" w:rsidRDefault="00EF564F" w:rsidP="000A24C6">
            <w:pPr>
              <w:snapToGrid w:val="0"/>
              <w:jc w:val="center"/>
            </w:pPr>
          </w:p>
        </w:tc>
      </w:tr>
      <w:tr w:rsidR="00EF564F" w:rsidRPr="00601754" w14:paraId="6DF9A358" w14:textId="77777777" w:rsidTr="000A24C6">
        <w:trPr>
          <w:trHeight w:val="820"/>
        </w:trPr>
        <w:tc>
          <w:tcPr>
            <w:tcW w:w="5358" w:type="dxa"/>
            <w:tcBorders>
              <w:top w:val="single" w:sz="4" w:space="0" w:color="000000"/>
              <w:left w:val="single" w:sz="4" w:space="0" w:color="000000"/>
              <w:bottom w:val="single" w:sz="4" w:space="0" w:color="000000"/>
            </w:tcBorders>
            <w:shd w:val="clear" w:color="auto" w:fill="auto"/>
            <w:vAlign w:val="center"/>
          </w:tcPr>
          <w:p w14:paraId="1B42693B" w14:textId="77777777" w:rsidR="00EF564F" w:rsidRPr="00601754" w:rsidRDefault="00EF564F" w:rsidP="000A24C6">
            <w:r w:rsidRPr="00601754">
              <w:t>ФИО руководителя (организации, индивидуального предпринимателя, самозанятого физического лица )</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5DCBC962" w14:textId="77777777" w:rsidR="00EF564F" w:rsidRPr="00601754" w:rsidRDefault="00EF564F" w:rsidP="000A24C6">
            <w:pPr>
              <w:snapToGrid w:val="0"/>
              <w:jc w:val="center"/>
            </w:pPr>
          </w:p>
        </w:tc>
      </w:tr>
      <w:tr w:rsidR="00EF564F" w:rsidRPr="00601754" w14:paraId="3EA69440" w14:textId="77777777" w:rsidTr="000A24C6">
        <w:trPr>
          <w:trHeight w:val="477"/>
        </w:trPr>
        <w:tc>
          <w:tcPr>
            <w:tcW w:w="5358" w:type="dxa"/>
            <w:tcBorders>
              <w:top w:val="single" w:sz="4" w:space="0" w:color="000000"/>
              <w:left w:val="single" w:sz="4" w:space="0" w:color="000000"/>
              <w:bottom w:val="single" w:sz="4" w:space="0" w:color="000000"/>
            </w:tcBorders>
            <w:shd w:val="clear" w:color="auto" w:fill="auto"/>
            <w:vAlign w:val="center"/>
          </w:tcPr>
          <w:p w14:paraId="1CFC52A5" w14:textId="77777777" w:rsidR="00EF564F" w:rsidRPr="00601754" w:rsidRDefault="00EF564F" w:rsidP="000A24C6">
            <w:pPr>
              <w:rPr>
                <w:lang w:val="en-US"/>
              </w:rPr>
            </w:pPr>
            <w:r w:rsidRPr="00601754">
              <w:rPr>
                <w:lang w:val="en-US"/>
              </w:rPr>
              <w:t>e-mail</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16FB382B" w14:textId="77777777" w:rsidR="00EF564F" w:rsidRPr="00601754" w:rsidRDefault="00EF564F" w:rsidP="000A24C6">
            <w:pPr>
              <w:snapToGrid w:val="0"/>
              <w:jc w:val="center"/>
            </w:pPr>
          </w:p>
        </w:tc>
      </w:tr>
      <w:tr w:rsidR="00EF564F" w:rsidRPr="00601754" w14:paraId="63E103BE" w14:textId="77777777" w:rsidTr="000A24C6">
        <w:trPr>
          <w:trHeight w:val="434"/>
        </w:trPr>
        <w:tc>
          <w:tcPr>
            <w:tcW w:w="5358" w:type="dxa"/>
            <w:tcBorders>
              <w:top w:val="single" w:sz="4" w:space="0" w:color="000000"/>
              <w:left w:val="single" w:sz="4" w:space="0" w:color="000000"/>
              <w:bottom w:val="single" w:sz="4" w:space="0" w:color="000000"/>
            </w:tcBorders>
            <w:shd w:val="clear" w:color="auto" w:fill="auto"/>
            <w:vAlign w:val="center"/>
          </w:tcPr>
          <w:p w14:paraId="179231CC" w14:textId="77777777" w:rsidR="00EF564F" w:rsidRPr="00601754" w:rsidRDefault="00EF564F" w:rsidP="000A24C6">
            <w:r w:rsidRPr="00601754">
              <w:t>Суть бизнес-проекта (кратко сформулированное основное направление планируемой деятельности заявителя в бизнес-инкубаторе)</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5E8D0AB7" w14:textId="77777777" w:rsidR="00EF564F" w:rsidRPr="00601754" w:rsidRDefault="00EF564F" w:rsidP="000A24C6">
            <w:pPr>
              <w:snapToGrid w:val="0"/>
              <w:jc w:val="center"/>
            </w:pPr>
          </w:p>
        </w:tc>
      </w:tr>
      <w:tr w:rsidR="00EF564F" w:rsidRPr="00601754" w14:paraId="059EE0B3" w14:textId="77777777" w:rsidTr="000A24C6">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14:paraId="4A597421" w14:textId="77777777" w:rsidR="00EF564F" w:rsidRPr="00601754" w:rsidRDefault="00EF564F" w:rsidP="000A24C6">
            <w:r w:rsidRPr="00601754">
              <w:t>Вид (-ы) экономической деятельности, который (-</w:t>
            </w:r>
            <w:proofErr w:type="spellStart"/>
            <w:r w:rsidRPr="00601754">
              <w:t>ые</w:t>
            </w:r>
            <w:proofErr w:type="spellEnd"/>
            <w:r w:rsidRPr="00601754">
              <w:t>) планируется осуществлять в бизнес-инкубаторе (указывается в  соответствии с выпиской из ЕГРИП/ЮЛ);</w:t>
            </w:r>
          </w:p>
          <w:p w14:paraId="64C8E33D" w14:textId="77777777" w:rsidR="00EF564F" w:rsidRPr="00601754" w:rsidRDefault="00EF564F" w:rsidP="000A24C6">
            <w:pPr>
              <w:rPr>
                <w:b/>
              </w:rPr>
            </w:pPr>
            <w:r w:rsidRPr="00601754">
              <w:rPr>
                <w:b/>
              </w:rPr>
              <w:t>*Физические лица, применяющих специальный налоговый режим «Налог на профессиональный доход» указывают сферу деятельности</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09C27F6B" w14:textId="77777777" w:rsidR="00EF564F" w:rsidRPr="00601754" w:rsidRDefault="00EF564F" w:rsidP="000A24C6">
            <w:pPr>
              <w:jc w:val="center"/>
            </w:pPr>
          </w:p>
        </w:tc>
      </w:tr>
      <w:tr w:rsidR="00EF564F" w:rsidRPr="00601754" w14:paraId="26E17BC2" w14:textId="77777777" w:rsidTr="000A24C6">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14:paraId="3B1EE8AD" w14:textId="77777777" w:rsidR="00EF564F" w:rsidRPr="00601754" w:rsidRDefault="00EF564F" w:rsidP="000A24C6">
            <w:pPr>
              <w:rPr>
                <w:b/>
              </w:rPr>
            </w:pPr>
            <w:r w:rsidRPr="00601754">
              <w:rPr>
                <w:b/>
              </w:rPr>
              <w:t>В случае осуществления следующих видов деятельности в бизнес-инкубаторе:</w:t>
            </w:r>
          </w:p>
          <w:p w14:paraId="2BD110C9" w14:textId="77777777" w:rsidR="00EF564F" w:rsidRPr="00601754" w:rsidRDefault="00EF564F" w:rsidP="000A24C6">
            <w:pPr>
              <w:autoSpaceDE w:val="0"/>
              <w:autoSpaceDN w:val="0"/>
              <w:adjustRightInd w:val="0"/>
              <w:jc w:val="both"/>
            </w:pPr>
            <w:r w:rsidRPr="00601754">
              <w:t>1) строительство, включая ремонтно-строительные работы;</w:t>
            </w:r>
          </w:p>
          <w:p w14:paraId="0E7DC3FE" w14:textId="77777777" w:rsidR="00EF564F" w:rsidRPr="00601754" w:rsidRDefault="00EF564F" w:rsidP="000A24C6">
            <w:pPr>
              <w:autoSpaceDE w:val="0"/>
              <w:autoSpaceDN w:val="0"/>
              <w:adjustRightInd w:val="0"/>
              <w:jc w:val="both"/>
            </w:pPr>
            <w:r w:rsidRPr="00601754">
              <w:t>2) распространение наружной рекламы с использованием рекламных конструкций, размещение рекламы на транспортных средствах;</w:t>
            </w:r>
          </w:p>
          <w:p w14:paraId="09D49A01" w14:textId="77777777" w:rsidR="00EF564F" w:rsidRPr="00601754" w:rsidRDefault="00EF564F" w:rsidP="000A24C6">
            <w:pPr>
              <w:autoSpaceDE w:val="0"/>
              <w:autoSpaceDN w:val="0"/>
              <w:adjustRightInd w:val="0"/>
              <w:jc w:val="both"/>
            </w:pPr>
            <w:r w:rsidRPr="00601754">
              <w:t>3) финансовые, страховые услуги;</w:t>
            </w:r>
          </w:p>
          <w:p w14:paraId="3C24CAB7" w14:textId="77777777" w:rsidR="00EF564F" w:rsidRPr="00601754" w:rsidRDefault="00EF564F" w:rsidP="000A24C6">
            <w:pPr>
              <w:autoSpaceDE w:val="0"/>
              <w:autoSpaceDN w:val="0"/>
              <w:adjustRightInd w:val="0"/>
              <w:jc w:val="both"/>
            </w:pPr>
            <w:r w:rsidRPr="00601754">
              <w:t>4) оказание автотранспортных услуг по перевозке пассажиров и грузов;</w:t>
            </w:r>
          </w:p>
          <w:p w14:paraId="6A81AAB7" w14:textId="77777777" w:rsidR="00EF564F" w:rsidRPr="00601754" w:rsidRDefault="00EF564F" w:rsidP="000A24C6">
            <w:pPr>
              <w:rPr>
                <w:b/>
              </w:rPr>
            </w:pPr>
            <w:r w:rsidRPr="00601754">
              <w:rPr>
                <w:b/>
              </w:rPr>
              <w:t>*необходимо отразить планы по предоставлению льготных условий своих услуг для резидентов бизнес-инкубатора.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0B7F1F53" w14:textId="77777777" w:rsidR="00EF564F" w:rsidRPr="00601754" w:rsidRDefault="00EF564F" w:rsidP="000A24C6">
            <w:pPr>
              <w:jc w:val="center"/>
            </w:pPr>
          </w:p>
        </w:tc>
      </w:tr>
      <w:tr w:rsidR="00EF564F" w:rsidRPr="00601754" w14:paraId="75855DEC" w14:textId="77777777" w:rsidTr="000A24C6">
        <w:trPr>
          <w:cantSplit/>
          <w:trHeight w:val="555"/>
        </w:trPr>
        <w:tc>
          <w:tcPr>
            <w:tcW w:w="5358" w:type="dxa"/>
            <w:tcBorders>
              <w:top w:val="single" w:sz="4" w:space="0" w:color="000000"/>
              <w:left w:val="single" w:sz="4" w:space="0" w:color="000000"/>
              <w:bottom w:val="single" w:sz="4" w:space="0" w:color="000000"/>
            </w:tcBorders>
            <w:shd w:val="clear" w:color="auto" w:fill="auto"/>
            <w:vAlign w:val="center"/>
          </w:tcPr>
          <w:p w14:paraId="33559BB1" w14:textId="77777777" w:rsidR="00EF564F" w:rsidRPr="00601754" w:rsidRDefault="00EF564F" w:rsidP="000A24C6">
            <w:pPr>
              <w:rPr>
                <w:b/>
              </w:rPr>
            </w:pPr>
            <w:r w:rsidRPr="00601754">
              <w:rPr>
                <w:b/>
              </w:rPr>
              <w:t xml:space="preserve">Система налогообложения </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642A373" w14:textId="77777777" w:rsidR="00EF564F" w:rsidRPr="00601754" w:rsidRDefault="00EF564F" w:rsidP="000A24C6">
            <w:pPr>
              <w:jc w:val="center"/>
            </w:pPr>
          </w:p>
        </w:tc>
      </w:tr>
      <w:tr w:rsidR="00EF564F" w:rsidRPr="00601754" w14:paraId="2440499C" w14:textId="77777777" w:rsidTr="000A24C6">
        <w:trPr>
          <w:cantSplit/>
          <w:trHeight w:val="410"/>
        </w:trPr>
        <w:tc>
          <w:tcPr>
            <w:tcW w:w="5358" w:type="dxa"/>
            <w:vMerge w:val="restart"/>
            <w:tcBorders>
              <w:top w:val="single" w:sz="4" w:space="0" w:color="000000"/>
              <w:left w:val="single" w:sz="4" w:space="0" w:color="000000"/>
              <w:bottom w:val="single" w:sz="4" w:space="0" w:color="000000"/>
            </w:tcBorders>
            <w:shd w:val="clear" w:color="auto" w:fill="auto"/>
            <w:vAlign w:val="center"/>
          </w:tcPr>
          <w:p w14:paraId="18711D59" w14:textId="77777777" w:rsidR="00EF564F" w:rsidRPr="00601754" w:rsidRDefault="00EF564F" w:rsidP="000A24C6">
            <w:r w:rsidRPr="00601754">
              <w:t xml:space="preserve">Планируемая выручка, тыс. руб. </w:t>
            </w:r>
          </w:p>
        </w:tc>
        <w:tc>
          <w:tcPr>
            <w:tcW w:w="1559" w:type="dxa"/>
            <w:tcBorders>
              <w:top w:val="single" w:sz="4" w:space="0" w:color="000000"/>
              <w:left w:val="single" w:sz="4" w:space="0" w:color="000000"/>
              <w:bottom w:val="single" w:sz="4" w:space="0" w:color="000000"/>
            </w:tcBorders>
            <w:shd w:val="clear" w:color="auto" w:fill="auto"/>
          </w:tcPr>
          <w:p w14:paraId="467FA77D" w14:textId="77777777" w:rsidR="00EF564F" w:rsidRPr="00601754" w:rsidRDefault="00EF564F" w:rsidP="000A24C6">
            <w:pPr>
              <w:jc w:val="center"/>
            </w:pPr>
            <w:r w:rsidRPr="00601754">
              <w:t>1 год</w:t>
            </w:r>
          </w:p>
        </w:tc>
        <w:tc>
          <w:tcPr>
            <w:tcW w:w="1305" w:type="dxa"/>
            <w:tcBorders>
              <w:top w:val="single" w:sz="4" w:space="0" w:color="000000"/>
              <w:left w:val="single" w:sz="4" w:space="0" w:color="000000"/>
              <w:bottom w:val="single" w:sz="4" w:space="0" w:color="000000"/>
            </w:tcBorders>
            <w:shd w:val="clear" w:color="auto" w:fill="auto"/>
          </w:tcPr>
          <w:p w14:paraId="2A493D2E" w14:textId="77777777" w:rsidR="00EF564F" w:rsidRPr="00601754" w:rsidRDefault="00EF564F" w:rsidP="000A24C6">
            <w:pPr>
              <w:jc w:val="center"/>
            </w:pPr>
            <w:r w:rsidRPr="00601754">
              <w:t>2 год</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6BCCE39" w14:textId="77777777" w:rsidR="00EF564F" w:rsidRPr="00601754" w:rsidRDefault="00EF564F" w:rsidP="000A24C6">
            <w:pPr>
              <w:jc w:val="center"/>
            </w:pPr>
            <w:r w:rsidRPr="00601754">
              <w:t>3 год</w:t>
            </w:r>
          </w:p>
        </w:tc>
      </w:tr>
      <w:tr w:rsidR="00EF564F" w:rsidRPr="00601754" w14:paraId="474380CF" w14:textId="77777777" w:rsidTr="000A24C6">
        <w:trPr>
          <w:cantSplit/>
          <w:trHeight w:val="410"/>
        </w:trPr>
        <w:tc>
          <w:tcPr>
            <w:tcW w:w="5358" w:type="dxa"/>
            <w:vMerge/>
            <w:tcBorders>
              <w:top w:val="single" w:sz="4" w:space="0" w:color="000000"/>
              <w:left w:val="single" w:sz="4" w:space="0" w:color="000000"/>
              <w:bottom w:val="single" w:sz="4" w:space="0" w:color="000000"/>
            </w:tcBorders>
            <w:shd w:val="clear" w:color="auto" w:fill="auto"/>
            <w:vAlign w:val="center"/>
          </w:tcPr>
          <w:p w14:paraId="5154A489" w14:textId="77777777" w:rsidR="00EF564F" w:rsidRPr="00601754" w:rsidRDefault="00EF564F" w:rsidP="000A24C6">
            <w:pPr>
              <w:snapToGrid w:val="0"/>
            </w:pPr>
          </w:p>
        </w:tc>
        <w:tc>
          <w:tcPr>
            <w:tcW w:w="1559" w:type="dxa"/>
            <w:tcBorders>
              <w:top w:val="single" w:sz="4" w:space="0" w:color="000000"/>
              <w:left w:val="single" w:sz="4" w:space="0" w:color="000000"/>
              <w:bottom w:val="single" w:sz="4" w:space="0" w:color="000000"/>
            </w:tcBorders>
            <w:shd w:val="clear" w:color="auto" w:fill="auto"/>
          </w:tcPr>
          <w:p w14:paraId="373904D2" w14:textId="77777777" w:rsidR="00EF564F" w:rsidRPr="00601754" w:rsidRDefault="00EF564F" w:rsidP="000A24C6">
            <w:pPr>
              <w:snapToGrid w:val="0"/>
              <w:jc w:val="center"/>
            </w:pPr>
          </w:p>
        </w:tc>
        <w:tc>
          <w:tcPr>
            <w:tcW w:w="1305" w:type="dxa"/>
            <w:tcBorders>
              <w:top w:val="single" w:sz="4" w:space="0" w:color="000000"/>
              <w:left w:val="single" w:sz="4" w:space="0" w:color="000000"/>
              <w:bottom w:val="single" w:sz="4" w:space="0" w:color="000000"/>
            </w:tcBorders>
            <w:shd w:val="clear" w:color="auto" w:fill="auto"/>
          </w:tcPr>
          <w:p w14:paraId="217AB918" w14:textId="77777777" w:rsidR="00EF564F" w:rsidRPr="00601754" w:rsidRDefault="00EF564F" w:rsidP="000A24C6">
            <w:pPr>
              <w:snapToGrid w:val="0"/>
              <w:jc w:val="cente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C1B8829" w14:textId="77777777" w:rsidR="00EF564F" w:rsidRPr="00601754" w:rsidRDefault="00EF564F" w:rsidP="000A24C6">
            <w:pPr>
              <w:snapToGrid w:val="0"/>
              <w:jc w:val="center"/>
            </w:pPr>
          </w:p>
        </w:tc>
      </w:tr>
      <w:tr w:rsidR="00EF564F" w:rsidRPr="00601754" w14:paraId="579FEBDC" w14:textId="77777777" w:rsidTr="000A24C6">
        <w:trPr>
          <w:trHeight w:val="467"/>
        </w:trPr>
        <w:tc>
          <w:tcPr>
            <w:tcW w:w="5358" w:type="dxa"/>
            <w:tcBorders>
              <w:top w:val="single" w:sz="4" w:space="0" w:color="000000"/>
              <w:left w:val="single" w:sz="4" w:space="0" w:color="000000"/>
              <w:bottom w:val="single" w:sz="4" w:space="0" w:color="000000"/>
            </w:tcBorders>
            <w:shd w:val="clear" w:color="auto" w:fill="auto"/>
            <w:vAlign w:val="center"/>
          </w:tcPr>
          <w:p w14:paraId="03B15F0B" w14:textId="77777777" w:rsidR="00EF564F" w:rsidRPr="00601754" w:rsidRDefault="00EF564F" w:rsidP="000A24C6">
            <w:r w:rsidRPr="00601754">
              <w:t>Планируемая прибыль, тыс. руб.</w:t>
            </w:r>
          </w:p>
        </w:tc>
        <w:tc>
          <w:tcPr>
            <w:tcW w:w="1559" w:type="dxa"/>
            <w:tcBorders>
              <w:top w:val="single" w:sz="4" w:space="0" w:color="000000"/>
              <w:left w:val="single" w:sz="4" w:space="0" w:color="000000"/>
              <w:bottom w:val="single" w:sz="4" w:space="0" w:color="000000"/>
            </w:tcBorders>
            <w:shd w:val="clear" w:color="auto" w:fill="auto"/>
          </w:tcPr>
          <w:p w14:paraId="4697D44E" w14:textId="77777777" w:rsidR="00EF564F" w:rsidRPr="00601754" w:rsidRDefault="00EF564F" w:rsidP="000A24C6">
            <w:pPr>
              <w:snapToGrid w:val="0"/>
              <w:jc w:val="center"/>
            </w:pPr>
          </w:p>
        </w:tc>
        <w:tc>
          <w:tcPr>
            <w:tcW w:w="1305" w:type="dxa"/>
            <w:tcBorders>
              <w:top w:val="single" w:sz="4" w:space="0" w:color="000000"/>
              <w:left w:val="single" w:sz="4" w:space="0" w:color="000000"/>
              <w:bottom w:val="single" w:sz="4" w:space="0" w:color="000000"/>
            </w:tcBorders>
            <w:shd w:val="clear" w:color="auto" w:fill="auto"/>
          </w:tcPr>
          <w:p w14:paraId="49B88DBA" w14:textId="77777777" w:rsidR="00EF564F" w:rsidRPr="00601754" w:rsidRDefault="00EF564F" w:rsidP="000A24C6">
            <w:pPr>
              <w:snapToGrid w:val="0"/>
              <w:jc w:val="cente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821E6CC" w14:textId="77777777" w:rsidR="00EF564F" w:rsidRPr="00601754" w:rsidRDefault="00EF564F" w:rsidP="000A24C6">
            <w:pPr>
              <w:snapToGrid w:val="0"/>
              <w:jc w:val="center"/>
            </w:pPr>
          </w:p>
        </w:tc>
      </w:tr>
      <w:tr w:rsidR="00EF564F" w:rsidRPr="00601754" w14:paraId="6315AC8F" w14:textId="77777777" w:rsidTr="000A24C6">
        <w:trPr>
          <w:trHeight w:val="480"/>
        </w:trPr>
        <w:tc>
          <w:tcPr>
            <w:tcW w:w="5358" w:type="dxa"/>
            <w:tcBorders>
              <w:top w:val="single" w:sz="4" w:space="0" w:color="000000"/>
              <w:left w:val="single" w:sz="4" w:space="0" w:color="000000"/>
              <w:bottom w:val="single" w:sz="4" w:space="0" w:color="000000"/>
            </w:tcBorders>
            <w:shd w:val="clear" w:color="auto" w:fill="auto"/>
            <w:vAlign w:val="center"/>
          </w:tcPr>
          <w:p w14:paraId="2D284944" w14:textId="77777777" w:rsidR="00EF564F" w:rsidRPr="00601754" w:rsidRDefault="00EF564F" w:rsidP="000A24C6">
            <w:r w:rsidRPr="00601754">
              <w:t>Рентабельность деятельности, %</w:t>
            </w:r>
          </w:p>
        </w:tc>
        <w:tc>
          <w:tcPr>
            <w:tcW w:w="1559" w:type="dxa"/>
            <w:tcBorders>
              <w:top w:val="single" w:sz="4" w:space="0" w:color="000000"/>
              <w:left w:val="single" w:sz="4" w:space="0" w:color="000000"/>
              <w:bottom w:val="single" w:sz="4" w:space="0" w:color="000000"/>
            </w:tcBorders>
            <w:shd w:val="clear" w:color="auto" w:fill="auto"/>
          </w:tcPr>
          <w:p w14:paraId="7D8F7038" w14:textId="77777777" w:rsidR="00EF564F" w:rsidRPr="00601754" w:rsidRDefault="00EF564F" w:rsidP="000A24C6">
            <w:pPr>
              <w:snapToGrid w:val="0"/>
              <w:jc w:val="center"/>
            </w:pPr>
          </w:p>
        </w:tc>
        <w:tc>
          <w:tcPr>
            <w:tcW w:w="1305" w:type="dxa"/>
            <w:tcBorders>
              <w:top w:val="single" w:sz="4" w:space="0" w:color="000000"/>
              <w:left w:val="single" w:sz="4" w:space="0" w:color="000000"/>
              <w:bottom w:val="single" w:sz="4" w:space="0" w:color="000000"/>
            </w:tcBorders>
            <w:shd w:val="clear" w:color="auto" w:fill="auto"/>
          </w:tcPr>
          <w:p w14:paraId="02D10F3B" w14:textId="77777777" w:rsidR="00EF564F" w:rsidRPr="00601754" w:rsidRDefault="00EF564F" w:rsidP="000A24C6">
            <w:pPr>
              <w:snapToGrid w:val="0"/>
              <w:jc w:val="cente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941F9B7" w14:textId="77777777" w:rsidR="00EF564F" w:rsidRPr="00601754" w:rsidRDefault="00EF564F" w:rsidP="000A24C6">
            <w:pPr>
              <w:snapToGrid w:val="0"/>
              <w:jc w:val="center"/>
            </w:pPr>
          </w:p>
        </w:tc>
      </w:tr>
      <w:tr w:rsidR="00EF564F" w:rsidRPr="00601754" w14:paraId="6DF761A1" w14:textId="77777777" w:rsidTr="000A24C6">
        <w:trPr>
          <w:trHeight w:val="693"/>
        </w:trPr>
        <w:tc>
          <w:tcPr>
            <w:tcW w:w="5358" w:type="dxa"/>
            <w:tcBorders>
              <w:top w:val="single" w:sz="4" w:space="0" w:color="000000"/>
              <w:left w:val="single" w:sz="4" w:space="0" w:color="000000"/>
              <w:bottom w:val="single" w:sz="4" w:space="0" w:color="000000"/>
            </w:tcBorders>
            <w:shd w:val="clear" w:color="auto" w:fill="auto"/>
            <w:vAlign w:val="center"/>
          </w:tcPr>
          <w:p w14:paraId="5189DAF1" w14:textId="77777777" w:rsidR="00EF564F" w:rsidRPr="00601754" w:rsidRDefault="00EF564F" w:rsidP="000A24C6">
            <w:r w:rsidRPr="00601754">
              <w:t>Количество созданных рабочих мест (включая руководителя), чел.</w:t>
            </w:r>
          </w:p>
        </w:tc>
        <w:tc>
          <w:tcPr>
            <w:tcW w:w="1559" w:type="dxa"/>
            <w:tcBorders>
              <w:top w:val="single" w:sz="4" w:space="0" w:color="000000"/>
              <w:left w:val="single" w:sz="4" w:space="0" w:color="000000"/>
              <w:bottom w:val="single" w:sz="4" w:space="0" w:color="000000"/>
            </w:tcBorders>
            <w:shd w:val="clear" w:color="auto" w:fill="auto"/>
          </w:tcPr>
          <w:p w14:paraId="30A12618" w14:textId="77777777" w:rsidR="00EF564F" w:rsidRPr="00601754" w:rsidRDefault="00EF564F" w:rsidP="000A24C6">
            <w:pPr>
              <w:snapToGrid w:val="0"/>
              <w:jc w:val="center"/>
            </w:pPr>
          </w:p>
        </w:tc>
        <w:tc>
          <w:tcPr>
            <w:tcW w:w="1305" w:type="dxa"/>
            <w:tcBorders>
              <w:top w:val="single" w:sz="4" w:space="0" w:color="000000"/>
              <w:left w:val="single" w:sz="4" w:space="0" w:color="000000"/>
              <w:bottom w:val="single" w:sz="4" w:space="0" w:color="000000"/>
            </w:tcBorders>
            <w:shd w:val="clear" w:color="auto" w:fill="auto"/>
          </w:tcPr>
          <w:p w14:paraId="313F38B1" w14:textId="77777777" w:rsidR="00EF564F" w:rsidRPr="00601754" w:rsidRDefault="00EF564F" w:rsidP="000A24C6">
            <w:pPr>
              <w:snapToGrid w:val="0"/>
              <w:jc w:val="cente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16EAD33" w14:textId="77777777" w:rsidR="00EF564F" w:rsidRPr="00601754" w:rsidRDefault="00EF564F" w:rsidP="000A24C6">
            <w:pPr>
              <w:snapToGrid w:val="0"/>
              <w:jc w:val="center"/>
            </w:pPr>
          </w:p>
        </w:tc>
      </w:tr>
      <w:tr w:rsidR="00EF564F" w:rsidRPr="00601754" w14:paraId="516AFD6A" w14:textId="77777777" w:rsidTr="000A24C6">
        <w:trPr>
          <w:trHeight w:val="515"/>
        </w:trPr>
        <w:tc>
          <w:tcPr>
            <w:tcW w:w="5358" w:type="dxa"/>
            <w:tcBorders>
              <w:top w:val="single" w:sz="4" w:space="0" w:color="000000"/>
              <w:left w:val="single" w:sz="4" w:space="0" w:color="000000"/>
              <w:bottom w:val="single" w:sz="4" w:space="0" w:color="000000"/>
            </w:tcBorders>
            <w:shd w:val="clear" w:color="auto" w:fill="auto"/>
            <w:vAlign w:val="center"/>
          </w:tcPr>
          <w:p w14:paraId="4669511A" w14:textId="77777777" w:rsidR="00EF564F" w:rsidRPr="00601754" w:rsidRDefault="00EF564F" w:rsidP="000A24C6">
            <w:r w:rsidRPr="00601754">
              <w:t>Сумма налоговых отчислений, тыс. руб.</w:t>
            </w:r>
          </w:p>
        </w:tc>
        <w:tc>
          <w:tcPr>
            <w:tcW w:w="1559" w:type="dxa"/>
            <w:tcBorders>
              <w:top w:val="single" w:sz="4" w:space="0" w:color="000000"/>
              <w:left w:val="single" w:sz="4" w:space="0" w:color="000000"/>
              <w:bottom w:val="single" w:sz="4" w:space="0" w:color="000000"/>
            </w:tcBorders>
            <w:shd w:val="clear" w:color="auto" w:fill="auto"/>
          </w:tcPr>
          <w:p w14:paraId="515936C6" w14:textId="77777777" w:rsidR="00EF564F" w:rsidRPr="00601754" w:rsidRDefault="00EF564F" w:rsidP="000A24C6">
            <w:pPr>
              <w:snapToGrid w:val="0"/>
              <w:jc w:val="center"/>
            </w:pPr>
          </w:p>
        </w:tc>
        <w:tc>
          <w:tcPr>
            <w:tcW w:w="1305" w:type="dxa"/>
            <w:tcBorders>
              <w:top w:val="single" w:sz="4" w:space="0" w:color="000000"/>
              <w:left w:val="single" w:sz="4" w:space="0" w:color="000000"/>
              <w:bottom w:val="single" w:sz="4" w:space="0" w:color="000000"/>
            </w:tcBorders>
            <w:shd w:val="clear" w:color="auto" w:fill="auto"/>
          </w:tcPr>
          <w:p w14:paraId="66972C15" w14:textId="77777777" w:rsidR="00EF564F" w:rsidRPr="00601754" w:rsidRDefault="00EF564F" w:rsidP="000A24C6">
            <w:pPr>
              <w:snapToGrid w:val="0"/>
              <w:jc w:val="cente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0831FE2" w14:textId="77777777" w:rsidR="00EF564F" w:rsidRPr="00601754" w:rsidRDefault="00EF564F" w:rsidP="000A24C6">
            <w:pPr>
              <w:snapToGrid w:val="0"/>
              <w:jc w:val="center"/>
            </w:pPr>
          </w:p>
        </w:tc>
      </w:tr>
      <w:tr w:rsidR="00EF564F" w:rsidRPr="00601754" w14:paraId="6CFDE7A0" w14:textId="77777777" w:rsidTr="000A24C6">
        <w:trPr>
          <w:trHeight w:val="370"/>
        </w:trPr>
        <w:tc>
          <w:tcPr>
            <w:tcW w:w="5358" w:type="dxa"/>
            <w:tcBorders>
              <w:top w:val="single" w:sz="4" w:space="0" w:color="000000"/>
              <w:left w:val="single" w:sz="4" w:space="0" w:color="000000"/>
              <w:bottom w:val="single" w:sz="4" w:space="0" w:color="auto"/>
            </w:tcBorders>
            <w:shd w:val="clear" w:color="auto" w:fill="auto"/>
            <w:vAlign w:val="center"/>
          </w:tcPr>
          <w:p w14:paraId="10889CF5" w14:textId="77777777" w:rsidR="00EF564F" w:rsidRPr="00601754" w:rsidRDefault="00EF564F" w:rsidP="000A24C6">
            <w:pPr>
              <w:rPr>
                <w:b/>
              </w:rPr>
            </w:pPr>
            <w:r w:rsidRPr="00601754">
              <w:rPr>
                <w:b/>
              </w:rPr>
              <w:lastRenderedPageBreak/>
              <w:t xml:space="preserve">Финансирование проекта: </w:t>
            </w:r>
          </w:p>
        </w:tc>
        <w:tc>
          <w:tcPr>
            <w:tcW w:w="1559" w:type="dxa"/>
            <w:tcBorders>
              <w:top w:val="single" w:sz="4" w:space="0" w:color="000000"/>
              <w:left w:val="single" w:sz="4" w:space="0" w:color="000000"/>
              <w:bottom w:val="single" w:sz="4" w:space="0" w:color="auto"/>
            </w:tcBorders>
            <w:shd w:val="clear" w:color="auto" w:fill="auto"/>
          </w:tcPr>
          <w:p w14:paraId="63FA277D" w14:textId="77777777" w:rsidR="00EF564F" w:rsidRPr="00601754" w:rsidRDefault="00EF564F" w:rsidP="000A24C6">
            <w:pPr>
              <w:jc w:val="center"/>
            </w:pPr>
            <w:r w:rsidRPr="00601754">
              <w:t>сумма</w:t>
            </w: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auto"/>
          </w:tcPr>
          <w:p w14:paraId="0EC9C100" w14:textId="77777777" w:rsidR="00EF564F" w:rsidRPr="00601754" w:rsidRDefault="00EF564F" w:rsidP="000A24C6">
            <w:pPr>
              <w:jc w:val="center"/>
            </w:pPr>
            <w:r w:rsidRPr="00601754">
              <w:t>%</w:t>
            </w:r>
          </w:p>
        </w:tc>
      </w:tr>
      <w:tr w:rsidR="00EF564F" w:rsidRPr="00601754" w14:paraId="6516F735" w14:textId="77777777" w:rsidTr="000A24C6">
        <w:trPr>
          <w:trHeight w:val="600"/>
        </w:trPr>
        <w:tc>
          <w:tcPr>
            <w:tcW w:w="5358" w:type="dxa"/>
            <w:tcBorders>
              <w:top w:val="single" w:sz="4" w:space="0" w:color="auto"/>
              <w:left w:val="single" w:sz="4" w:space="0" w:color="000000"/>
              <w:bottom w:val="single" w:sz="4" w:space="0" w:color="auto"/>
            </w:tcBorders>
            <w:shd w:val="clear" w:color="auto" w:fill="auto"/>
            <w:vAlign w:val="center"/>
          </w:tcPr>
          <w:p w14:paraId="63ABE207" w14:textId="77777777" w:rsidR="00EF564F" w:rsidRPr="00601754" w:rsidRDefault="00EF564F" w:rsidP="000A24C6">
            <w:r w:rsidRPr="00601754">
              <w:t>- собственные средства;</w:t>
            </w:r>
          </w:p>
        </w:tc>
        <w:tc>
          <w:tcPr>
            <w:tcW w:w="1559" w:type="dxa"/>
            <w:tcBorders>
              <w:top w:val="single" w:sz="4" w:space="0" w:color="auto"/>
              <w:left w:val="single" w:sz="4" w:space="0" w:color="000000"/>
              <w:bottom w:val="single" w:sz="4" w:space="0" w:color="auto"/>
            </w:tcBorders>
            <w:shd w:val="clear" w:color="auto" w:fill="auto"/>
          </w:tcPr>
          <w:p w14:paraId="540B1EF4" w14:textId="77777777" w:rsidR="00EF564F" w:rsidRPr="00601754" w:rsidRDefault="00EF564F" w:rsidP="000A24C6">
            <w:pPr>
              <w:jc w:val="center"/>
            </w:pPr>
          </w:p>
        </w:tc>
        <w:tc>
          <w:tcPr>
            <w:tcW w:w="2835" w:type="dxa"/>
            <w:gridSpan w:val="2"/>
            <w:tcBorders>
              <w:top w:val="single" w:sz="4" w:space="0" w:color="auto"/>
              <w:left w:val="single" w:sz="4" w:space="0" w:color="000000"/>
              <w:bottom w:val="single" w:sz="4" w:space="0" w:color="auto"/>
              <w:right w:val="single" w:sz="4" w:space="0" w:color="000000"/>
            </w:tcBorders>
            <w:shd w:val="clear" w:color="auto" w:fill="auto"/>
          </w:tcPr>
          <w:p w14:paraId="49AF4C82" w14:textId="77777777" w:rsidR="00EF564F" w:rsidRPr="00601754" w:rsidRDefault="00EF564F" w:rsidP="000A24C6">
            <w:pPr>
              <w:jc w:val="center"/>
            </w:pPr>
          </w:p>
        </w:tc>
      </w:tr>
      <w:tr w:rsidR="00EF564F" w:rsidRPr="00601754" w14:paraId="4531F0D6" w14:textId="77777777" w:rsidTr="000A24C6">
        <w:trPr>
          <w:trHeight w:val="561"/>
        </w:trPr>
        <w:tc>
          <w:tcPr>
            <w:tcW w:w="5358" w:type="dxa"/>
            <w:tcBorders>
              <w:top w:val="single" w:sz="4" w:space="0" w:color="auto"/>
              <w:left w:val="single" w:sz="4" w:space="0" w:color="000000"/>
              <w:bottom w:val="single" w:sz="4" w:space="0" w:color="000000"/>
            </w:tcBorders>
            <w:shd w:val="clear" w:color="auto" w:fill="auto"/>
            <w:vAlign w:val="center"/>
          </w:tcPr>
          <w:p w14:paraId="3D16A03E" w14:textId="77777777" w:rsidR="00EF564F" w:rsidRPr="00601754" w:rsidRDefault="00EF564F" w:rsidP="000A24C6">
            <w:r w:rsidRPr="00601754">
              <w:t>- заемные средства</w:t>
            </w:r>
          </w:p>
        </w:tc>
        <w:tc>
          <w:tcPr>
            <w:tcW w:w="1559" w:type="dxa"/>
            <w:tcBorders>
              <w:top w:val="single" w:sz="4" w:space="0" w:color="auto"/>
              <w:left w:val="single" w:sz="4" w:space="0" w:color="000000"/>
              <w:bottom w:val="single" w:sz="4" w:space="0" w:color="000000"/>
            </w:tcBorders>
            <w:shd w:val="clear" w:color="auto" w:fill="auto"/>
          </w:tcPr>
          <w:p w14:paraId="280E4B42" w14:textId="77777777" w:rsidR="00EF564F" w:rsidRPr="00601754" w:rsidRDefault="00EF564F" w:rsidP="000A24C6">
            <w:pPr>
              <w:jc w:val="center"/>
            </w:pPr>
          </w:p>
        </w:tc>
        <w:tc>
          <w:tcPr>
            <w:tcW w:w="2835" w:type="dxa"/>
            <w:gridSpan w:val="2"/>
            <w:tcBorders>
              <w:top w:val="single" w:sz="4" w:space="0" w:color="auto"/>
              <w:left w:val="single" w:sz="4" w:space="0" w:color="000000"/>
              <w:bottom w:val="single" w:sz="4" w:space="0" w:color="000000"/>
              <w:right w:val="single" w:sz="4" w:space="0" w:color="000000"/>
            </w:tcBorders>
            <w:shd w:val="clear" w:color="auto" w:fill="auto"/>
          </w:tcPr>
          <w:p w14:paraId="4769E98F" w14:textId="77777777" w:rsidR="00EF564F" w:rsidRPr="00601754" w:rsidRDefault="00EF564F" w:rsidP="000A24C6">
            <w:pPr>
              <w:jc w:val="center"/>
            </w:pPr>
          </w:p>
        </w:tc>
      </w:tr>
      <w:tr w:rsidR="00EF564F" w:rsidRPr="00601754" w14:paraId="05BB9680" w14:textId="77777777" w:rsidTr="000A24C6">
        <w:trPr>
          <w:trHeight w:val="602"/>
        </w:trPr>
        <w:tc>
          <w:tcPr>
            <w:tcW w:w="5358" w:type="dxa"/>
            <w:tcBorders>
              <w:top w:val="single" w:sz="4" w:space="0" w:color="000000"/>
              <w:left w:val="single" w:sz="4" w:space="0" w:color="000000"/>
              <w:bottom w:val="single" w:sz="4" w:space="0" w:color="000000"/>
            </w:tcBorders>
            <w:shd w:val="clear" w:color="auto" w:fill="auto"/>
            <w:vAlign w:val="center"/>
          </w:tcPr>
          <w:p w14:paraId="27F10C13" w14:textId="77777777" w:rsidR="00EF564F" w:rsidRPr="00601754" w:rsidRDefault="00EF564F" w:rsidP="000A24C6">
            <w:pPr>
              <w:rPr>
                <w:lang w:val="en-US"/>
              </w:rPr>
            </w:pPr>
            <w:r w:rsidRPr="00601754">
              <w:t>Срок окупаемости проекта, лет</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6568EF92" w14:textId="77777777" w:rsidR="00EF564F" w:rsidRPr="00601754" w:rsidRDefault="00EF564F" w:rsidP="000A24C6">
            <w:pPr>
              <w:snapToGrid w:val="0"/>
              <w:jc w:val="center"/>
              <w:rPr>
                <w:lang w:val="en-US"/>
              </w:rPr>
            </w:pPr>
          </w:p>
        </w:tc>
      </w:tr>
    </w:tbl>
    <w:p w14:paraId="0889538B" w14:textId="77777777" w:rsidR="00EF564F" w:rsidRPr="00601754" w:rsidRDefault="00EF564F" w:rsidP="00EF564F">
      <w:pPr>
        <w:pStyle w:val="ConsNormal0"/>
        <w:widowControl/>
        <w:ind w:right="0" w:firstLine="0"/>
        <w:jc w:val="right"/>
        <w:rPr>
          <w:rFonts w:ascii="Times New Roman" w:hAnsi="Times New Roman" w:cs="Times New Roman"/>
          <w:sz w:val="24"/>
          <w:szCs w:val="24"/>
        </w:rPr>
      </w:pPr>
    </w:p>
    <w:p w14:paraId="1756A0F7" w14:textId="77777777" w:rsidR="00EF564F" w:rsidRPr="00601754" w:rsidRDefault="00EF564F" w:rsidP="00EF564F">
      <w:pPr>
        <w:pStyle w:val="ConsNormal0"/>
        <w:widowControl/>
        <w:ind w:right="0" w:firstLine="0"/>
        <w:jc w:val="right"/>
        <w:rPr>
          <w:rFonts w:ascii="Times New Roman" w:hAnsi="Times New Roman" w:cs="Times New Roman"/>
          <w:sz w:val="24"/>
          <w:szCs w:val="24"/>
        </w:rPr>
      </w:pPr>
    </w:p>
    <w:p w14:paraId="7169D04F" w14:textId="77777777" w:rsidR="00EF564F" w:rsidRPr="00601754" w:rsidRDefault="00EF564F" w:rsidP="00EF564F">
      <w:pPr>
        <w:pStyle w:val="ConsNormal0"/>
        <w:widowControl/>
        <w:ind w:right="0" w:firstLine="0"/>
        <w:jc w:val="right"/>
        <w:rPr>
          <w:rFonts w:ascii="Times New Roman" w:hAnsi="Times New Roman" w:cs="Times New Roman"/>
          <w:sz w:val="24"/>
          <w:szCs w:val="24"/>
        </w:rPr>
      </w:pPr>
      <w:r w:rsidRPr="00601754">
        <w:rPr>
          <w:rFonts w:ascii="Times New Roman" w:hAnsi="Times New Roman" w:cs="Times New Roman"/>
          <w:sz w:val="24"/>
          <w:szCs w:val="24"/>
        </w:rPr>
        <w:t>Таблица 2</w:t>
      </w:r>
    </w:p>
    <w:p w14:paraId="036969D4" w14:textId="77777777" w:rsidR="00EF564F" w:rsidRPr="00601754" w:rsidRDefault="00EF564F" w:rsidP="00EF564F">
      <w:pPr>
        <w:pStyle w:val="ConsNormal0"/>
        <w:widowControl/>
        <w:ind w:right="0" w:firstLine="0"/>
        <w:jc w:val="center"/>
        <w:rPr>
          <w:rFonts w:ascii="Times New Roman" w:hAnsi="Times New Roman" w:cs="Times New Roman"/>
          <w:sz w:val="24"/>
          <w:szCs w:val="24"/>
        </w:rPr>
      </w:pPr>
      <w:r w:rsidRPr="00601754">
        <w:rPr>
          <w:rFonts w:ascii="Times New Roman" w:hAnsi="Times New Roman" w:cs="Times New Roman"/>
          <w:sz w:val="24"/>
          <w:szCs w:val="24"/>
        </w:rPr>
        <w:t>Источники средств</w:t>
      </w:r>
    </w:p>
    <w:p w14:paraId="7E0D98B1" w14:textId="77777777" w:rsidR="00EF564F" w:rsidRPr="00601754" w:rsidRDefault="00EF564F" w:rsidP="00EF564F">
      <w:pPr>
        <w:pStyle w:val="ConsNormal0"/>
        <w:widowControl/>
        <w:ind w:right="0" w:firstLine="0"/>
        <w:jc w:val="center"/>
        <w:rPr>
          <w:rFonts w:ascii="Times New Roman" w:hAnsi="Times New Roman" w:cs="Times New Roman"/>
          <w:sz w:val="24"/>
          <w:szCs w:val="24"/>
        </w:rPr>
      </w:pPr>
      <w:r w:rsidRPr="00601754">
        <w:rPr>
          <w:rFonts w:ascii="Times New Roman" w:hAnsi="Times New Roman" w:cs="Times New Roman"/>
          <w:sz w:val="24"/>
          <w:szCs w:val="24"/>
        </w:rPr>
        <w:t>(на начало реализации проекта)</w:t>
      </w:r>
    </w:p>
    <w:p w14:paraId="6AA7C4B8" w14:textId="77777777" w:rsidR="00EF564F" w:rsidRPr="00601754" w:rsidRDefault="00EF564F" w:rsidP="00EF564F">
      <w:pPr>
        <w:pStyle w:val="ConsNormal0"/>
        <w:widowControl/>
        <w:ind w:right="0" w:firstLine="0"/>
        <w:jc w:val="right"/>
        <w:rPr>
          <w:rFonts w:ascii="Times New Roman" w:hAnsi="Times New Roman" w:cs="Times New Roman"/>
          <w:sz w:val="24"/>
          <w:szCs w:val="24"/>
        </w:rPr>
      </w:pPr>
    </w:p>
    <w:tbl>
      <w:tblPr>
        <w:tblW w:w="9781" w:type="dxa"/>
        <w:tblInd w:w="-5" w:type="dxa"/>
        <w:tblLayout w:type="fixed"/>
        <w:tblLook w:val="0000" w:firstRow="0" w:lastRow="0" w:firstColumn="0" w:lastColumn="0" w:noHBand="0" w:noVBand="0"/>
      </w:tblPr>
      <w:tblGrid>
        <w:gridCol w:w="675"/>
        <w:gridCol w:w="6455"/>
        <w:gridCol w:w="2651"/>
      </w:tblGrid>
      <w:tr w:rsidR="00EF564F" w:rsidRPr="00601754" w14:paraId="0DA56E68" w14:textId="77777777" w:rsidTr="003D33EC">
        <w:tc>
          <w:tcPr>
            <w:tcW w:w="675" w:type="dxa"/>
            <w:tcBorders>
              <w:top w:val="single" w:sz="4" w:space="0" w:color="000000"/>
              <w:left w:val="single" w:sz="4" w:space="0" w:color="000000"/>
              <w:bottom w:val="single" w:sz="4" w:space="0" w:color="000000"/>
            </w:tcBorders>
            <w:shd w:val="clear" w:color="auto" w:fill="auto"/>
            <w:vAlign w:val="center"/>
          </w:tcPr>
          <w:p w14:paraId="4132C1F4" w14:textId="77777777" w:rsidR="00EF564F" w:rsidRPr="00601754" w:rsidRDefault="00EF564F" w:rsidP="000A24C6">
            <w:pPr>
              <w:pStyle w:val="ConsNormal0"/>
              <w:widowControl/>
              <w:ind w:right="0" w:firstLine="0"/>
              <w:jc w:val="center"/>
              <w:rPr>
                <w:rFonts w:ascii="Times New Roman" w:hAnsi="Times New Roman" w:cs="Times New Roman"/>
                <w:sz w:val="24"/>
                <w:szCs w:val="24"/>
              </w:rPr>
            </w:pPr>
            <w:r w:rsidRPr="00601754">
              <w:rPr>
                <w:rFonts w:ascii="Times New Roman" w:hAnsi="Times New Roman" w:cs="Times New Roman"/>
                <w:sz w:val="24"/>
                <w:szCs w:val="24"/>
              </w:rPr>
              <w:t>№</w:t>
            </w:r>
          </w:p>
          <w:p w14:paraId="534771D3" w14:textId="77777777" w:rsidR="00EF564F" w:rsidRPr="00601754" w:rsidRDefault="00EF564F" w:rsidP="000A24C6">
            <w:pPr>
              <w:pStyle w:val="ConsNormal0"/>
              <w:widowControl/>
              <w:ind w:right="0" w:firstLine="0"/>
              <w:jc w:val="center"/>
              <w:rPr>
                <w:rFonts w:ascii="Times New Roman" w:hAnsi="Times New Roman" w:cs="Times New Roman"/>
                <w:sz w:val="24"/>
                <w:szCs w:val="24"/>
              </w:rPr>
            </w:pPr>
            <w:r w:rsidRPr="00601754">
              <w:rPr>
                <w:rFonts w:ascii="Times New Roman" w:hAnsi="Times New Roman" w:cs="Times New Roman"/>
                <w:sz w:val="24"/>
                <w:szCs w:val="24"/>
              </w:rPr>
              <w:t>п/п</w:t>
            </w:r>
          </w:p>
        </w:tc>
        <w:tc>
          <w:tcPr>
            <w:tcW w:w="6455" w:type="dxa"/>
            <w:tcBorders>
              <w:top w:val="single" w:sz="4" w:space="0" w:color="000000"/>
              <w:left w:val="single" w:sz="4" w:space="0" w:color="000000"/>
              <w:bottom w:val="single" w:sz="4" w:space="0" w:color="000000"/>
            </w:tcBorders>
            <w:shd w:val="clear" w:color="auto" w:fill="auto"/>
            <w:vAlign w:val="center"/>
          </w:tcPr>
          <w:p w14:paraId="76E690BA" w14:textId="77777777" w:rsidR="00EF564F" w:rsidRPr="00601754" w:rsidRDefault="00EF564F" w:rsidP="000A24C6">
            <w:pPr>
              <w:pStyle w:val="ConsNormal0"/>
              <w:widowControl/>
              <w:ind w:right="0" w:firstLine="0"/>
              <w:jc w:val="center"/>
              <w:rPr>
                <w:rFonts w:ascii="Times New Roman" w:hAnsi="Times New Roman" w:cs="Times New Roman"/>
                <w:sz w:val="24"/>
                <w:szCs w:val="24"/>
              </w:rPr>
            </w:pPr>
            <w:r w:rsidRPr="00601754">
              <w:rPr>
                <w:rFonts w:ascii="Times New Roman" w:hAnsi="Times New Roman" w:cs="Times New Roman"/>
                <w:sz w:val="24"/>
                <w:szCs w:val="24"/>
              </w:rPr>
              <w:t>Наименование источников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B310D" w14:textId="77777777" w:rsidR="00EF564F" w:rsidRPr="00601754" w:rsidRDefault="00EF564F" w:rsidP="000A24C6">
            <w:pPr>
              <w:pStyle w:val="ConsNormal0"/>
              <w:widowControl/>
              <w:ind w:right="0" w:firstLine="0"/>
              <w:jc w:val="center"/>
              <w:rPr>
                <w:rFonts w:ascii="Times New Roman" w:hAnsi="Times New Roman" w:cs="Times New Roman"/>
                <w:sz w:val="24"/>
                <w:szCs w:val="24"/>
              </w:rPr>
            </w:pPr>
            <w:r w:rsidRPr="00601754">
              <w:rPr>
                <w:rFonts w:ascii="Times New Roman" w:hAnsi="Times New Roman" w:cs="Times New Roman"/>
                <w:sz w:val="24"/>
                <w:szCs w:val="24"/>
              </w:rPr>
              <w:t>Средства на начало реализации проекта (тыс. руб.)</w:t>
            </w:r>
          </w:p>
        </w:tc>
      </w:tr>
      <w:tr w:rsidR="00EF564F" w:rsidRPr="00601754" w14:paraId="756B08B7" w14:textId="77777777" w:rsidTr="003D33EC">
        <w:trPr>
          <w:trHeight w:val="560"/>
        </w:trPr>
        <w:tc>
          <w:tcPr>
            <w:tcW w:w="675" w:type="dxa"/>
            <w:tcBorders>
              <w:top w:val="single" w:sz="4" w:space="0" w:color="000000"/>
              <w:left w:val="single" w:sz="4" w:space="0" w:color="000000"/>
              <w:bottom w:val="single" w:sz="4" w:space="0" w:color="000000"/>
            </w:tcBorders>
            <w:shd w:val="clear" w:color="auto" w:fill="auto"/>
            <w:vAlign w:val="center"/>
          </w:tcPr>
          <w:p w14:paraId="1E89457A"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1.</w:t>
            </w:r>
          </w:p>
        </w:tc>
        <w:tc>
          <w:tcPr>
            <w:tcW w:w="6455" w:type="dxa"/>
            <w:tcBorders>
              <w:top w:val="single" w:sz="4" w:space="0" w:color="000000"/>
              <w:left w:val="single" w:sz="4" w:space="0" w:color="000000"/>
              <w:bottom w:val="single" w:sz="4" w:space="0" w:color="000000"/>
            </w:tcBorders>
            <w:shd w:val="clear" w:color="auto" w:fill="auto"/>
            <w:vAlign w:val="center"/>
          </w:tcPr>
          <w:p w14:paraId="133B2DEB"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СОБСТВЕННЫЕ СРЕДСТВА</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14:paraId="605D469E" w14:textId="77777777" w:rsidR="00EF564F" w:rsidRPr="00601754" w:rsidRDefault="00EF564F" w:rsidP="000A24C6">
            <w:pPr>
              <w:pStyle w:val="ConsNormal0"/>
              <w:widowControl/>
              <w:snapToGrid w:val="0"/>
              <w:ind w:right="0" w:firstLine="0"/>
              <w:jc w:val="center"/>
              <w:rPr>
                <w:rFonts w:ascii="Times New Roman" w:hAnsi="Times New Roman" w:cs="Times New Roman"/>
                <w:sz w:val="24"/>
                <w:szCs w:val="24"/>
              </w:rPr>
            </w:pPr>
          </w:p>
        </w:tc>
      </w:tr>
      <w:tr w:rsidR="00EF564F" w:rsidRPr="00601754" w14:paraId="58645E8E" w14:textId="77777777" w:rsidTr="003D33EC">
        <w:trPr>
          <w:trHeight w:val="560"/>
        </w:trPr>
        <w:tc>
          <w:tcPr>
            <w:tcW w:w="675" w:type="dxa"/>
            <w:tcBorders>
              <w:top w:val="single" w:sz="4" w:space="0" w:color="000000"/>
              <w:left w:val="single" w:sz="4" w:space="0" w:color="000000"/>
              <w:bottom w:val="single" w:sz="4" w:space="0" w:color="000000"/>
            </w:tcBorders>
            <w:shd w:val="clear" w:color="auto" w:fill="auto"/>
            <w:vAlign w:val="center"/>
          </w:tcPr>
          <w:p w14:paraId="263A5536"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2.</w:t>
            </w:r>
          </w:p>
        </w:tc>
        <w:tc>
          <w:tcPr>
            <w:tcW w:w="6455" w:type="dxa"/>
            <w:tcBorders>
              <w:top w:val="single" w:sz="4" w:space="0" w:color="000000"/>
              <w:left w:val="single" w:sz="4" w:space="0" w:color="000000"/>
              <w:bottom w:val="single" w:sz="4" w:space="0" w:color="000000"/>
            </w:tcBorders>
            <w:shd w:val="clear" w:color="auto" w:fill="auto"/>
            <w:vAlign w:val="center"/>
          </w:tcPr>
          <w:p w14:paraId="26E3AE7E"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 xml:space="preserve">ЗАЕМНЫЕ И ПРИВЛЕЧЕННЫЕ СРЕДСТВА  </w:t>
            </w:r>
          </w:p>
          <w:p w14:paraId="07A9E242"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(сумма показателей по пунктам 2.1., 2.2.)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14:paraId="1B59A039" w14:textId="77777777" w:rsidR="00EF564F" w:rsidRPr="00601754" w:rsidRDefault="00EF564F" w:rsidP="000A24C6">
            <w:pPr>
              <w:pStyle w:val="ConsNormal0"/>
              <w:widowControl/>
              <w:snapToGrid w:val="0"/>
              <w:ind w:right="0" w:firstLine="0"/>
              <w:jc w:val="center"/>
              <w:rPr>
                <w:rFonts w:ascii="Times New Roman" w:hAnsi="Times New Roman" w:cs="Times New Roman"/>
                <w:sz w:val="24"/>
                <w:szCs w:val="24"/>
              </w:rPr>
            </w:pPr>
          </w:p>
        </w:tc>
      </w:tr>
      <w:tr w:rsidR="00EF564F" w:rsidRPr="00601754" w14:paraId="12AE50EB" w14:textId="77777777" w:rsidTr="003D33EC">
        <w:trPr>
          <w:trHeight w:val="560"/>
        </w:trPr>
        <w:tc>
          <w:tcPr>
            <w:tcW w:w="675" w:type="dxa"/>
            <w:tcBorders>
              <w:top w:val="single" w:sz="4" w:space="0" w:color="000000"/>
              <w:left w:val="single" w:sz="4" w:space="0" w:color="000000"/>
              <w:bottom w:val="single" w:sz="4" w:space="0" w:color="000000"/>
            </w:tcBorders>
            <w:shd w:val="clear" w:color="auto" w:fill="auto"/>
            <w:vAlign w:val="center"/>
          </w:tcPr>
          <w:p w14:paraId="1D8C621A"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2.1.</w:t>
            </w:r>
          </w:p>
        </w:tc>
        <w:tc>
          <w:tcPr>
            <w:tcW w:w="6455" w:type="dxa"/>
            <w:tcBorders>
              <w:top w:val="single" w:sz="4" w:space="0" w:color="000000"/>
              <w:left w:val="single" w:sz="4" w:space="0" w:color="000000"/>
              <w:bottom w:val="single" w:sz="4" w:space="0" w:color="000000"/>
            </w:tcBorders>
            <w:shd w:val="clear" w:color="auto" w:fill="auto"/>
            <w:vAlign w:val="center"/>
          </w:tcPr>
          <w:p w14:paraId="2D9C443B"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Кредиты банков (по всем видам кредитов)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14:paraId="5EF25B88" w14:textId="77777777" w:rsidR="00EF564F" w:rsidRPr="00601754" w:rsidRDefault="00EF564F" w:rsidP="000A24C6">
            <w:pPr>
              <w:pStyle w:val="ConsNormal0"/>
              <w:widowControl/>
              <w:snapToGrid w:val="0"/>
              <w:ind w:right="0" w:firstLine="0"/>
              <w:jc w:val="center"/>
              <w:rPr>
                <w:rFonts w:ascii="Times New Roman" w:hAnsi="Times New Roman" w:cs="Times New Roman"/>
                <w:sz w:val="24"/>
                <w:szCs w:val="24"/>
              </w:rPr>
            </w:pPr>
          </w:p>
        </w:tc>
      </w:tr>
      <w:tr w:rsidR="00EF564F" w:rsidRPr="00601754" w14:paraId="1DC924F9" w14:textId="77777777" w:rsidTr="003D33EC">
        <w:trPr>
          <w:trHeight w:val="560"/>
        </w:trPr>
        <w:tc>
          <w:tcPr>
            <w:tcW w:w="675" w:type="dxa"/>
            <w:tcBorders>
              <w:top w:val="single" w:sz="4" w:space="0" w:color="000000"/>
              <w:left w:val="single" w:sz="4" w:space="0" w:color="000000"/>
              <w:bottom w:val="single" w:sz="4" w:space="0" w:color="000000"/>
            </w:tcBorders>
            <w:shd w:val="clear" w:color="auto" w:fill="auto"/>
            <w:vAlign w:val="center"/>
          </w:tcPr>
          <w:p w14:paraId="4462F90C"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2.2.</w:t>
            </w:r>
          </w:p>
        </w:tc>
        <w:tc>
          <w:tcPr>
            <w:tcW w:w="6455" w:type="dxa"/>
            <w:tcBorders>
              <w:top w:val="single" w:sz="4" w:space="0" w:color="000000"/>
              <w:left w:val="single" w:sz="4" w:space="0" w:color="000000"/>
              <w:bottom w:val="single" w:sz="4" w:space="0" w:color="000000"/>
            </w:tcBorders>
            <w:shd w:val="clear" w:color="auto" w:fill="auto"/>
            <w:vAlign w:val="center"/>
          </w:tcPr>
          <w:p w14:paraId="23F92B9C"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Предполагаемая финансовая поддержка проекта (субсидии полученные от  Центра занятости населения, Администрации города и др.)</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14:paraId="290AC8E1" w14:textId="77777777" w:rsidR="00EF564F" w:rsidRPr="00601754" w:rsidRDefault="00EF564F" w:rsidP="000A24C6">
            <w:pPr>
              <w:pStyle w:val="ConsNormal0"/>
              <w:widowControl/>
              <w:snapToGrid w:val="0"/>
              <w:ind w:right="0" w:firstLine="0"/>
              <w:jc w:val="center"/>
              <w:rPr>
                <w:rFonts w:ascii="Times New Roman" w:hAnsi="Times New Roman" w:cs="Times New Roman"/>
                <w:sz w:val="24"/>
                <w:szCs w:val="24"/>
              </w:rPr>
            </w:pPr>
          </w:p>
        </w:tc>
      </w:tr>
      <w:tr w:rsidR="00EF564F" w:rsidRPr="00601754" w14:paraId="257F820E" w14:textId="77777777" w:rsidTr="003D33EC">
        <w:trPr>
          <w:trHeight w:val="560"/>
        </w:trPr>
        <w:tc>
          <w:tcPr>
            <w:tcW w:w="675" w:type="dxa"/>
            <w:tcBorders>
              <w:top w:val="single" w:sz="4" w:space="0" w:color="000000"/>
              <w:left w:val="single" w:sz="4" w:space="0" w:color="000000"/>
              <w:bottom w:val="single" w:sz="4" w:space="0" w:color="000000"/>
            </w:tcBorders>
            <w:shd w:val="clear" w:color="auto" w:fill="auto"/>
            <w:vAlign w:val="center"/>
          </w:tcPr>
          <w:p w14:paraId="489C3800"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3.</w:t>
            </w:r>
          </w:p>
        </w:tc>
        <w:tc>
          <w:tcPr>
            <w:tcW w:w="6455" w:type="dxa"/>
            <w:tcBorders>
              <w:top w:val="single" w:sz="4" w:space="0" w:color="000000"/>
              <w:left w:val="single" w:sz="4" w:space="0" w:color="000000"/>
              <w:bottom w:val="single" w:sz="4" w:space="0" w:color="000000"/>
            </w:tcBorders>
            <w:shd w:val="clear" w:color="auto" w:fill="auto"/>
            <w:vAlign w:val="center"/>
          </w:tcPr>
          <w:p w14:paraId="2C1D4625" w14:textId="77777777" w:rsidR="00EF564F" w:rsidRPr="00601754" w:rsidRDefault="00EF564F" w:rsidP="000A24C6">
            <w:pPr>
              <w:pStyle w:val="ConsNormal0"/>
              <w:widowControl/>
              <w:ind w:right="0" w:firstLine="0"/>
              <w:rPr>
                <w:rFonts w:ascii="Times New Roman" w:hAnsi="Times New Roman" w:cs="Times New Roman"/>
                <w:sz w:val="24"/>
                <w:szCs w:val="24"/>
              </w:rPr>
            </w:pPr>
            <w:r w:rsidRPr="00601754">
              <w:rPr>
                <w:rFonts w:ascii="Times New Roman" w:hAnsi="Times New Roman" w:cs="Times New Roman"/>
                <w:sz w:val="24"/>
                <w:szCs w:val="24"/>
              </w:rPr>
              <w:t>Итого (сумма показателей пунктов 1,2)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14:paraId="7A18D3BA" w14:textId="77777777" w:rsidR="00EF564F" w:rsidRPr="00601754" w:rsidRDefault="00EF564F" w:rsidP="000A24C6">
            <w:pPr>
              <w:pStyle w:val="ConsNormal0"/>
              <w:widowControl/>
              <w:snapToGrid w:val="0"/>
              <w:ind w:right="0" w:firstLine="0"/>
              <w:jc w:val="center"/>
              <w:rPr>
                <w:rFonts w:ascii="Times New Roman" w:hAnsi="Times New Roman" w:cs="Times New Roman"/>
                <w:sz w:val="24"/>
                <w:szCs w:val="24"/>
              </w:rPr>
            </w:pPr>
          </w:p>
        </w:tc>
      </w:tr>
    </w:tbl>
    <w:p w14:paraId="27AD13C0" w14:textId="77777777" w:rsidR="00EF564F" w:rsidRPr="00601754" w:rsidRDefault="00EF564F" w:rsidP="00EF564F">
      <w:pPr>
        <w:autoSpaceDE w:val="0"/>
        <w:autoSpaceDN w:val="0"/>
        <w:adjustRightInd w:val="0"/>
        <w:ind w:firstLine="540"/>
        <w:jc w:val="center"/>
        <w:rPr>
          <w:b/>
        </w:rPr>
      </w:pPr>
    </w:p>
    <w:p w14:paraId="35DB7D39" w14:textId="77777777" w:rsidR="00EF564F" w:rsidRPr="00601754" w:rsidRDefault="00EF564F" w:rsidP="00EF564F">
      <w:pPr>
        <w:autoSpaceDE w:val="0"/>
        <w:autoSpaceDN w:val="0"/>
        <w:adjustRightInd w:val="0"/>
        <w:ind w:firstLine="540"/>
        <w:jc w:val="center"/>
        <w:rPr>
          <w:b/>
        </w:rPr>
      </w:pPr>
    </w:p>
    <w:p w14:paraId="72EF09C2" w14:textId="77777777" w:rsidR="00EF564F" w:rsidRPr="00601754" w:rsidRDefault="00EF564F" w:rsidP="00EF564F">
      <w:pPr>
        <w:autoSpaceDE w:val="0"/>
        <w:autoSpaceDN w:val="0"/>
        <w:adjustRightInd w:val="0"/>
        <w:ind w:firstLine="540"/>
        <w:jc w:val="center"/>
        <w:rPr>
          <w:b/>
        </w:rPr>
      </w:pPr>
    </w:p>
    <w:p w14:paraId="57564146" w14:textId="77777777" w:rsidR="00EF564F" w:rsidRPr="00601754" w:rsidRDefault="00EF564F" w:rsidP="00EF564F">
      <w:pPr>
        <w:autoSpaceDE w:val="0"/>
        <w:autoSpaceDN w:val="0"/>
        <w:adjustRightInd w:val="0"/>
        <w:ind w:firstLine="540"/>
        <w:jc w:val="center"/>
        <w:rPr>
          <w:b/>
        </w:rPr>
      </w:pPr>
    </w:p>
    <w:p w14:paraId="2313068E" w14:textId="77777777" w:rsidR="00EF564F" w:rsidRPr="00601754" w:rsidRDefault="00EF564F" w:rsidP="00EF564F">
      <w:pPr>
        <w:autoSpaceDE w:val="0"/>
        <w:autoSpaceDN w:val="0"/>
        <w:adjustRightInd w:val="0"/>
        <w:ind w:firstLine="540"/>
        <w:jc w:val="center"/>
        <w:rPr>
          <w:b/>
        </w:rPr>
      </w:pPr>
      <w:r w:rsidRPr="00601754">
        <w:rPr>
          <w:b/>
        </w:rPr>
        <w:t xml:space="preserve">2. Описание проекта </w:t>
      </w:r>
    </w:p>
    <w:p w14:paraId="2BEF2D2F" w14:textId="77777777" w:rsidR="00EF564F" w:rsidRPr="00601754" w:rsidRDefault="00EF564F" w:rsidP="00EF564F">
      <w:pPr>
        <w:autoSpaceDE w:val="0"/>
        <w:autoSpaceDN w:val="0"/>
        <w:adjustRightInd w:val="0"/>
        <w:ind w:firstLine="540"/>
        <w:jc w:val="center"/>
      </w:pPr>
      <w:r w:rsidRPr="00601754">
        <w:t>(раскрыть суть проекта, намерения по его реализации)</w:t>
      </w:r>
    </w:p>
    <w:p w14:paraId="11A53560" w14:textId="77777777" w:rsidR="00EF564F" w:rsidRPr="00601754" w:rsidRDefault="00EF564F" w:rsidP="00EF564F">
      <w:pPr>
        <w:autoSpaceDE w:val="0"/>
        <w:autoSpaceDN w:val="0"/>
        <w:adjustRightInd w:val="0"/>
        <w:ind w:firstLine="540"/>
        <w:jc w:val="center"/>
      </w:pPr>
    </w:p>
    <w:p w14:paraId="09FD5A6D" w14:textId="77777777" w:rsidR="00EF564F" w:rsidRPr="00601754" w:rsidRDefault="00EF564F" w:rsidP="00EF564F">
      <w:pPr>
        <w:autoSpaceDE w:val="0"/>
        <w:autoSpaceDN w:val="0"/>
        <w:adjustRightInd w:val="0"/>
        <w:ind w:firstLine="539"/>
        <w:jc w:val="both"/>
      </w:pPr>
      <w:r w:rsidRPr="00601754">
        <w:rPr>
          <w:b/>
        </w:rPr>
        <w:t>2.1.</w:t>
      </w:r>
      <w:r w:rsidRPr="00601754">
        <w:t xml:space="preserve"> Опишите суть проекта, направление деятельности бизнеса (цели, задачи).</w:t>
      </w:r>
    </w:p>
    <w:p w14:paraId="5782C410" w14:textId="77777777" w:rsidR="00EF564F" w:rsidRPr="00601754" w:rsidRDefault="00EF564F" w:rsidP="00EF564F">
      <w:pPr>
        <w:autoSpaceDE w:val="0"/>
        <w:autoSpaceDN w:val="0"/>
        <w:adjustRightInd w:val="0"/>
        <w:ind w:firstLine="539"/>
        <w:jc w:val="both"/>
      </w:pPr>
    </w:p>
    <w:p w14:paraId="4EA88A0E" w14:textId="77777777" w:rsidR="00EF564F" w:rsidRPr="00601754" w:rsidRDefault="00EF564F" w:rsidP="00EF564F">
      <w:pPr>
        <w:autoSpaceDE w:val="0"/>
        <w:autoSpaceDN w:val="0"/>
        <w:adjustRightInd w:val="0"/>
        <w:ind w:firstLine="539"/>
        <w:jc w:val="both"/>
      </w:pPr>
      <w:r w:rsidRPr="00601754">
        <w:rPr>
          <w:b/>
        </w:rPr>
        <w:t>2.2.</w:t>
      </w:r>
      <w:r w:rsidRPr="00601754">
        <w:t xml:space="preserve">  Укажите текущее состояние проекта (начат ли выпуск товаров, работ, услуг (если нет, то почему).</w:t>
      </w:r>
    </w:p>
    <w:p w14:paraId="32C518AC" w14:textId="77777777" w:rsidR="00EF564F" w:rsidRPr="00601754" w:rsidRDefault="00EF564F" w:rsidP="00EF564F">
      <w:pPr>
        <w:autoSpaceDE w:val="0"/>
        <w:autoSpaceDN w:val="0"/>
        <w:adjustRightInd w:val="0"/>
        <w:ind w:firstLine="539"/>
        <w:jc w:val="both"/>
      </w:pPr>
    </w:p>
    <w:p w14:paraId="4E50534D" w14:textId="77777777" w:rsidR="00EF564F" w:rsidRPr="00601754" w:rsidRDefault="00EF564F" w:rsidP="00EF564F">
      <w:pPr>
        <w:autoSpaceDE w:val="0"/>
        <w:autoSpaceDN w:val="0"/>
        <w:adjustRightInd w:val="0"/>
        <w:ind w:firstLine="539"/>
        <w:jc w:val="both"/>
      </w:pPr>
      <w:r w:rsidRPr="00601754">
        <w:rPr>
          <w:b/>
        </w:rPr>
        <w:t>2.3.</w:t>
      </w:r>
      <w:r w:rsidRPr="00601754">
        <w:t xml:space="preserve"> Укажите производимые и (или) планируемые к производству виды товаров (работ, услуг).</w:t>
      </w:r>
      <w:bookmarkStart w:id="58" w:name="P4287"/>
      <w:bookmarkEnd w:id="58"/>
    </w:p>
    <w:p w14:paraId="7A98A27C" w14:textId="77777777" w:rsidR="00EF564F" w:rsidRPr="00601754" w:rsidRDefault="00EF564F" w:rsidP="00EF564F">
      <w:pPr>
        <w:autoSpaceDE w:val="0"/>
        <w:autoSpaceDN w:val="0"/>
        <w:adjustRightInd w:val="0"/>
        <w:ind w:firstLine="539"/>
        <w:jc w:val="both"/>
      </w:pPr>
    </w:p>
    <w:p w14:paraId="4C9E765E" w14:textId="77777777" w:rsidR="00EF564F" w:rsidRPr="00601754" w:rsidRDefault="00EF564F" w:rsidP="00EF564F">
      <w:pPr>
        <w:ind w:firstLine="567"/>
        <w:jc w:val="both"/>
      </w:pPr>
      <w:r w:rsidRPr="00601754">
        <w:rPr>
          <w:b/>
        </w:rPr>
        <w:t>2.4.</w:t>
      </w:r>
      <w:r w:rsidRPr="00601754">
        <w:t xml:space="preserve"> </w:t>
      </w:r>
      <w:r w:rsidRPr="00601754">
        <w:rPr>
          <w:b/>
        </w:rPr>
        <w:t xml:space="preserve"> </w:t>
      </w:r>
      <w:r w:rsidRPr="00601754">
        <w:t>Сравнительный анализ. Анализ конкурентов.</w:t>
      </w:r>
    </w:p>
    <w:tbl>
      <w:tblPr>
        <w:tblStyle w:val="a9"/>
        <w:tblW w:w="0" w:type="auto"/>
        <w:tblLook w:val="04A0" w:firstRow="1" w:lastRow="0" w:firstColumn="1" w:lastColumn="0" w:noHBand="0" w:noVBand="1"/>
      </w:tblPr>
      <w:tblGrid>
        <w:gridCol w:w="2876"/>
        <w:gridCol w:w="1670"/>
        <w:gridCol w:w="1670"/>
        <w:gridCol w:w="1841"/>
        <w:gridCol w:w="1854"/>
      </w:tblGrid>
      <w:tr w:rsidR="00EF564F" w:rsidRPr="00601754" w14:paraId="72085A76" w14:textId="77777777" w:rsidTr="000A24C6">
        <w:trPr>
          <w:trHeight w:val="427"/>
        </w:trPr>
        <w:tc>
          <w:tcPr>
            <w:tcW w:w="2962" w:type="dxa"/>
            <w:vAlign w:val="center"/>
          </w:tcPr>
          <w:p w14:paraId="762FCFC8" w14:textId="77777777" w:rsidR="00EF564F" w:rsidRPr="00601754" w:rsidRDefault="00EF564F" w:rsidP="000A24C6">
            <w:pPr>
              <w:jc w:val="center"/>
            </w:pPr>
          </w:p>
        </w:tc>
        <w:tc>
          <w:tcPr>
            <w:tcW w:w="916" w:type="dxa"/>
          </w:tcPr>
          <w:p w14:paraId="2343317B" w14:textId="77777777" w:rsidR="00EF564F" w:rsidRPr="00601754" w:rsidRDefault="00EF564F" w:rsidP="000A24C6">
            <w:pPr>
              <w:jc w:val="center"/>
            </w:pPr>
            <w:r w:rsidRPr="00601754">
              <w:t>Укажите наименование своего предприятия</w:t>
            </w:r>
          </w:p>
        </w:tc>
        <w:tc>
          <w:tcPr>
            <w:tcW w:w="1670" w:type="dxa"/>
            <w:vAlign w:val="center"/>
          </w:tcPr>
          <w:p w14:paraId="63CDFF0B" w14:textId="77777777" w:rsidR="00EF564F" w:rsidRPr="00601754" w:rsidRDefault="00EF564F" w:rsidP="000A24C6">
            <w:pPr>
              <w:jc w:val="center"/>
            </w:pPr>
            <w:r w:rsidRPr="00601754">
              <w:t xml:space="preserve">Укажите наименование конкурента 1 </w:t>
            </w:r>
          </w:p>
        </w:tc>
        <w:tc>
          <w:tcPr>
            <w:tcW w:w="1890" w:type="dxa"/>
            <w:vAlign w:val="center"/>
          </w:tcPr>
          <w:p w14:paraId="70BE2E26" w14:textId="77777777" w:rsidR="00EF564F" w:rsidRPr="00601754" w:rsidRDefault="00EF564F" w:rsidP="000A24C6">
            <w:pPr>
              <w:jc w:val="center"/>
            </w:pPr>
            <w:r w:rsidRPr="00601754">
              <w:t xml:space="preserve">Укажите наименование конкурента 2 </w:t>
            </w:r>
          </w:p>
        </w:tc>
        <w:tc>
          <w:tcPr>
            <w:tcW w:w="1907" w:type="dxa"/>
            <w:vAlign w:val="center"/>
          </w:tcPr>
          <w:p w14:paraId="4AFD49E3" w14:textId="77777777" w:rsidR="00EF564F" w:rsidRPr="00601754" w:rsidRDefault="00EF564F" w:rsidP="000A24C6">
            <w:pPr>
              <w:jc w:val="center"/>
            </w:pPr>
            <w:r w:rsidRPr="00601754">
              <w:t xml:space="preserve">Укажите наименование конкурента 3 </w:t>
            </w:r>
          </w:p>
        </w:tc>
      </w:tr>
      <w:tr w:rsidR="00EF564F" w:rsidRPr="00601754" w14:paraId="234988A4" w14:textId="77777777" w:rsidTr="000A24C6">
        <w:trPr>
          <w:trHeight w:val="547"/>
        </w:trPr>
        <w:tc>
          <w:tcPr>
            <w:tcW w:w="2962" w:type="dxa"/>
            <w:vAlign w:val="center"/>
          </w:tcPr>
          <w:p w14:paraId="45834845" w14:textId="77777777" w:rsidR="00EF564F" w:rsidRPr="00601754" w:rsidRDefault="00EF564F" w:rsidP="000A24C6">
            <w:pPr>
              <w:jc w:val="center"/>
            </w:pPr>
            <w:r w:rsidRPr="00601754">
              <w:t>Ключевые/уникальные свойства продуктов</w:t>
            </w:r>
          </w:p>
        </w:tc>
        <w:tc>
          <w:tcPr>
            <w:tcW w:w="916" w:type="dxa"/>
          </w:tcPr>
          <w:p w14:paraId="58784C04" w14:textId="77777777" w:rsidR="00EF564F" w:rsidRPr="00601754" w:rsidRDefault="00EF564F" w:rsidP="000A24C6">
            <w:pPr>
              <w:jc w:val="center"/>
              <w:rPr>
                <w:lang w:val="en-US"/>
              </w:rPr>
            </w:pPr>
          </w:p>
        </w:tc>
        <w:tc>
          <w:tcPr>
            <w:tcW w:w="1670" w:type="dxa"/>
            <w:vAlign w:val="center"/>
          </w:tcPr>
          <w:p w14:paraId="1A092433" w14:textId="77777777" w:rsidR="00EF564F" w:rsidRPr="00601754" w:rsidRDefault="00EF564F" w:rsidP="000A24C6">
            <w:pPr>
              <w:jc w:val="center"/>
              <w:rPr>
                <w:lang w:val="en-US"/>
              </w:rPr>
            </w:pPr>
          </w:p>
        </w:tc>
        <w:tc>
          <w:tcPr>
            <w:tcW w:w="1890" w:type="dxa"/>
            <w:vAlign w:val="center"/>
          </w:tcPr>
          <w:p w14:paraId="6BBE7DD5" w14:textId="77777777" w:rsidR="00EF564F" w:rsidRPr="00601754" w:rsidRDefault="00EF564F" w:rsidP="000A24C6">
            <w:pPr>
              <w:rPr>
                <w:lang w:val="en-US"/>
              </w:rPr>
            </w:pPr>
          </w:p>
        </w:tc>
        <w:tc>
          <w:tcPr>
            <w:tcW w:w="1907" w:type="dxa"/>
            <w:vAlign w:val="center"/>
          </w:tcPr>
          <w:p w14:paraId="05EE5542" w14:textId="77777777" w:rsidR="00EF564F" w:rsidRPr="00601754" w:rsidRDefault="00EF564F" w:rsidP="000A24C6">
            <w:pPr>
              <w:rPr>
                <w:lang w:val="en-US"/>
              </w:rPr>
            </w:pPr>
          </w:p>
        </w:tc>
      </w:tr>
      <w:tr w:rsidR="00EF564F" w:rsidRPr="00601754" w14:paraId="2DA70CCF" w14:textId="77777777" w:rsidTr="000A24C6">
        <w:trPr>
          <w:trHeight w:val="415"/>
        </w:trPr>
        <w:tc>
          <w:tcPr>
            <w:tcW w:w="2962" w:type="dxa"/>
            <w:vAlign w:val="center"/>
          </w:tcPr>
          <w:p w14:paraId="570BAFE1" w14:textId="77777777" w:rsidR="00EF564F" w:rsidRPr="00601754" w:rsidRDefault="00EF564F" w:rsidP="000A24C6">
            <w:pPr>
              <w:jc w:val="center"/>
            </w:pPr>
            <w:r w:rsidRPr="00601754">
              <w:t>Узнаваемость бренда</w:t>
            </w:r>
          </w:p>
        </w:tc>
        <w:tc>
          <w:tcPr>
            <w:tcW w:w="916" w:type="dxa"/>
          </w:tcPr>
          <w:p w14:paraId="76671C55" w14:textId="77777777" w:rsidR="00EF564F" w:rsidRPr="00601754" w:rsidRDefault="00EF564F" w:rsidP="000A24C6">
            <w:pPr>
              <w:jc w:val="center"/>
            </w:pPr>
          </w:p>
        </w:tc>
        <w:tc>
          <w:tcPr>
            <w:tcW w:w="1670" w:type="dxa"/>
            <w:vAlign w:val="center"/>
          </w:tcPr>
          <w:p w14:paraId="6CB6E1A9" w14:textId="77777777" w:rsidR="00EF564F" w:rsidRPr="00601754" w:rsidRDefault="00EF564F" w:rsidP="000A24C6">
            <w:pPr>
              <w:jc w:val="center"/>
            </w:pPr>
          </w:p>
        </w:tc>
        <w:tc>
          <w:tcPr>
            <w:tcW w:w="1890" w:type="dxa"/>
            <w:vAlign w:val="center"/>
          </w:tcPr>
          <w:p w14:paraId="3EFC091B" w14:textId="77777777" w:rsidR="00EF564F" w:rsidRPr="00601754" w:rsidRDefault="00EF564F" w:rsidP="000A24C6">
            <w:pPr>
              <w:jc w:val="center"/>
              <w:rPr>
                <w:lang w:val="en-US"/>
              </w:rPr>
            </w:pPr>
          </w:p>
        </w:tc>
        <w:tc>
          <w:tcPr>
            <w:tcW w:w="1907" w:type="dxa"/>
            <w:vAlign w:val="center"/>
          </w:tcPr>
          <w:p w14:paraId="65F61C42" w14:textId="77777777" w:rsidR="00EF564F" w:rsidRPr="00601754" w:rsidRDefault="00EF564F" w:rsidP="000A24C6">
            <w:pPr>
              <w:jc w:val="center"/>
              <w:rPr>
                <w:lang w:val="en-US"/>
              </w:rPr>
            </w:pPr>
          </w:p>
        </w:tc>
      </w:tr>
      <w:tr w:rsidR="00EF564F" w:rsidRPr="00601754" w14:paraId="4B8935C9" w14:textId="77777777" w:rsidTr="000A24C6">
        <w:trPr>
          <w:trHeight w:val="546"/>
        </w:trPr>
        <w:tc>
          <w:tcPr>
            <w:tcW w:w="2962" w:type="dxa"/>
            <w:vAlign w:val="center"/>
          </w:tcPr>
          <w:p w14:paraId="7CA32C33" w14:textId="77777777" w:rsidR="00EF564F" w:rsidRPr="00601754" w:rsidRDefault="00EF564F" w:rsidP="000A24C6">
            <w:pPr>
              <w:jc w:val="center"/>
            </w:pPr>
            <w:r w:rsidRPr="00601754">
              <w:t>Эффективность рекламных каналов</w:t>
            </w:r>
          </w:p>
        </w:tc>
        <w:tc>
          <w:tcPr>
            <w:tcW w:w="916" w:type="dxa"/>
          </w:tcPr>
          <w:p w14:paraId="1AE399EA" w14:textId="77777777" w:rsidR="00EF564F" w:rsidRPr="00601754" w:rsidRDefault="00EF564F" w:rsidP="000A24C6">
            <w:pPr>
              <w:jc w:val="center"/>
              <w:rPr>
                <w:lang w:val="en-US"/>
              </w:rPr>
            </w:pPr>
          </w:p>
        </w:tc>
        <w:tc>
          <w:tcPr>
            <w:tcW w:w="1670" w:type="dxa"/>
            <w:vAlign w:val="center"/>
          </w:tcPr>
          <w:p w14:paraId="28946360" w14:textId="77777777" w:rsidR="00EF564F" w:rsidRPr="00601754" w:rsidRDefault="00EF564F" w:rsidP="000A24C6">
            <w:pPr>
              <w:jc w:val="center"/>
              <w:rPr>
                <w:lang w:val="en-US"/>
              </w:rPr>
            </w:pPr>
          </w:p>
        </w:tc>
        <w:tc>
          <w:tcPr>
            <w:tcW w:w="1890" w:type="dxa"/>
            <w:vAlign w:val="center"/>
          </w:tcPr>
          <w:p w14:paraId="5FB52AA5" w14:textId="77777777" w:rsidR="00EF564F" w:rsidRPr="00601754" w:rsidRDefault="00EF564F" w:rsidP="000A24C6">
            <w:pPr>
              <w:jc w:val="center"/>
              <w:rPr>
                <w:lang w:val="en-US"/>
              </w:rPr>
            </w:pPr>
          </w:p>
        </w:tc>
        <w:tc>
          <w:tcPr>
            <w:tcW w:w="1907" w:type="dxa"/>
            <w:vAlign w:val="center"/>
          </w:tcPr>
          <w:p w14:paraId="4431F4CD" w14:textId="77777777" w:rsidR="00EF564F" w:rsidRPr="00601754" w:rsidRDefault="00EF564F" w:rsidP="000A24C6">
            <w:pPr>
              <w:jc w:val="center"/>
            </w:pPr>
          </w:p>
        </w:tc>
      </w:tr>
      <w:tr w:rsidR="00EF564F" w:rsidRPr="00601754" w14:paraId="225914FB" w14:textId="77777777" w:rsidTr="000A24C6">
        <w:trPr>
          <w:trHeight w:val="426"/>
        </w:trPr>
        <w:tc>
          <w:tcPr>
            <w:tcW w:w="2962" w:type="dxa"/>
            <w:vAlign w:val="center"/>
          </w:tcPr>
          <w:p w14:paraId="69E14DA3" w14:textId="77777777" w:rsidR="00EF564F" w:rsidRPr="00601754" w:rsidRDefault="00EF564F" w:rsidP="000A24C6">
            <w:pPr>
              <w:jc w:val="center"/>
            </w:pPr>
            <w:r w:rsidRPr="00601754">
              <w:lastRenderedPageBreak/>
              <w:t>Квалификация персонала</w:t>
            </w:r>
          </w:p>
        </w:tc>
        <w:tc>
          <w:tcPr>
            <w:tcW w:w="916" w:type="dxa"/>
          </w:tcPr>
          <w:p w14:paraId="036C5C75" w14:textId="77777777" w:rsidR="00EF564F" w:rsidRPr="00601754" w:rsidRDefault="00EF564F" w:rsidP="000A24C6">
            <w:pPr>
              <w:jc w:val="center"/>
              <w:rPr>
                <w:lang w:val="en-US"/>
              </w:rPr>
            </w:pPr>
          </w:p>
        </w:tc>
        <w:tc>
          <w:tcPr>
            <w:tcW w:w="1670" w:type="dxa"/>
            <w:vAlign w:val="center"/>
          </w:tcPr>
          <w:p w14:paraId="6F2399BE" w14:textId="77777777" w:rsidR="00EF564F" w:rsidRPr="00601754" w:rsidRDefault="00EF564F" w:rsidP="000A24C6">
            <w:pPr>
              <w:jc w:val="center"/>
              <w:rPr>
                <w:lang w:val="en-US"/>
              </w:rPr>
            </w:pPr>
          </w:p>
        </w:tc>
        <w:tc>
          <w:tcPr>
            <w:tcW w:w="1890" w:type="dxa"/>
            <w:vAlign w:val="center"/>
          </w:tcPr>
          <w:p w14:paraId="43CDF26D" w14:textId="77777777" w:rsidR="00EF564F" w:rsidRPr="00601754" w:rsidRDefault="00EF564F" w:rsidP="000A24C6">
            <w:pPr>
              <w:jc w:val="center"/>
              <w:rPr>
                <w:lang w:val="en-US"/>
              </w:rPr>
            </w:pPr>
          </w:p>
        </w:tc>
        <w:tc>
          <w:tcPr>
            <w:tcW w:w="1907" w:type="dxa"/>
            <w:vAlign w:val="center"/>
          </w:tcPr>
          <w:p w14:paraId="4EDA28B9" w14:textId="77777777" w:rsidR="00EF564F" w:rsidRPr="00601754" w:rsidRDefault="00EF564F" w:rsidP="000A24C6">
            <w:pPr>
              <w:jc w:val="center"/>
              <w:rPr>
                <w:lang w:val="en-US"/>
              </w:rPr>
            </w:pPr>
          </w:p>
        </w:tc>
      </w:tr>
      <w:tr w:rsidR="00EF564F" w:rsidRPr="00601754" w14:paraId="18315FBA" w14:textId="77777777" w:rsidTr="000A24C6">
        <w:trPr>
          <w:trHeight w:val="383"/>
        </w:trPr>
        <w:tc>
          <w:tcPr>
            <w:tcW w:w="2962" w:type="dxa"/>
            <w:vAlign w:val="center"/>
          </w:tcPr>
          <w:p w14:paraId="4E869782" w14:textId="77777777" w:rsidR="00EF564F" w:rsidRPr="00601754" w:rsidRDefault="00EF564F" w:rsidP="000A24C6">
            <w:pPr>
              <w:jc w:val="center"/>
            </w:pPr>
            <w:r w:rsidRPr="00601754">
              <w:t>Используемые технологии</w:t>
            </w:r>
          </w:p>
        </w:tc>
        <w:tc>
          <w:tcPr>
            <w:tcW w:w="916" w:type="dxa"/>
          </w:tcPr>
          <w:p w14:paraId="1C6F2428" w14:textId="77777777" w:rsidR="00EF564F" w:rsidRPr="00601754" w:rsidRDefault="00EF564F" w:rsidP="000A24C6">
            <w:pPr>
              <w:jc w:val="center"/>
            </w:pPr>
          </w:p>
        </w:tc>
        <w:tc>
          <w:tcPr>
            <w:tcW w:w="1670" w:type="dxa"/>
            <w:vAlign w:val="center"/>
          </w:tcPr>
          <w:p w14:paraId="6ECAC268" w14:textId="77777777" w:rsidR="00EF564F" w:rsidRPr="00601754" w:rsidRDefault="00EF564F" w:rsidP="000A24C6">
            <w:pPr>
              <w:jc w:val="center"/>
            </w:pPr>
          </w:p>
        </w:tc>
        <w:tc>
          <w:tcPr>
            <w:tcW w:w="1890" w:type="dxa"/>
            <w:vAlign w:val="center"/>
          </w:tcPr>
          <w:p w14:paraId="7391129A" w14:textId="77777777" w:rsidR="00EF564F" w:rsidRPr="00601754" w:rsidRDefault="00EF564F" w:rsidP="000A24C6"/>
        </w:tc>
        <w:tc>
          <w:tcPr>
            <w:tcW w:w="1907" w:type="dxa"/>
            <w:vAlign w:val="center"/>
          </w:tcPr>
          <w:p w14:paraId="1F83A3D8" w14:textId="77777777" w:rsidR="00EF564F" w:rsidRPr="00601754" w:rsidRDefault="00EF564F" w:rsidP="000A24C6">
            <w:pPr>
              <w:jc w:val="center"/>
              <w:rPr>
                <w:lang w:val="en-US"/>
              </w:rPr>
            </w:pPr>
          </w:p>
        </w:tc>
      </w:tr>
    </w:tbl>
    <w:p w14:paraId="39321646" w14:textId="77777777" w:rsidR="00EF564F" w:rsidRPr="00601754" w:rsidRDefault="00EF564F" w:rsidP="00EF564F">
      <w:pPr>
        <w:ind w:firstLine="567"/>
        <w:jc w:val="both"/>
      </w:pPr>
      <w:r w:rsidRPr="00601754">
        <w:t>*оцените от 1 до 5 балла.</w:t>
      </w:r>
    </w:p>
    <w:p w14:paraId="518D3BA4" w14:textId="77777777" w:rsidR="00EF564F" w:rsidRPr="00601754" w:rsidRDefault="00EF564F" w:rsidP="00EF564F">
      <w:pPr>
        <w:ind w:firstLine="567"/>
        <w:jc w:val="both"/>
      </w:pPr>
    </w:p>
    <w:p w14:paraId="3235F5F8" w14:textId="77777777" w:rsidR="00EF564F" w:rsidRPr="00601754" w:rsidRDefault="00EF564F" w:rsidP="00EF564F">
      <w:pPr>
        <w:rPr>
          <w:b/>
        </w:rPr>
      </w:pPr>
      <w:r w:rsidRPr="00601754">
        <w:rPr>
          <w:b/>
        </w:rPr>
        <w:t xml:space="preserve">        2.5 </w:t>
      </w:r>
      <w:r w:rsidRPr="00601754">
        <w:rPr>
          <w:b/>
          <w:lang w:val="en-US"/>
        </w:rPr>
        <w:t>SWOT</w:t>
      </w:r>
      <w:r w:rsidRPr="00601754">
        <w:rPr>
          <w:b/>
        </w:rPr>
        <w:t>-анализ</w:t>
      </w:r>
    </w:p>
    <w:tbl>
      <w:tblPr>
        <w:tblStyle w:val="a9"/>
        <w:tblW w:w="9918" w:type="dxa"/>
        <w:tblLook w:val="04A0" w:firstRow="1" w:lastRow="0" w:firstColumn="1" w:lastColumn="0" w:noHBand="0" w:noVBand="1"/>
      </w:tblPr>
      <w:tblGrid>
        <w:gridCol w:w="4785"/>
        <w:gridCol w:w="5133"/>
      </w:tblGrid>
      <w:tr w:rsidR="00EF564F" w:rsidRPr="00601754" w14:paraId="7A45F6D5" w14:textId="77777777" w:rsidTr="009C2984">
        <w:tc>
          <w:tcPr>
            <w:tcW w:w="4785" w:type="dxa"/>
          </w:tcPr>
          <w:p w14:paraId="5B29FA71" w14:textId="77777777" w:rsidR="00EF564F" w:rsidRPr="00601754" w:rsidRDefault="00EF564F" w:rsidP="000A24C6">
            <w:pPr>
              <w:jc w:val="center"/>
            </w:pPr>
            <w:r w:rsidRPr="00601754">
              <w:t>Сильные стороны</w:t>
            </w:r>
          </w:p>
        </w:tc>
        <w:tc>
          <w:tcPr>
            <w:tcW w:w="5133" w:type="dxa"/>
          </w:tcPr>
          <w:p w14:paraId="7479A899" w14:textId="77777777" w:rsidR="00EF564F" w:rsidRPr="00601754" w:rsidRDefault="00EF564F" w:rsidP="000A24C6">
            <w:pPr>
              <w:jc w:val="center"/>
            </w:pPr>
            <w:r w:rsidRPr="00601754">
              <w:t>Слабые стороны</w:t>
            </w:r>
          </w:p>
        </w:tc>
      </w:tr>
      <w:tr w:rsidR="00EF564F" w:rsidRPr="00601754" w14:paraId="5D54580E" w14:textId="77777777" w:rsidTr="009C2984">
        <w:trPr>
          <w:trHeight w:val="1232"/>
        </w:trPr>
        <w:tc>
          <w:tcPr>
            <w:tcW w:w="4785" w:type="dxa"/>
          </w:tcPr>
          <w:p w14:paraId="691B2FF4" w14:textId="77777777" w:rsidR="00EF564F" w:rsidRPr="00601754" w:rsidRDefault="00EF564F" w:rsidP="000A24C6">
            <w:pPr>
              <w:spacing w:before="100" w:beforeAutospacing="1"/>
            </w:pPr>
          </w:p>
          <w:p w14:paraId="530B971B" w14:textId="77777777" w:rsidR="00EF564F" w:rsidRPr="00601754" w:rsidRDefault="00EF564F" w:rsidP="000A24C6">
            <w:pPr>
              <w:spacing w:before="100" w:beforeAutospacing="1"/>
              <w:ind w:left="720"/>
            </w:pPr>
          </w:p>
        </w:tc>
        <w:tc>
          <w:tcPr>
            <w:tcW w:w="5133" w:type="dxa"/>
          </w:tcPr>
          <w:p w14:paraId="7EB0BD1F" w14:textId="77777777" w:rsidR="00EF564F" w:rsidRPr="00601754" w:rsidRDefault="00EF564F" w:rsidP="000A24C6">
            <w:pPr>
              <w:spacing w:before="100" w:beforeAutospacing="1"/>
              <w:ind w:left="720"/>
            </w:pPr>
          </w:p>
        </w:tc>
      </w:tr>
      <w:tr w:rsidR="00EF564F" w:rsidRPr="00601754" w14:paraId="5AA33FC5" w14:textId="77777777" w:rsidTr="009C2984">
        <w:tc>
          <w:tcPr>
            <w:tcW w:w="4785" w:type="dxa"/>
          </w:tcPr>
          <w:p w14:paraId="07C2EC6D" w14:textId="77777777" w:rsidR="00EF564F" w:rsidRPr="00601754" w:rsidRDefault="00EF564F" w:rsidP="000A24C6">
            <w:pPr>
              <w:jc w:val="center"/>
            </w:pPr>
            <w:r w:rsidRPr="00601754">
              <w:t>Возможности</w:t>
            </w:r>
          </w:p>
        </w:tc>
        <w:tc>
          <w:tcPr>
            <w:tcW w:w="5133" w:type="dxa"/>
          </w:tcPr>
          <w:p w14:paraId="5BF4D52E" w14:textId="77777777" w:rsidR="00EF564F" w:rsidRPr="00601754" w:rsidRDefault="00EF564F" w:rsidP="000A24C6">
            <w:pPr>
              <w:jc w:val="center"/>
            </w:pPr>
            <w:r w:rsidRPr="00601754">
              <w:t>Угрозы</w:t>
            </w:r>
          </w:p>
        </w:tc>
      </w:tr>
      <w:tr w:rsidR="00EF564F" w:rsidRPr="00601754" w14:paraId="15941FC7" w14:textId="77777777" w:rsidTr="009C2984">
        <w:trPr>
          <w:trHeight w:val="661"/>
        </w:trPr>
        <w:tc>
          <w:tcPr>
            <w:tcW w:w="4785" w:type="dxa"/>
          </w:tcPr>
          <w:p w14:paraId="43D23E49" w14:textId="7888B06C" w:rsidR="00EF564F" w:rsidRPr="00601754" w:rsidRDefault="00EF564F" w:rsidP="000A24C6">
            <w:pPr>
              <w:spacing w:before="100" w:beforeAutospacing="1"/>
            </w:pPr>
            <w:r w:rsidRPr="00601754">
              <w:t>Ответ</w:t>
            </w:r>
            <w:r w:rsidRPr="00601754">
              <w:rPr>
                <w:strike/>
              </w:rPr>
              <w:t>ь</w:t>
            </w:r>
            <w:r w:rsidRPr="00601754">
              <w:t xml:space="preserve">те на вопрос: </w:t>
            </w:r>
          </w:p>
          <w:p w14:paraId="73AC4890" w14:textId="77777777" w:rsidR="00EF564F" w:rsidRPr="00601754" w:rsidRDefault="00EF564F" w:rsidP="000A24C6">
            <w:pPr>
              <w:spacing w:before="100" w:beforeAutospacing="1"/>
            </w:pPr>
            <w:r w:rsidRPr="00601754">
              <w:t>Какие сильные стороны вашего бизнеса помогут реализовать эти возможности?</w:t>
            </w:r>
          </w:p>
          <w:p w14:paraId="3368B88B" w14:textId="77777777" w:rsidR="00EF564F" w:rsidRPr="00601754" w:rsidRDefault="00EF564F" w:rsidP="000A24C6">
            <w:pPr>
              <w:spacing w:before="100" w:beforeAutospacing="1"/>
            </w:pPr>
            <w:r w:rsidRPr="00601754">
              <w:t>Как преодолеть слабые стороны вашего бизнеса через использование возможностей?</w:t>
            </w:r>
          </w:p>
          <w:p w14:paraId="537C8CA1" w14:textId="77777777" w:rsidR="00EF564F" w:rsidRPr="00601754" w:rsidRDefault="00EF564F" w:rsidP="000A24C6">
            <w:pPr>
              <w:spacing w:before="100" w:beforeAutospacing="1"/>
            </w:pPr>
          </w:p>
        </w:tc>
        <w:tc>
          <w:tcPr>
            <w:tcW w:w="5133" w:type="dxa"/>
          </w:tcPr>
          <w:p w14:paraId="6C2BD80C" w14:textId="77777777" w:rsidR="00EF564F" w:rsidRPr="00601754" w:rsidRDefault="00EF564F" w:rsidP="000A24C6">
            <w:r w:rsidRPr="00601754">
              <w:t>Ответьте на вопрос:</w:t>
            </w:r>
          </w:p>
          <w:p w14:paraId="690C4336" w14:textId="77777777" w:rsidR="00EF564F" w:rsidRPr="00601754" w:rsidRDefault="00EF564F" w:rsidP="000A24C6">
            <w:r w:rsidRPr="00601754">
              <w:t>Какие сильные стороны вашего бизнеса можно использовать для нейтрализации этих угроз?</w:t>
            </w:r>
          </w:p>
          <w:p w14:paraId="167B5C64" w14:textId="77777777" w:rsidR="00EF564F" w:rsidRPr="00601754" w:rsidRDefault="00EF564F" w:rsidP="000A24C6">
            <w:r w:rsidRPr="00601754">
              <w:t>Как минимизировать слабости, чтобы избежать угроз?</w:t>
            </w:r>
          </w:p>
        </w:tc>
      </w:tr>
    </w:tbl>
    <w:p w14:paraId="6E93D8A7" w14:textId="77777777" w:rsidR="00EF564F" w:rsidRPr="00601754" w:rsidRDefault="00EF564F" w:rsidP="00EF564F">
      <w:pPr>
        <w:autoSpaceDE w:val="0"/>
        <w:autoSpaceDN w:val="0"/>
        <w:adjustRightInd w:val="0"/>
        <w:ind w:firstLine="540"/>
        <w:jc w:val="both"/>
        <w:rPr>
          <w:b/>
        </w:rPr>
      </w:pPr>
    </w:p>
    <w:p w14:paraId="38EB63D2" w14:textId="77777777" w:rsidR="00EF564F" w:rsidRPr="00601754" w:rsidRDefault="00EF564F" w:rsidP="00EF564F">
      <w:pPr>
        <w:autoSpaceDE w:val="0"/>
        <w:autoSpaceDN w:val="0"/>
        <w:adjustRightInd w:val="0"/>
        <w:jc w:val="both"/>
        <w:rPr>
          <w:b/>
        </w:rPr>
      </w:pPr>
    </w:p>
    <w:p w14:paraId="39615185" w14:textId="77777777" w:rsidR="00EF564F" w:rsidRPr="00601754" w:rsidRDefault="00EF564F" w:rsidP="00EF564F">
      <w:pPr>
        <w:autoSpaceDE w:val="0"/>
        <w:autoSpaceDN w:val="0"/>
        <w:adjustRightInd w:val="0"/>
        <w:jc w:val="both"/>
        <w:rPr>
          <w:b/>
        </w:rPr>
      </w:pPr>
    </w:p>
    <w:p w14:paraId="65813A2C" w14:textId="77777777" w:rsidR="00EF564F" w:rsidRPr="00601754" w:rsidRDefault="00EF564F" w:rsidP="00EF564F">
      <w:pPr>
        <w:autoSpaceDE w:val="0"/>
        <w:autoSpaceDN w:val="0"/>
        <w:adjustRightInd w:val="0"/>
        <w:ind w:firstLine="540"/>
        <w:jc w:val="both"/>
        <w:rPr>
          <w:b/>
        </w:rPr>
      </w:pPr>
    </w:p>
    <w:p w14:paraId="29A1A88A" w14:textId="77777777" w:rsidR="00EF564F" w:rsidRPr="00601754" w:rsidRDefault="00EF564F" w:rsidP="00EF564F">
      <w:pPr>
        <w:autoSpaceDE w:val="0"/>
        <w:autoSpaceDN w:val="0"/>
        <w:adjustRightInd w:val="0"/>
        <w:ind w:firstLine="540"/>
        <w:jc w:val="both"/>
        <w:rPr>
          <w:b/>
        </w:rPr>
      </w:pPr>
    </w:p>
    <w:p w14:paraId="39CB87F5" w14:textId="77777777" w:rsidR="00EF564F" w:rsidRPr="00601754" w:rsidRDefault="00EF564F" w:rsidP="00EF564F">
      <w:pPr>
        <w:autoSpaceDE w:val="0"/>
        <w:autoSpaceDN w:val="0"/>
        <w:adjustRightInd w:val="0"/>
        <w:ind w:firstLine="540"/>
        <w:jc w:val="center"/>
        <w:rPr>
          <w:b/>
        </w:rPr>
      </w:pPr>
      <w:r w:rsidRPr="00601754">
        <w:rPr>
          <w:b/>
        </w:rPr>
        <w:t xml:space="preserve">3. Финансовый план </w:t>
      </w:r>
    </w:p>
    <w:p w14:paraId="502B82F7" w14:textId="77777777" w:rsidR="00EF564F" w:rsidRPr="00601754" w:rsidRDefault="00EF564F" w:rsidP="00EF564F">
      <w:pPr>
        <w:autoSpaceDE w:val="0"/>
        <w:autoSpaceDN w:val="0"/>
        <w:adjustRightInd w:val="0"/>
        <w:ind w:firstLine="540"/>
        <w:jc w:val="center"/>
        <w:rPr>
          <w:b/>
        </w:rPr>
      </w:pPr>
    </w:p>
    <w:p w14:paraId="304C2A14" w14:textId="77777777" w:rsidR="00EF564F" w:rsidRPr="00601754" w:rsidRDefault="00EF564F" w:rsidP="00EF564F">
      <w:pPr>
        <w:pStyle w:val="ConsPlusNormal"/>
        <w:ind w:firstLine="709"/>
        <w:jc w:val="center"/>
        <w:rPr>
          <w:rFonts w:ascii="Times New Roman" w:hAnsi="Times New Roman" w:cs="Times New Roman"/>
          <w:b/>
          <w:sz w:val="22"/>
          <w:szCs w:val="24"/>
        </w:rPr>
      </w:pPr>
      <w:r w:rsidRPr="00601754">
        <w:rPr>
          <w:rFonts w:ascii="Times New Roman" w:hAnsi="Times New Roman" w:cs="Times New Roman"/>
          <w:b/>
          <w:sz w:val="22"/>
          <w:szCs w:val="24"/>
        </w:rPr>
        <w:t>3.1. Численность и заработная плата персонала</w:t>
      </w:r>
    </w:p>
    <w:p w14:paraId="74F70DC4" w14:textId="77777777" w:rsidR="00EF564F" w:rsidRPr="00601754" w:rsidRDefault="00EF564F" w:rsidP="00EF564F">
      <w:pPr>
        <w:pStyle w:val="ConsPlusNormal"/>
        <w:ind w:firstLine="567"/>
        <w:jc w:val="right"/>
        <w:rPr>
          <w:rFonts w:ascii="Times New Roman" w:hAnsi="Times New Roman" w:cs="Times New Roman"/>
          <w:sz w:val="22"/>
          <w:szCs w:val="24"/>
        </w:rPr>
      </w:pPr>
      <w:bookmarkStart w:id="59" w:name="P4567"/>
      <w:bookmarkEnd w:id="59"/>
      <w:r w:rsidRPr="00601754">
        <w:rPr>
          <w:rFonts w:ascii="Times New Roman" w:hAnsi="Times New Roman" w:cs="Times New Roman"/>
          <w:sz w:val="22"/>
          <w:szCs w:val="24"/>
        </w:rPr>
        <w:t xml:space="preserve">Таблица </w:t>
      </w:r>
      <w:r w:rsidRPr="00601754">
        <w:rPr>
          <w:rFonts w:ascii="Times New Roman" w:hAnsi="Times New Roman" w:cs="Times New Roman"/>
          <w:sz w:val="22"/>
          <w:szCs w:val="24"/>
          <w:lang w:val="en-US"/>
        </w:rPr>
        <w:t>3</w:t>
      </w:r>
      <w:r w:rsidRPr="00601754">
        <w:rPr>
          <w:rFonts w:ascii="Times New Roman" w:hAnsi="Times New Roman" w:cs="Times New Roman"/>
          <w:sz w:val="22"/>
          <w:szCs w:val="24"/>
        </w:rPr>
        <w:t>.1,</w:t>
      </w:r>
      <w:r w:rsidRPr="00601754">
        <w:rPr>
          <w:rFonts w:ascii="Times New Roman" w:hAnsi="Times New Roman" w:cs="Times New Roman"/>
          <w:b/>
          <w:sz w:val="22"/>
          <w:szCs w:val="24"/>
        </w:rPr>
        <w:t xml:space="preserve"> </w:t>
      </w:r>
      <w:proofErr w:type="spellStart"/>
      <w:r w:rsidRPr="00601754">
        <w:rPr>
          <w:rFonts w:ascii="Times New Roman" w:hAnsi="Times New Roman" w:cs="Times New Roman"/>
          <w:b/>
          <w:sz w:val="22"/>
          <w:szCs w:val="24"/>
        </w:rPr>
        <w:t>тыс.руб</w:t>
      </w:r>
      <w:proofErr w:type="spellEnd"/>
      <w:r w:rsidRPr="00601754">
        <w:rPr>
          <w:rFonts w:ascii="Times New Roman" w:hAnsi="Times New Roman" w:cs="Times New Roman"/>
          <w:b/>
          <w:sz w:val="22"/>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40"/>
        <w:gridCol w:w="2200"/>
        <w:gridCol w:w="2059"/>
        <w:gridCol w:w="2619"/>
      </w:tblGrid>
      <w:tr w:rsidR="00EF564F" w:rsidRPr="00601754" w14:paraId="0E475BBC" w14:textId="77777777" w:rsidTr="009C2984">
        <w:tc>
          <w:tcPr>
            <w:tcW w:w="3040" w:type="dxa"/>
            <w:tcBorders>
              <w:top w:val="single" w:sz="4" w:space="0" w:color="auto"/>
              <w:left w:val="single" w:sz="4" w:space="0" w:color="auto"/>
              <w:bottom w:val="single" w:sz="4" w:space="0" w:color="auto"/>
              <w:right w:val="single" w:sz="4" w:space="0" w:color="auto"/>
            </w:tcBorders>
            <w:hideMark/>
          </w:tcPr>
          <w:p w14:paraId="44D80380" w14:textId="77777777" w:rsidR="00EF564F" w:rsidRPr="00601754" w:rsidRDefault="00EF564F" w:rsidP="000A24C6">
            <w:pPr>
              <w:pStyle w:val="ConsPlusNormal"/>
              <w:spacing w:line="276" w:lineRule="auto"/>
              <w:jc w:val="center"/>
              <w:rPr>
                <w:rFonts w:ascii="Times New Roman" w:hAnsi="Times New Roman" w:cs="Times New Roman"/>
                <w:sz w:val="22"/>
                <w:szCs w:val="24"/>
                <w:lang w:eastAsia="en-US"/>
              </w:rPr>
            </w:pPr>
            <w:r w:rsidRPr="00601754">
              <w:rPr>
                <w:rFonts w:ascii="Times New Roman" w:hAnsi="Times New Roman" w:cs="Times New Roman"/>
                <w:sz w:val="22"/>
                <w:szCs w:val="24"/>
                <w:lang w:eastAsia="en-US"/>
              </w:rPr>
              <w:t>Показатели</w:t>
            </w:r>
          </w:p>
        </w:tc>
        <w:tc>
          <w:tcPr>
            <w:tcW w:w="2200" w:type="dxa"/>
            <w:tcBorders>
              <w:top w:val="single" w:sz="4" w:space="0" w:color="auto"/>
              <w:left w:val="single" w:sz="4" w:space="0" w:color="auto"/>
              <w:bottom w:val="single" w:sz="4" w:space="0" w:color="auto"/>
              <w:right w:val="single" w:sz="4" w:space="0" w:color="auto"/>
            </w:tcBorders>
            <w:hideMark/>
          </w:tcPr>
          <w:p w14:paraId="2E0B2389" w14:textId="77777777" w:rsidR="00EF564F" w:rsidRPr="00601754" w:rsidRDefault="00EF564F" w:rsidP="000A24C6">
            <w:pPr>
              <w:pStyle w:val="ConsPlusNormal"/>
              <w:ind w:left="23" w:firstLine="142"/>
              <w:jc w:val="center"/>
              <w:rPr>
                <w:rFonts w:ascii="Times New Roman" w:hAnsi="Times New Roman" w:cs="Times New Roman"/>
                <w:sz w:val="22"/>
                <w:szCs w:val="24"/>
              </w:rPr>
            </w:pPr>
            <w:r w:rsidRPr="00601754">
              <w:rPr>
                <w:rFonts w:ascii="Times New Roman" w:hAnsi="Times New Roman" w:cs="Times New Roman"/>
                <w:sz w:val="22"/>
                <w:szCs w:val="24"/>
              </w:rPr>
              <w:t xml:space="preserve">20__ год </w:t>
            </w:r>
          </w:p>
        </w:tc>
        <w:tc>
          <w:tcPr>
            <w:tcW w:w="2059" w:type="dxa"/>
            <w:tcBorders>
              <w:top w:val="single" w:sz="4" w:space="0" w:color="auto"/>
              <w:left w:val="single" w:sz="4" w:space="0" w:color="auto"/>
              <w:bottom w:val="single" w:sz="4" w:space="0" w:color="auto"/>
              <w:right w:val="single" w:sz="4" w:space="0" w:color="auto"/>
            </w:tcBorders>
            <w:hideMark/>
          </w:tcPr>
          <w:p w14:paraId="7C5F1708"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 xml:space="preserve">20__ год </w:t>
            </w:r>
          </w:p>
        </w:tc>
        <w:tc>
          <w:tcPr>
            <w:tcW w:w="2619" w:type="dxa"/>
            <w:tcBorders>
              <w:top w:val="single" w:sz="4" w:space="0" w:color="auto"/>
              <w:left w:val="single" w:sz="4" w:space="0" w:color="auto"/>
              <w:bottom w:val="single" w:sz="4" w:space="0" w:color="auto"/>
              <w:right w:val="single" w:sz="4" w:space="0" w:color="auto"/>
            </w:tcBorders>
            <w:hideMark/>
          </w:tcPr>
          <w:p w14:paraId="67038D0F"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 xml:space="preserve">20__ год </w:t>
            </w:r>
          </w:p>
        </w:tc>
      </w:tr>
      <w:tr w:rsidR="00EF564F" w:rsidRPr="00601754" w14:paraId="507269B9" w14:textId="77777777" w:rsidTr="009C2984">
        <w:trPr>
          <w:trHeight w:val="467"/>
        </w:trPr>
        <w:tc>
          <w:tcPr>
            <w:tcW w:w="3040" w:type="dxa"/>
            <w:tcBorders>
              <w:top w:val="single" w:sz="4" w:space="0" w:color="auto"/>
              <w:left w:val="single" w:sz="4" w:space="0" w:color="auto"/>
              <w:bottom w:val="single" w:sz="4" w:space="0" w:color="auto"/>
              <w:right w:val="single" w:sz="4" w:space="0" w:color="auto"/>
            </w:tcBorders>
            <w:hideMark/>
          </w:tcPr>
          <w:p w14:paraId="6296E242"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bookmarkStart w:id="60" w:name="P4584"/>
            <w:bookmarkEnd w:id="60"/>
            <w:r w:rsidRPr="00601754">
              <w:rPr>
                <w:rFonts w:ascii="Times New Roman" w:hAnsi="Times New Roman" w:cs="Times New Roman"/>
                <w:sz w:val="22"/>
                <w:szCs w:val="24"/>
                <w:lang w:eastAsia="en-US"/>
              </w:rPr>
              <w:t>1. Численность работников, чел.</w:t>
            </w:r>
          </w:p>
        </w:tc>
        <w:tc>
          <w:tcPr>
            <w:tcW w:w="2200" w:type="dxa"/>
            <w:tcBorders>
              <w:top w:val="single" w:sz="4" w:space="0" w:color="auto"/>
              <w:left w:val="single" w:sz="4" w:space="0" w:color="auto"/>
              <w:bottom w:val="single" w:sz="4" w:space="0" w:color="auto"/>
              <w:right w:val="single" w:sz="4" w:space="0" w:color="auto"/>
            </w:tcBorders>
          </w:tcPr>
          <w:p w14:paraId="5172E933"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p>
        </w:tc>
        <w:tc>
          <w:tcPr>
            <w:tcW w:w="2059" w:type="dxa"/>
            <w:tcBorders>
              <w:top w:val="single" w:sz="4" w:space="0" w:color="auto"/>
              <w:left w:val="single" w:sz="4" w:space="0" w:color="auto"/>
              <w:bottom w:val="single" w:sz="4" w:space="0" w:color="auto"/>
              <w:right w:val="single" w:sz="4" w:space="0" w:color="auto"/>
            </w:tcBorders>
          </w:tcPr>
          <w:p w14:paraId="40692098"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p>
        </w:tc>
        <w:tc>
          <w:tcPr>
            <w:tcW w:w="2619" w:type="dxa"/>
            <w:tcBorders>
              <w:top w:val="single" w:sz="4" w:space="0" w:color="auto"/>
              <w:left w:val="single" w:sz="4" w:space="0" w:color="auto"/>
              <w:bottom w:val="single" w:sz="4" w:space="0" w:color="auto"/>
              <w:right w:val="single" w:sz="4" w:space="0" w:color="auto"/>
            </w:tcBorders>
          </w:tcPr>
          <w:p w14:paraId="1C14439C"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p>
        </w:tc>
      </w:tr>
      <w:tr w:rsidR="00EF564F" w:rsidRPr="00601754" w14:paraId="7838F7D4" w14:textId="77777777" w:rsidTr="009C2984">
        <w:trPr>
          <w:trHeight w:val="323"/>
        </w:trPr>
        <w:tc>
          <w:tcPr>
            <w:tcW w:w="3040" w:type="dxa"/>
            <w:tcBorders>
              <w:top w:val="single" w:sz="4" w:space="0" w:color="auto"/>
              <w:left w:val="single" w:sz="4" w:space="0" w:color="auto"/>
              <w:bottom w:val="single" w:sz="4" w:space="0" w:color="auto"/>
              <w:right w:val="single" w:sz="4" w:space="0" w:color="auto"/>
            </w:tcBorders>
            <w:hideMark/>
          </w:tcPr>
          <w:p w14:paraId="504EC4EF"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r w:rsidRPr="00601754">
              <w:rPr>
                <w:rFonts w:ascii="Times New Roman" w:hAnsi="Times New Roman" w:cs="Times New Roman"/>
                <w:sz w:val="22"/>
                <w:szCs w:val="24"/>
                <w:lang w:eastAsia="en-US"/>
              </w:rPr>
              <w:t>2. Среднемесячная  заработная плата по всем работникам, руб.</w:t>
            </w:r>
          </w:p>
        </w:tc>
        <w:tc>
          <w:tcPr>
            <w:tcW w:w="2200" w:type="dxa"/>
            <w:tcBorders>
              <w:top w:val="single" w:sz="4" w:space="0" w:color="auto"/>
              <w:left w:val="single" w:sz="4" w:space="0" w:color="auto"/>
              <w:bottom w:val="single" w:sz="4" w:space="0" w:color="auto"/>
              <w:right w:val="single" w:sz="4" w:space="0" w:color="auto"/>
            </w:tcBorders>
          </w:tcPr>
          <w:p w14:paraId="78E5DFC9"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p>
        </w:tc>
        <w:tc>
          <w:tcPr>
            <w:tcW w:w="2059" w:type="dxa"/>
            <w:tcBorders>
              <w:top w:val="single" w:sz="4" w:space="0" w:color="auto"/>
              <w:left w:val="single" w:sz="4" w:space="0" w:color="auto"/>
              <w:bottom w:val="single" w:sz="4" w:space="0" w:color="auto"/>
              <w:right w:val="single" w:sz="4" w:space="0" w:color="auto"/>
            </w:tcBorders>
          </w:tcPr>
          <w:p w14:paraId="25C70F7E"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p>
        </w:tc>
        <w:tc>
          <w:tcPr>
            <w:tcW w:w="2619" w:type="dxa"/>
            <w:tcBorders>
              <w:top w:val="single" w:sz="4" w:space="0" w:color="auto"/>
              <w:left w:val="single" w:sz="4" w:space="0" w:color="auto"/>
              <w:bottom w:val="single" w:sz="4" w:space="0" w:color="auto"/>
              <w:right w:val="single" w:sz="4" w:space="0" w:color="auto"/>
            </w:tcBorders>
          </w:tcPr>
          <w:p w14:paraId="60AA16C9" w14:textId="77777777" w:rsidR="00EF564F" w:rsidRPr="00601754" w:rsidRDefault="00EF564F" w:rsidP="000A24C6">
            <w:pPr>
              <w:pStyle w:val="ConsPlusNormal"/>
              <w:spacing w:line="276" w:lineRule="auto"/>
              <w:rPr>
                <w:rFonts w:ascii="Times New Roman" w:hAnsi="Times New Roman" w:cs="Times New Roman"/>
                <w:sz w:val="22"/>
                <w:szCs w:val="24"/>
                <w:lang w:eastAsia="en-US"/>
              </w:rPr>
            </w:pPr>
          </w:p>
        </w:tc>
      </w:tr>
    </w:tbl>
    <w:p w14:paraId="3C8885EA" w14:textId="77777777" w:rsidR="00EF564F" w:rsidRPr="00601754" w:rsidRDefault="00EF564F" w:rsidP="00EF564F">
      <w:pPr>
        <w:autoSpaceDE w:val="0"/>
        <w:autoSpaceDN w:val="0"/>
        <w:adjustRightInd w:val="0"/>
        <w:jc w:val="both"/>
      </w:pPr>
    </w:p>
    <w:p w14:paraId="5C862C43" w14:textId="77777777" w:rsidR="00EF564F" w:rsidRPr="00601754" w:rsidRDefault="00EF564F" w:rsidP="00EF564F">
      <w:pPr>
        <w:pStyle w:val="ConsPlusNonformat"/>
        <w:ind w:firstLine="709"/>
        <w:jc w:val="both"/>
        <w:rPr>
          <w:rFonts w:ascii="Times New Roman" w:hAnsi="Times New Roman" w:cs="Times New Roman"/>
          <w:sz w:val="22"/>
          <w:szCs w:val="24"/>
        </w:rPr>
      </w:pPr>
      <w:r w:rsidRPr="00601754">
        <w:rPr>
          <w:rFonts w:ascii="Times New Roman" w:hAnsi="Times New Roman" w:cs="Times New Roman"/>
          <w:sz w:val="22"/>
          <w:szCs w:val="24"/>
        </w:rPr>
        <w:t>4.2.1. Персонал:</w:t>
      </w:r>
    </w:p>
    <w:p w14:paraId="225CE068" w14:textId="77777777" w:rsidR="00EF564F" w:rsidRPr="00601754" w:rsidRDefault="00EF564F" w:rsidP="00EF564F">
      <w:pPr>
        <w:pStyle w:val="ConsPlusNonformat"/>
        <w:ind w:firstLine="709"/>
        <w:jc w:val="both"/>
        <w:rPr>
          <w:rFonts w:ascii="Times New Roman" w:hAnsi="Times New Roman" w:cs="Times New Roman"/>
          <w:sz w:val="22"/>
          <w:szCs w:val="24"/>
        </w:rPr>
      </w:pPr>
      <w:r w:rsidRPr="00601754">
        <w:rPr>
          <w:rFonts w:ascii="Times New Roman" w:hAnsi="Times New Roman" w:cs="Times New Roman"/>
          <w:sz w:val="22"/>
          <w:szCs w:val="24"/>
        </w:rPr>
        <w:t>4.2.2. наличие принятых работников на момент подачи заявления на конкурс по аренде по трудовым договорам (количество, должности), по гражданско-правовым договорам (количество);</w:t>
      </w:r>
    </w:p>
    <w:p w14:paraId="6019B5FE" w14:textId="77777777" w:rsidR="00EF564F" w:rsidRPr="00601754" w:rsidRDefault="00EF564F" w:rsidP="00EF564F">
      <w:pPr>
        <w:pStyle w:val="ConsPlusNonformat"/>
        <w:ind w:firstLine="709"/>
        <w:jc w:val="both"/>
        <w:rPr>
          <w:rFonts w:ascii="Times New Roman" w:hAnsi="Times New Roman" w:cs="Times New Roman"/>
          <w:sz w:val="22"/>
          <w:szCs w:val="24"/>
        </w:rPr>
      </w:pPr>
      <w:r w:rsidRPr="00601754">
        <w:rPr>
          <w:rFonts w:ascii="Times New Roman" w:hAnsi="Times New Roman" w:cs="Times New Roman"/>
          <w:sz w:val="22"/>
          <w:szCs w:val="24"/>
        </w:rPr>
        <w:t>4.2.3 планы по принятию на работу работников по трудовым (количество, должности, период) и гражданско-правовым договорам (количество, период).</w:t>
      </w:r>
    </w:p>
    <w:p w14:paraId="5567C4A9" w14:textId="77777777" w:rsidR="00EF564F" w:rsidRPr="00601754" w:rsidRDefault="00EF564F" w:rsidP="00EF564F">
      <w:pPr>
        <w:autoSpaceDE w:val="0"/>
        <w:autoSpaceDN w:val="0"/>
        <w:adjustRightInd w:val="0"/>
      </w:pPr>
    </w:p>
    <w:p w14:paraId="08F07D1C" w14:textId="77777777" w:rsidR="00EF564F" w:rsidRPr="00601754" w:rsidRDefault="00EF564F" w:rsidP="00EF564F">
      <w:pPr>
        <w:jc w:val="center"/>
        <w:rPr>
          <w:b/>
        </w:rPr>
      </w:pPr>
      <w:r w:rsidRPr="00601754">
        <w:rPr>
          <w:b/>
        </w:rPr>
        <w:t xml:space="preserve">3.2. Бюджет налоговых платежей* </w:t>
      </w:r>
    </w:p>
    <w:p w14:paraId="0CFC5C5D" w14:textId="77777777" w:rsidR="00EF564F" w:rsidRPr="00601754" w:rsidRDefault="00EF564F" w:rsidP="00EF564F">
      <w:pPr>
        <w:jc w:val="center"/>
        <w:rPr>
          <w:b/>
        </w:rPr>
      </w:pPr>
    </w:p>
    <w:p w14:paraId="4870104F" w14:textId="77777777" w:rsidR="00EF564F" w:rsidRPr="00601754" w:rsidRDefault="00EF564F" w:rsidP="00EF564F">
      <w:pPr>
        <w:jc w:val="right"/>
        <w:rPr>
          <w:b/>
        </w:rPr>
      </w:pPr>
      <w:r w:rsidRPr="00601754">
        <w:t xml:space="preserve"> Таблица 3.2., </w:t>
      </w:r>
      <w:r w:rsidRPr="00601754">
        <w:rPr>
          <w:b/>
        </w:rPr>
        <w:t>тыс. руб.</w:t>
      </w:r>
    </w:p>
    <w:tbl>
      <w:tblPr>
        <w:tblpPr w:leftFromText="180" w:rightFromText="180" w:bottomFromText="200" w:vertAnchor="text" w:horzAnchor="margin" w:tblpY="11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2410"/>
        <w:gridCol w:w="2121"/>
        <w:gridCol w:w="1644"/>
        <w:gridCol w:w="1758"/>
        <w:gridCol w:w="1985"/>
      </w:tblGrid>
      <w:tr w:rsidR="00EF564F" w:rsidRPr="00601754" w14:paraId="110BBF0D" w14:textId="77777777" w:rsidTr="009C2984">
        <w:trPr>
          <w:trHeight w:val="908"/>
        </w:trPr>
        <w:tc>
          <w:tcPr>
            <w:tcW w:w="2410" w:type="dxa"/>
            <w:vAlign w:val="center"/>
            <w:hideMark/>
          </w:tcPr>
          <w:p w14:paraId="0E2E8D34" w14:textId="77777777" w:rsidR="00EF564F" w:rsidRPr="00601754" w:rsidRDefault="00EF564F" w:rsidP="000A24C6">
            <w:r w:rsidRPr="00601754">
              <w:t xml:space="preserve">Наименование налога (сбора), страховых отчислений в бюджет </w:t>
            </w:r>
            <w:r w:rsidRPr="00601754">
              <w:lastRenderedPageBreak/>
              <w:t>и  внебюджетные фонды всех уровней</w:t>
            </w:r>
          </w:p>
        </w:tc>
        <w:tc>
          <w:tcPr>
            <w:tcW w:w="2121" w:type="dxa"/>
            <w:hideMark/>
          </w:tcPr>
          <w:p w14:paraId="2AEBC9F3"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lastRenderedPageBreak/>
              <w:t>Всего</w:t>
            </w:r>
          </w:p>
        </w:tc>
        <w:tc>
          <w:tcPr>
            <w:tcW w:w="1644" w:type="dxa"/>
            <w:hideMark/>
          </w:tcPr>
          <w:p w14:paraId="32AF42C0" w14:textId="77777777" w:rsidR="00EF564F" w:rsidRPr="00601754" w:rsidRDefault="00EF564F" w:rsidP="000A24C6">
            <w:pPr>
              <w:pStyle w:val="ConsPlusNormal"/>
              <w:ind w:left="23" w:firstLine="142"/>
              <w:jc w:val="center"/>
              <w:rPr>
                <w:rFonts w:ascii="Times New Roman" w:hAnsi="Times New Roman" w:cs="Times New Roman"/>
                <w:sz w:val="22"/>
                <w:szCs w:val="24"/>
              </w:rPr>
            </w:pPr>
            <w:r w:rsidRPr="00601754">
              <w:rPr>
                <w:rFonts w:ascii="Times New Roman" w:hAnsi="Times New Roman" w:cs="Times New Roman"/>
                <w:sz w:val="22"/>
                <w:szCs w:val="24"/>
              </w:rPr>
              <w:t>20_</w:t>
            </w:r>
          </w:p>
          <w:p w14:paraId="08A08091" w14:textId="77777777" w:rsidR="00EF564F" w:rsidRPr="00601754" w:rsidRDefault="00EF564F" w:rsidP="000A24C6">
            <w:pPr>
              <w:pStyle w:val="ConsPlusNormal"/>
              <w:ind w:left="23" w:firstLine="142"/>
              <w:jc w:val="center"/>
              <w:rPr>
                <w:rFonts w:ascii="Times New Roman" w:hAnsi="Times New Roman" w:cs="Times New Roman"/>
                <w:sz w:val="22"/>
                <w:szCs w:val="24"/>
              </w:rPr>
            </w:pPr>
            <w:r w:rsidRPr="00601754">
              <w:rPr>
                <w:rFonts w:ascii="Times New Roman" w:hAnsi="Times New Roman" w:cs="Times New Roman"/>
                <w:sz w:val="22"/>
                <w:szCs w:val="24"/>
              </w:rPr>
              <w:t>(Первый год)</w:t>
            </w:r>
          </w:p>
        </w:tc>
        <w:tc>
          <w:tcPr>
            <w:tcW w:w="1758" w:type="dxa"/>
            <w:hideMark/>
          </w:tcPr>
          <w:p w14:paraId="1070F2BA"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 xml:space="preserve">20__ </w:t>
            </w:r>
          </w:p>
          <w:p w14:paraId="581C77F3"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(Второй год)</w:t>
            </w:r>
          </w:p>
        </w:tc>
        <w:tc>
          <w:tcPr>
            <w:tcW w:w="1985" w:type="dxa"/>
            <w:hideMark/>
          </w:tcPr>
          <w:p w14:paraId="57328FD3"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 xml:space="preserve">20__ </w:t>
            </w:r>
          </w:p>
          <w:p w14:paraId="49C476BB"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(Третий год)</w:t>
            </w:r>
          </w:p>
        </w:tc>
      </w:tr>
      <w:tr w:rsidR="00EF564F" w:rsidRPr="00601754" w14:paraId="6C683334" w14:textId="77777777" w:rsidTr="009C2984">
        <w:trPr>
          <w:trHeight w:val="240"/>
        </w:trPr>
        <w:tc>
          <w:tcPr>
            <w:tcW w:w="2410" w:type="dxa"/>
            <w:hideMark/>
          </w:tcPr>
          <w:p w14:paraId="0AAD0468" w14:textId="77777777" w:rsidR="00EF564F" w:rsidRPr="00601754" w:rsidRDefault="00EF564F" w:rsidP="000A24C6">
            <w:pPr>
              <w:autoSpaceDE w:val="0"/>
              <w:autoSpaceDN w:val="0"/>
              <w:adjustRightInd w:val="0"/>
              <w:jc w:val="both"/>
            </w:pPr>
            <w:r w:rsidRPr="00601754">
              <w:t xml:space="preserve">                             </w:t>
            </w:r>
          </w:p>
        </w:tc>
        <w:tc>
          <w:tcPr>
            <w:tcW w:w="2121" w:type="dxa"/>
          </w:tcPr>
          <w:p w14:paraId="2A8EC37A" w14:textId="77777777" w:rsidR="00EF564F" w:rsidRPr="00601754" w:rsidRDefault="00EF564F" w:rsidP="000A24C6">
            <w:pPr>
              <w:autoSpaceDE w:val="0"/>
              <w:autoSpaceDN w:val="0"/>
              <w:adjustRightInd w:val="0"/>
              <w:jc w:val="both"/>
            </w:pPr>
          </w:p>
        </w:tc>
        <w:tc>
          <w:tcPr>
            <w:tcW w:w="1644" w:type="dxa"/>
          </w:tcPr>
          <w:p w14:paraId="41EDF3EA" w14:textId="77777777" w:rsidR="00EF564F" w:rsidRPr="00601754" w:rsidRDefault="00EF564F" w:rsidP="000A24C6">
            <w:pPr>
              <w:autoSpaceDE w:val="0"/>
              <w:autoSpaceDN w:val="0"/>
              <w:adjustRightInd w:val="0"/>
              <w:jc w:val="both"/>
            </w:pPr>
          </w:p>
        </w:tc>
        <w:tc>
          <w:tcPr>
            <w:tcW w:w="1758" w:type="dxa"/>
          </w:tcPr>
          <w:p w14:paraId="60B3349E" w14:textId="77777777" w:rsidR="00EF564F" w:rsidRPr="00601754" w:rsidRDefault="00EF564F" w:rsidP="000A24C6">
            <w:pPr>
              <w:autoSpaceDE w:val="0"/>
              <w:autoSpaceDN w:val="0"/>
              <w:adjustRightInd w:val="0"/>
              <w:jc w:val="both"/>
            </w:pPr>
          </w:p>
        </w:tc>
        <w:tc>
          <w:tcPr>
            <w:tcW w:w="1985" w:type="dxa"/>
          </w:tcPr>
          <w:p w14:paraId="55F67EB8" w14:textId="77777777" w:rsidR="00EF564F" w:rsidRPr="00601754" w:rsidRDefault="00EF564F" w:rsidP="000A24C6">
            <w:pPr>
              <w:autoSpaceDE w:val="0"/>
              <w:autoSpaceDN w:val="0"/>
              <w:adjustRightInd w:val="0"/>
              <w:jc w:val="both"/>
            </w:pPr>
          </w:p>
        </w:tc>
      </w:tr>
      <w:tr w:rsidR="00EF564F" w:rsidRPr="00601754" w14:paraId="1B9793FE" w14:textId="77777777" w:rsidTr="009C2984">
        <w:trPr>
          <w:trHeight w:val="240"/>
        </w:trPr>
        <w:tc>
          <w:tcPr>
            <w:tcW w:w="2410" w:type="dxa"/>
          </w:tcPr>
          <w:p w14:paraId="74815457" w14:textId="77777777" w:rsidR="00EF564F" w:rsidRPr="00601754" w:rsidRDefault="00EF564F" w:rsidP="000A24C6">
            <w:pPr>
              <w:autoSpaceDE w:val="0"/>
              <w:autoSpaceDN w:val="0"/>
              <w:adjustRightInd w:val="0"/>
              <w:jc w:val="both"/>
            </w:pPr>
          </w:p>
        </w:tc>
        <w:tc>
          <w:tcPr>
            <w:tcW w:w="2121" w:type="dxa"/>
          </w:tcPr>
          <w:p w14:paraId="208D7097" w14:textId="77777777" w:rsidR="00EF564F" w:rsidRPr="00601754" w:rsidRDefault="00EF564F" w:rsidP="000A24C6">
            <w:pPr>
              <w:autoSpaceDE w:val="0"/>
              <w:autoSpaceDN w:val="0"/>
              <w:adjustRightInd w:val="0"/>
              <w:jc w:val="both"/>
            </w:pPr>
          </w:p>
        </w:tc>
        <w:tc>
          <w:tcPr>
            <w:tcW w:w="1644" w:type="dxa"/>
          </w:tcPr>
          <w:p w14:paraId="6D250261" w14:textId="77777777" w:rsidR="00EF564F" w:rsidRPr="00601754" w:rsidRDefault="00EF564F" w:rsidP="000A24C6">
            <w:pPr>
              <w:autoSpaceDE w:val="0"/>
              <w:autoSpaceDN w:val="0"/>
              <w:adjustRightInd w:val="0"/>
              <w:jc w:val="both"/>
            </w:pPr>
          </w:p>
        </w:tc>
        <w:tc>
          <w:tcPr>
            <w:tcW w:w="1758" w:type="dxa"/>
          </w:tcPr>
          <w:p w14:paraId="3FD945EA" w14:textId="77777777" w:rsidR="00EF564F" w:rsidRPr="00601754" w:rsidRDefault="00EF564F" w:rsidP="000A24C6">
            <w:pPr>
              <w:autoSpaceDE w:val="0"/>
              <w:autoSpaceDN w:val="0"/>
              <w:adjustRightInd w:val="0"/>
              <w:jc w:val="both"/>
            </w:pPr>
          </w:p>
        </w:tc>
        <w:tc>
          <w:tcPr>
            <w:tcW w:w="1985" w:type="dxa"/>
          </w:tcPr>
          <w:p w14:paraId="0D5BF375" w14:textId="77777777" w:rsidR="00EF564F" w:rsidRPr="00601754" w:rsidRDefault="00EF564F" w:rsidP="000A24C6">
            <w:pPr>
              <w:autoSpaceDE w:val="0"/>
              <w:autoSpaceDN w:val="0"/>
              <w:adjustRightInd w:val="0"/>
              <w:jc w:val="both"/>
            </w:pPr>
          </w:p>
        </w:tc>
      </w:tr>
      <w:tr w:rsidR="00EF564F" w:rsidRPr="00601754" w14:paraId="2BD825D2" w14:textId="77777777" w:rsidTr="009C2984">
        <w:trPr>
          <w:trHeight w:val="240"/>
        </w:trPr>
        <w:tc>
          <w:tcPr>
            <w:tcW w:w="2410" w:type="dxa"/>
          </w:tcPr>
          <w:p w14:paraId="21152B80" w14:textId="77777777" w:rsidR="00EF564F" w:rsidRPr="00601754" w:rsidRDefault="00EF564F" w:rsidP="000A24C6">
            <w:pPr>
              <w:autoSpaceDE w:val="0"/>
              <w:autoSpaceDN w:val="0"/>
              <w:adjustRightInd w:val="0"/>
              <w:jc w:val="both"/>
            </w:pPr>
          </w:p>
        </w:tc>
        <w:tc>
          <w:tcPr>
            <w:tcW w:w="2121" w:type="dxa"/>
          </w:tcPr>
          <w:p w14:paraId="44329821" w14:textId="77777777" w:rsidR="00EF564F" w:rsidRPr="00601754" w:rsidRDefault="00EF564F" w:rsidP="000A24C6">
            <w:pPr>
              <w:autoSpaceDE w:val="0"/>
              <w:autoSpaceDN w:val="0"/>
              <w:adjustRightInd w:val="0"/>
              <w:jc w:val="both"/>
            </w:pPr>
          </w:p>
        </w:tc>
        <w:tc>
          <w:tcPr>
            <w:tcW w:w="1644" w:type="dxa"/>
          </w:tcPr>
          <w:p w14:paraId="64030087" w14:textId="77777777" w:rsidR="00EF564F" w:rsidRPr="00601754" w:rsidRDefault="00EF564F" w:rsidP="000A24C6">
            <w:pPr>
              <w:autoSpaceDE w:val="0"/>
              <w:autoSpaceDN w:val="0"/>
              <w:adjustRightInd w:val="0"/>
              <w:jc w:val="both"/>
            </w:pPr>
          </w:p>
        </w:tc>
        <w:tc>
          <w:tcPr>
            <w:tcW w:w="1758" w:type="dxa"/>
          </w:tcPr>
          <w:p w14:paraId="62383360" w14:textId="77777777" w:rsidR="00EF564F" w:rsidRPr="00601754" w:rsidRDefault="00EF564F" w:rsidP="000A24C6">
            <w:pPr>
              <w:autoSpaceDE w:val="0"/>
              <w:autoSpaceDN w:val="0"/>
              <w:adjustRightInd w:val="0"/>
              <w:jc w:val="both"/>
            </w:pPr>
          </w:p>
        </w:tc>
        <w:tc>
          <w:tcPr>
            <w:tcW w:w="1985" w:type="dxa"/>
          </w:tcPr>
          <w:p w14:paraId="2117DF24" w14:textId="77777777" w:rsidR="00EF564F" w:rsidRPr="00601754" w:rsidRDefault="00EF564F" w:rsidP="000A24C6">
            <w:pPr>
              <w:autoSpaceDE w:val="0"/>
              <w:autoSpaceDN w:val="0"/>
              <w:adjustRightInd w:val="0"/>
              <w:jc w:val="both"/>
            </w:pPr>
          </w:p>
        </w:tc>
      </w:tr>
      <w:tr w:rsidR="00EF564F" w:rsidRPr="00601754" w14:paraId="6131EE59" w14:textId="77777777" w:rsidTr="009C2984">
        <w:trPr>
          <w:trHeight w:val="240"/>
        </w:trPr>
        <w:tc>
          <w:tcPr>
            <w:tcW w:w="2410" w:type="dxa"/>
            <w:hideMark/>
          </w:tcPr>
          <w:p w14:paraId="1E2FB68B" w14:textId="77777777" w:rsidR="00EF564F" w:rsidRPr="00601754" w:rsidRDefault="00EF564F" w:rsidP="000A24C6">
            <w:pPr>
              <w:autoSpaceDE w:val="0"/>
              <w:autoSpaceDN w:val="0"/>
              <w:adjustRightInd w:val="0"/>
              <w:jc w:val="both"/>
            </w:pPr>
            <w:r w:rsidRPr="00601754">
              <w:t>ВСЕГО:</w:t>
            </w:r>
          </w:p>
        </w:tc>
        <w:tc>
          <w:tcPr>
            <w:tcW w:w="2121" w:type="dxa"/>
          </w:tcPr>
          <w:p w14:paraId="277AB064" w14:textId="77777777" w:rsidR="00EF564F" w:rsidRPr="00601754" w:rsidRDefault="00EF564F" w:rsidP="000A24C6">
            <w:pPr>
              <w:autoSpaceDE w:val="0"/>
              <w:autoSpaceDN w:val="0"/>
              <w:adjustRightInd w:val="0"/>
              <w:jc w:val="both"/>
            </w:pPr>
          </w:p>
        </w:tc>
        <w:tc>
          <w:tcPr>
            <w:tcW w:w="1644" w:type="dxa"/>
          </w:tcPr>
          <w:p w14:paraId="28CDA128" w14:textId="77777777" w:rsidR="00EF564F" w:rsidRPr="00601754" w:rsidRDefault="00EF564F" w:rsidP="000A24C6">
            <w:pPr>
              <w:autoSpaceDE w:val="0"/>
              <w:autoSpaceDN w:val="0"/>
              <w:adjustRightInd w:val="0"/>
              <w:jc w:val="both"/>
            </w:pPr>
          </w:p>
        </w:tc>
        <w:tc>
          <w:tcPr>
            <w:tcW w:w="1758" w:type="dxa"/>
          </w:tcPr>
          <w:p w14:paraId="73AC312D" w14:textId="77777777" w:rsidR="00EF564F" w:rsidRPr="00601754" w:rsidRDefault="00EF564F" w:rsidP="000A24C6">
            <w:pPr>
              <w:autoSpaceDE w:val="0"/>
              <w:autoSpaceDN w:val="0"/>
              <w:adjustRightInd w:val="0"/>
              <w:jc w:val="both"/>
            </w:pPr>
          </w:p>
        </w:tc>
        <w:tc>
          <w:tcPr>
            <w:tcW w:w="1985" w:type="dxa"/>
          </w:tcPr>
          <w:p w14:paraId="2FE78DA6" w14:textId="77777777" w:rsidR="00EF564F" w:rsidRPr="00601754" w:rsidRDefault="00EF564F" w:rsidP="000A24C6">
            <w:pPr>
              <w:autoSpaceDE w:val="0"/>
              <w:autoSpaceDN w:val="0"/>
              <w:adjustRightInd w:val="0"/>
              <w:jc w:val="both"/>
            </w:pPr>
          </w:p>
        </w:tc>
      </w:tr>
    </w:tbl>
    <w:p w14:paraId="5391AC64" w14:textId="77777777" w:rsidR="00EF564F" w:rsidRPr="00601754" w:rsidRDefault="00EF564F" w:rsidP="00EF564F">
      <w:pPr>
        <w:jc w:val="both"/>
        <w:rPr>
          <w:snapToGrid w:val="0"/>
        </w:rPr>
      </w:pPr>
      <w:r w:rsidRPr="00601754">
        <w:rPr>
          <w:snapToGrid w:val="0"/>
        </w:rPr>
        <w:t>* отражаются все налоги и другие платежи в бюджет и внебюджетные фонды (налоги по общей или упрощенной системе налогообложения – налог на прибыль, НДС, УСН, НПД и другие; уплачиваемые суммы НДФЛ, начисления на заработную плату в пенсионный фонд и фонд социального страхования и другие).</w:t>
      </w:r>
    </w:p>
    <w:p w14:paraId="168F4CED" w14:textId="77777777" w:rsidR="00EF564F" w:rsidRPr="00601754" w:rsidRDefault="00EF564F" w:rsidP="00EF564F">
      <w:pPr>
        <w:pStyle w:val="ConsPlusNormal"/>
        <w:ind w:firstLine="709"/>
        <w:jc w:val="center"/>
        <w:rPr>
          <w:rFonts w:ascii="Times New Roman" w:hAnsi="Times New Roman" w:cs="Times New Roman"/>
          <w:b/>
          <w:sz w:val="22"/>
          <w:szCs w:val="24"/>
        </w:rPr>
      </w:pPr>
    </w:p>
    <w:p w14:paraId="1286D659" w14:textId="77777777" w:rsidR="00EF564F" w:rsidRPr="00601754" w:rsidRDefault="00EF564F" w:rsidP="00EF564F">
      <w:pPr>
        <w:autoSpaceDE w:val="0"/>
        <w:autoSpaceDN w:val="0"/>
        <w:adjustRightInd w:val="0"/>
        <w:ind w:firstLine="540"/>
        <w:jc w:val="center"/>
        <w:rPr>
          <w:b/>
        </w:rPr>
      </w:pPr>
    </w:p>
    <w:p w14:paraId="27898420" w14:textId="77777777" w:rsidR="00EF564F" w:rsidRPr="00601754" w:rsidRDefault="00EF564F" w:rsidP="00EF564F">
      <w:pPr>
        <w:autoSpaceDE w:val="0"/>
        <w:autoSpaceDN w:val="0"/>
        <w:adjustRightInd w:val="0"/>
        <w:ind w:firstLine="540"/>
        <w:jc w:val="center"/>
        <w:rPr>
          <w:b/>
          <w:i/>
        </w:rPr>
      </w:pPr>
    </w:p>
    <w:p w14:paraId="619E8BC0" w14:textId="77777777" w:rsidR="00EF564F" w:rsidRPr="00601754" w:rsidRDefault="00EF564F" w:rsidP="00EF564F">
      <w:pPr>
        <w:autoSpaceDE w:val="0"/>
        <w:autoSpaceDN w:val="0"/>
        <w:adjustRightInd w:val="0"/>
        <w:jc w:val="center"/>
        <w:rPr>
          <w:b/>
        </w:rPr>
      </w:pPr>
      <w:r w:rsidRPr="00601754">
        <w:rPr>
          <w:b/>
        </w:rPr>
        <w:t>3.3. Финансовый план на 20__ год</w:t>
      </w:r>
      <w:r w:rsidRPr="00601754">
        <w:rPr>
          <w:b/>
        </w:rPr>
        <w:br/>
        <w:t xml:space="preserve">     (Первый год)</w:t>
      </w:r>
    </w:p>
    <w:p w14:paraId="1A643392" w14:textId="77777777" w:rsidR="00EF564F" w:rsidRPr="00601754" w:rsidRDefault="00EF564F" w:rsidP="00EF564F">
      <w:pPr>
        <w:autoSpaceDE w:val="0"/>
        <w:autoSpaceDN w:val="0"/>
        <w:adjustRightInd w:val="0"/>
        <w:jc w:val="right"/>
      </w:pPr>
      <w:r w:rsidRPr="00601754">
        <w:t xml:space="preserve">Таблица 3.3., </w:t>
      </w:r>
      <w:proofErr w:type="spellStart"/>
      <w:r w:rsidRPr="00601754">
        <w:rPr>
          <w:b/>
        </w:rPr>
        <w:t>тыс.руб</w:t>
      </w:r>
      <w:proofErr w:type="spellEnd"/>
      <w:r w:rsidRPr="00601754">
        <w:rPr>
          <w:b/>
        </w:rPr>
        <w:t>.</w:t>
      </w:r>
    </w:p>
    <w:tbl>
      <w:tblPr>
        <w:tblW w:w="10490" w:type="dxa"/>
        <w:tblInd w:w="-57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3335"/>
        <w:gridCol w:w="1059"/>
        <w:gridCol w:w="1276"/>
        <w:gridCol w:w="1134"/>
        <w:gridCol w:w="1134"/>
        <w:gridCol w:w="1559"/>
      </w:tblGrid>
      <w:tr w:rsidR="00EF564F" w:rsidRPr="00601754" w14:paraId="264278E9" w14:textId="77777777" w:rsidTr="009C2984">
        <w:tc>
          <w:tcPr>
            <w:tcW w:w="993" w:type="dxa"/>
            <w:tcBorders>
              <w:top w:val="single" w:sz="4" w:space="0" w:color="auto"/>
              <w:bottom w:val="single" w:sz="4" w:space="0" w:color="auto"/>
            </w:tcBorders>
          </w:tcPr>
          <w:p w14:paraId="111B3452"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w:t>
            </w:r>
          </w:p>
          <w:p w14:paraId="5BB2DDD1"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п/п</w:t>
            </w:r>
          </w:p>
        </w:tc>
        <w:tc>
          <w:tcPr>
            <w:tcW w:w="3335" w:type="dxa"/>
            <w:tcBorders>
              <w:top w:val="single" w:sz="4" w:space="0" w:color="auto"/>
              <w:bottom w:val="single" w:sz="4" w:space="0" w:color="auto"/>
            </w:tcBorders>
          </w:tcPr>
          <w:p w14:paraId="77F48552" w14:textId="77777777" w:rsidR="00EF564F" w:rsidRPr="00601754" w:rsidRDefault="00EF564F" w:rsidP="000A24C6">
            <w:pPr>
              <w:pStyle w:val="ConsPlusNormal"/>
              <w:ind w:firstLine="142"/>
              <w:jc w:val="center"/>
              <w:rPr>
                <w:rFonts w:ascii="Times New Roman" w:hAnsi="Times New Roman" w:cs="Times New Roman"/>
                <w:sz w:val="22"/>
                <w:szCs w:val="24"/>
              </w:rPr>
            </w:pPr>
            <w:r w:rsidRPr="00601754">
              <w:rPr>
                <w:rFonts w:ascii="Times New Roman" w:hAnsi="Times New Roman" w:cs="Times New Roman"/>
                <w:sz w:val="22"/>
                <w:szCs w:val="24"/>
              </w:rPr>
              <w:t>Показатель</w:t>
            </w:r>
          </w:p>
        </w:tc>
        <w:tc>
          <w:tcPr>
            <w:tcW w:w="1059" w:type="dxa"/>
            <w:tcBorders>
              <w:top w:val="single" w:sz="4" w:space="0" w:color="auto"/>
              <w:bottom w:val="single" w:sz="4" w:space="0" w:color="auto"/>
            </w:tcBorders>
          </w:tcPr>
          <w:p w14:paraId="7AAB984A" w14:textId="77777777" w:rsidR="00EF564F" w:rsidRPr="00601754" w:rsidRDefault="00EF564F" w:rsidP="003A63D9">
            <w:pPr>
              <w:pStyle w:val="ConsPlusNormal"/>
              <w:ind w:firstLine="0"/>
              <w:jc w:val="center"/>
              <w:rPr>
                <w:rFonts w:ascii="Times New Roman" w:hAnsi="Times New Roman" w:cs="Times New Roman"/>
                <w:sz w:val="22"/>
                <w:szCs w:val="24"/>
              </w:rPr>
            </w:pPr>
            <w:r w:rsidRPr="00601754">
              <w:rPr>
                <w:rFonts w:ascii="Times New Roman" w:hAnsi="Times New Roman" w:cs="Times New Roman"/>
                <w:sz w:val="22"/>
                <w:szCs w:val="24"/>
              </w:rPr>
              <w:t>1 кв.20_</w:t>
            </w:r>
          </w:p>
        </w:tc>
        <w:tc>
          <w:tcPr>
            <w:tcW w:w="1276" w:type="dxa"/>
            <w:tcBorders>
              <w:top w:val="single" w:sz="4" w:space="0" w:color="auto"/>
              <w:bottom w:val="single" w:sz="4" w:space="0" w:color="auto"/>
            </w:tcBorders>
          </w:tcPr>
          <w:p w14:paraId="23FE58AE" w14:textId="77777777" w:rsidR="00EF564F" w:rsidRPr="00601754" w:rsidRDefault="00EF564F" w:rsidP="003A63D9">
            <w:pPr>
              <w:pStyle w:val="ConsPlusNormal"/>
              <w:ind w:left="23" w:firstLine="142"/>
              <w:jc w:val="center"/>
              <w:rPr>
                <w:rFonts w:ascii="Times New Roman" w:hAnsi="Times New Roman" w:cs="Times New Roman"/>
                <w:sz w:val="22"/>
                <w:szCs w:val="24"/>
              </w:rPr>
            </w:pPr>
            <w:r w:rsidRPr="00601754">
              <w:rPr>
                <w:rFonts w:ascii="Times New Roman" w:hAnsi="Times New Roman" w:cs="Times New Roman"/>
                <w:sz w:val="22"/>
                <w:szCs w:val="24"/>
              </w:rPr>
              <w:t>2 кв. 20_</w:t>
            </w:r>
          </w:p>
        </w:tc>
        <w:tc>
          <w:tcPr>
            <w:tcW w:w="1134" w:type="dxa"/>
            <w:tcBorders>
              <w:top w:val="single" w:sz="4" w:space="0" w:color="auto"/>
              <w:bottom w:val="single" w:sz="4" w:space="0" w:color="auto"/>
            </w:tcBorders>
          </w:tcPr>
          <w:p w14:paraId="6F9CC02F" w14:textId="77777777" w:rsidR="00EF564F" w:rsidRPr="00601754" w:rsidRDefault="00EF564F" w:rsidP="003A63D9">
            <w:pPr>
              <w:pStyle w:val="ConsPlusNormal"/>
              <w:ind w:left="23" w:firstLine="142"/>
              <w:jc w:val="center"/>
              <w:rPr>
                <w:rFonts w:ascii="Times New Roman" w:hAnsi="Times New Roman" w:cs="Times New Roman"/>
                <w:sz w:val="22"/>
                <w:szCs w:val="24"/>
              </w:rPr>
            </w:pPr>
            <w:r w:rsidRPr="00601754">
              <w:rPr>
                <w:rFonts w:ascii="Times New Roman" w:hAnsi="Times New Roman" w:cs="Times New Roman"/>
                <w:sz w:val="22"/>
                <w:szCs w:val="24"/>
              </w:rPr>
              <w:t>3 кв.20_</w:t>
            </w:r>
          </w:p>
        </w:tc>
        <w:tc>
          <w:tcPr>
            <w:tcW w:w="1134" w:type="dxa"/>
            <w:tcBorders>
              <w:top w:val="single" w:sz="4" w:space="0" w:color="auto"/>
              <w:bottom w:val="single" w:sz="4" w:space="0" w:color="auto"/>
            </w:tcBorders>
          </w:tcPr>
          <w:p w14:paraId="6B85B505" w14:textId="77777777" w:rsidR="00EF564F" w:rsidRPr="00601754" w:rsidRDefault="00EF564F" w:rsidP="003A63D9">
            <w:pPr>
              <w:pStyle w:val="ConsPlusNormal"/>
              <w:ind w:firstLine="0"/>
              <w:jc w:val="center"/>
              <w:rPr>
                <w:rFonts w:ascii="Times New Roman" w:hAnsi="Times New Roman" w:cs="Times New Roman"/>
                <w:sz w:val="22"/>
                <w:szCs w:val="24"/>
              </w:rPr>
            </w:pPr>
            <w:r w:rsidRPr="00601754">
              <w:rPr>
                <w:rFonts w:ascii="Times New Roman" w:hAnsi="Times New Roman" w:cs="Times New Roman"/>
                <w:sz w:val="22"/>
                <w:szCs w:val="24"/>
              </w:rPr>
              <w:t>4 кв.20_</w:t>
            </w:r>
          </w:p>
        </w:tc>
        <w:tc>
          <w:tcPr>
            <w:tcW w:w="1559" w:type="dxa"/>
            <w:tcBorders>
              <w:top w:val="single" w:sz="4" w:space="0" w:color="auto"/>
              <w:bottom w:val="single" w:sz="4" w:space="0" w:color="auto"/>
            </w:tcBorders>
          </w:tcPr>
          <w:p w14:paraId="037E7B07" w14:textId="77777777" w:rsidR="00EF564F" w:rsidRPr="00601754" w:rsidRDefault="00EF564F" w:rsidP="003A63D9">
            <w:pPr>
              <w:pStyle w:val="ConsPlusNormal"/>
              <w:jc w:val="center"/>
              <w:rPr>
                <w:rFonts w:ascii="Times New Roman" w:hAnsi="Times New Roman" w:cs="Times New Roman"/>
                <w:sz w:val="22"/>
                <w:szCs w:val="24"/>
              </w:rPr>
            </w:pPr>
            <w:r w:rsidRPr="00601754">
              <w:rPr>
                <w:rFonts w:ascii="Times New Roman" w:hAnsi="Times New Roman" w:cs="Times New Roman"/>
                <w:sz w:val="22"/>
                <w:szCs w:val="24"/>
              </w:rPr>
              <w:t>Всего</w:t>
            </w:r>
          </w:p>
        </w:tc>
      </w:tr>
      <w:tr w:rsidR="00EF564F" w:rsidRPr="00601754" w14:paraId="7866DF51" w14:textId="77777777" w:rsidTr="009C2984">
        <w:tblPrEx>
          <w:tblBorders>
            <w:insideH w:val="single" w:sz="4" w:space="0" w:color="auto"/>
          </w:tblBorders>
        </w:tblPrEx>
        <w:tc>
          <w:tcPr>
            <w:tcW w:w="993" w:type="dxa"/>
            <w:tcBorders>
              <w:top w:val="single" w:sz="4" w:space="0" w:color="auto"/>
            </w:tcBorders>
          </w:tcPr>
          <w:p w14:paraId="5F25536A" w14:textId="77777777" w:rsidR="00EF564F" w:rsidRPr="00601754" w:rsidRDefault="00EF564F" w:rsidP="000A24C6">
            <w:pPr>
              <w:pStyle w:val="ConsPlusNormal"/>
              <w:ind w:firstLine="80"/>
              <w:jc w:val="center"/>
              <w:rPr>
                <w:rFonts w:ascii="Times New Roman" w:hAnsi="Times New Roman" w:cs="Times New Roman"/>
                <w:b/>
                <w:sz w:val="22"/>
                <w:szCs w:val="24"/>
              </w:rPr>
            </w:pPr>
            <w:bookmarkStart w:id="61" w:name="P4386"/>
            <w:bookmarkEnd w:id="61"/>
            <w:r w:rsidRPr="00601754">
              <w:rPr>
                <w:rFonts w:ascii="Times New Roman" w:hAnsi="Times New Roman" w:cs="Times New Roman"/>
                <w:b/>
                <w:sz w:val="22"/>
                <w:szCs w:val="24"/>
              </w:rPr>
              <w:t>1.</w:t>
            </w:r>
          </w:p>
        </w:tc>
        <w:tc>
          <w:tcPr>
            <w:tcW w:w="3335" w:type="dxa"/>
            <w:tcBorders>
              <w:top w:val="single" w:sz="4" w:space="0" w:color="auto"/>
            </w:tcBorders>
          </w:tcPr>
          <w:p w14:paraId="35FE025E"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b/>
                <w:sz w:val="22"/>
                <w:szCs w:val="22"/>
              </w:rPr>
              <w:t>Доходы, всего</w:t>
            </w:r>
            <w:r w:rsidRPr="00601754">
              <w:rPr>
                <w:rFonts w:ascii="Times New Roman" w:hAnsi="Times New Roman" w:cs="Times New Roman"/>
                <w:sz w:val="22"/>
                <w:szCs w:val="22"/>
              </w:rPr>
              <w:t xml:space="preserve"> (п.1.1.+п.1.2):</w:t>
            </w:r>
          </w:p>
          <w:p w14:paraId="6CADA976"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в том числе:</w:t>
            </w:r>
          </w:p>
        </w:tc>
        <w:tc>
          <w:tcPr>
            <w:tcW w:w="1059" w:type="dxa"/>
            <w:tcBorders>
              <w:top w:val="single" w:sz="4" w:space="0" w:color="auto"/>
            </w:tcBorders>
          </w:tcPr>
          <w:p w14:paraId="5D4B017C"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Borders>
              <w:top w:val="single" w:sz="4" w:space="0" w:color="auto"/>
            </w:tcBorders>
          </w:tcPr>
          <w:p w14:paraId="2184E85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Borders>
              <w:top w:val="single" w:sz="4" w:space="0" w:color="auto"/>
            </w:tcBorders>
          </w:tcPr>
          <w:p w14:paraId="02D2E3FF"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Borders>
              <w:top w:val="single" w:sz="4" w:space="0" w:color="auto"/>
            </w:tcBorders>
          </w:tcPr>
          <w:p w14:paraId="6F81678E"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Borders>
              <w:top w:val="single" w:sz="4" w:space="0" w:color="auto"/>
            </w:tcBorders>
          </w:tcPr>
          <w:p w14:paraId="526E9C16"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D4B672C" w14:textId="77777777" w:rsidTr="009C2984">
        <w:tblPrEx>
          <w:tblBorders>
            <w:insideH w:val="single" w:sz="4" w:space="0" w:color="auto"/>
          </w:tblBorders>
        </w:tblPrEx>
        <w:tc>
          <w:tcPr>
            <w:tcW w:w="993" w:type="dxa"/>
          </w:tcPr>
          <w:p w14:paraId="1D9212C6"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1.1.</w:t>
            </w:r>
          </w:p>
        </w:tc>
        <w:tc>
          <w:tcPr>
            <w:tcW w:w="3335" w:type="dxa"/>
          </w:tcPr>
          <w:p w14:paraId="07E70296"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 объем выручки от реализации товаров (работ, услуг) (всего табл. 1)</w:t>
            </w:r>
          </w:p>
        </w:tc>
        <w:tc>
          <w:tcPr>
            <w:tcW w:w="1059" w:type="dxa"/>
          </w:tcPr>
          <w:p w14:paraId="445AE100"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D7692C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8EA4EC2"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FDC6096"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4723AED"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71201559" w14:textId="77777777" w:rsidTr="009C2984">
        <w:tblPrEx>
          <w:tblBorders>
            <w:insideH w:val="single" w:sz="4" w:space="0" w:color="auto"/>
          </w:tblBorders>
        </w:tblPrEx>
        <w:tc>
          <w:tcPr>
            <w:tcW w:w="993" w:type="dxa"/>
          </w:tcPr>
          <w:p w14:paraId="10C1CAFE"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1.2.</w:t>
            </w:r>
          </w:p>
        </w:tc>
        <w:tc>
          <w:tcPr>
            <w:tcW w:w="3335" w:type="dxa"/>
          </w:tcPr>
          <w:p w14:paraId="75953B1A"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 прочие доходы (перечислить)</w:t>
            </w:r>
          </w:p>
        </w:tc>
        <w:tc>
          <w:tcPr>
            <w:tcW w:w="1059" w:type="dxa"/>
          </w:tcPr>
          <w:p w14:paraId="79094390"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371D38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0CD2215"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8A16E74"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416FE21"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27F7E09D" w14:textId="77777777" w:rsidTr="009C2984">
        <w:tblPrEx>
          <w:tblBorders>
            <w:insideH w:val="single" w:sz="4" w:space="0" w:color="auto"/>
          </w:tblBorders>
        </w:tblPrEx>
        <w:tc>
          <w:tcPr>
            <w:tcW w:w="993" w:type="dxa"/>
          </w:tcPr>
          <w:p w14:paraId="76DFDD9B" w14:textId="77777777" w:rsidR="00EF564F" w:rsidRPr="00601754" w:rsidRDefault="00EF564F" w:rsidP="000A24C6">
            <w:pPr>
              <w:pStyle w:val="ConsPlusNormal"/>
              <w:ind w:firstLine="80"/>
              <w:jc w:val="center"/>
              <w:rPr>
                <w:rFonts w:ascii="Times New Roman" w:hAnsi="Times New Roman" w:cs="Times New Roman"/>
                <w:b/>
                <w:sz w:val="22"/>
                <w:szCs w:val="24"/>
              </w:rPr>
            </w:pPr>
            <w:bookmarkStart w:id="62" w:name="P4423"/>
            <w:bookmarkEnd w:id="62"/>
            <w:r w:rsidRPr="00601754">
              <w:rPr>
                <w:rFonts w:ascii="Times New Roman" w:hAnsi="Times New Roman" w:cs="Times New Roman"/>
                <w:b/>
                <w:sz w:val="22"/>
                <w:szCs w:val="24"/>
              </w:rPr>
              <w:t>2.</w:t>
            </w:r>
          </w:p>
        </w:tc>
        <w:tc>
          <w:tcPr>
            <w:tcW w:w="3335" w:type="dxa"/>
          </w:tcPr>
          <w:p w14:paraId="05458144" w14:textId="5C76726C" w:rsidR="00EF564F" w:rsidRPr="00601754" w:rsidRDefault="00EF564F" w:rsidP="008D3C89">
            <w:pPr>
              <w:pStyle w:val="ConsPlusNormal"/>
              <w:ind w:firstLine="0"/>
              <w:jc w:val="both"/>
              <w:rPr>
                <w:rFonts w:ascii="Times New Roman" w:hAnsi="Times New Roman" w:cs="Times New Roman"/>
                <w:b/>
                <w:color w:val="000000" w:themeColor="text1"/>
                <w:sz w:val="22"/>
                <w:szCs w:val="22"/>
              </w:rPr>
            </w:pPr>
            <w:r w:rsidRPr="00601754">
              <w:rPr>
                <w:rFonts w:ascii="Times New Roman" w:hAnsi="Times New Roman" w:cs="Times New Roman"/>
                <w:b/>
                <w:color w:val="000000" w:themeColor="text1"/>
                <w:sz w:val="22"/>
                <w:szCs w:val="22"/>
              </w:rPr>
              <w:t>Расходы на реализацию проекта, всего (сумма п.2.1. по п.2.12.)</w:t>
            </w:r>
          </w:p>
          <w:p w14:paraId="567CCE37" w14:textId="77777777" w:rsidR="00EF564F" w:rsidRPr="00601754" w:rsidRDefault="00EF564F" w:rsidP="001651B0">
            <w:pPr>
              <w:pStyle w:val="ConsPlusNormal"/>
              <w:ind w:firstLine="0"/>
              <w:jc w:val="both"/>
              <w:rPr>
                <w:rFonts w:ascii="Times New Roman" w:hAnsi="Times New Roman" w:cs="Times New Roman"/>
                <w:color w:val="000000" w:themeColor="text1"/>
                <w:sz w:val="22"/>
                <w:szCs w:val="22"/>
              </w:rPr>
            </w:pPr>
            <w:r w:rsidRPr="00601754">
              <w:rPr>
                <w:rFonts w:ascii="Times New Roman" w:hAnsi="Times New Roman" w:cs="Times New Roman"/>
                <w:color w:val="000000" w:themeColor="text1"/>
                <w:sz w:val="22"/>
                <w:szCs w:val="22"/>
              </w:rPr>
              <w:t>в том числе:</w:t>
            </w:r>
          </w:p>
        </w:tc>
        <w:tc>
          <w:tcPr>
            <w:tcW w:w="1059" w:type="dxa"/>
          </w:tcPr>
          <w:p w14:paraId="0CFFFCE2"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39528F7"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C5174C8"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BF9E974"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D7E0E50"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1521FA8" w14:textId="77777777" w:rsidTr="009C2984">
        <w:tblPrEx>
          <w:tblBorders>
            <w:insideH w:val="single" w:sz="4" w:space="0" w:color="auto"/>
          </w:tblBorders>
        </w:tblPrEx>
        <w:tc>
          <w:tcPr>
            <w:tcW w:w="993" w:type="dxa"/>
          </w:tcPr>
          <w:p w14:paraId="6B70C0CC"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w:t>
            </w:r>
          </w:p>
        </w:tc>
        <w:tc>
          <w:tcPr>
            <w:tcW w:w="3335" w:type="dxa"/>
          </w:tcPr>
          <w:p w14:paraId="5FA1432D"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сырье и материалы для производства товаров (работ, услуг)</w:t>
            </w:r>
          </w:p>
        </w:tc>
        <w:tc>
          <w:tcPr>
            <w:tcW w:w="1059" w:type="dxa"/>
          </w:tcPr>
          <w:p w14:paraId="489AF2EF"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B668FA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8A1781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58911C0"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067AD536"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80A9D06" w14:textId="77777777" w:rsidTr="009C2984">
        <w:tblPrEx>
          <w:tblBorders>
            <w:insideH w:val="single" w:sz="4" w:space="0" w:color="auto"/>
          </w:tblBorders>
        </w:tblPrEx>
        <w:tc>
          <w:tcPr>
            <w:tcW w:w="993" w:type="dxa"/>
          </w:tcPr>
          <w:p w14:paraId="36953BDC"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2.2.</w:t>
            </w:r>
          </w:p>
        </w:tc>
        <w:tc>
          <w:tcPr>
            <w:tcW w:w="3335" w:type="dxa"/>
          </w:tcPr>
          <w:p w14:paraId="162639DF" w14:textId="77777777" w:rsidR="00EF564F" w:rsidRPr="00601754" w:rsidRDefault="00EF564F" w:rsidP="008D3C89">
            <w:pPr>
              <w:autoSpaceDE w:val="0"/>
              <w:autoSpaceDN w:val="0"/>
              <w:adjustRightInd w:val="0"/>
              <w:jc w:val="both"/>
              <w:rPr>
                <w:sz w:val="22"/>
                <w:szCs w:val="22"/>
              </w:rPr>
            </w:pPr>
            <w:r w:rsidRPr="00601754">
              <w:rPr>
                <w:sz w:val="22"/>
                <w:szCs w:val="22"/>
              </w:rPr>
              <w:t>сырье и материалы для ремонта помещения, строительства здания, сооружения</w:t>
            </w:r>
          </w:p>
        </w:tc>
        <w:tc>
          <w:tcPr>
            <w:tcW w:w="1059" w:type="dxa"/>
          </w:tcPr>
          <w:p w14:paraId="5386D669"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6DC4F0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CD104C0"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9B03CF2"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791F1236"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FBCCABB" w14:textId="77777777" w:rsidTr="009C2984">
        <w:tblPrEx>
          <w:tblBorders>
            <w:insideH w:val="single" w:sz="4" w:space="0" w:color="auto"/>
          </w:tblBorders>
        </w:tblPrEx>
        <w:tc>
          <w:tcPr>
            <w:tcW w:w="993" w:type="dxa"/>
          </w:tcPr>
          <w:p w14:paraId="0A36CF51"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2.3.</w:t>
            </w:r>
          </w:p>
        </w:tc>
        <w:tc>
          <w:tcPr>
            <w:tcW w:w="3335" w:type="dxa"/>
          </w:tcPr>
          <w:p w14:paraId="73BC0B9F" w14:textId="77777777" w:rsidR="00EF564F" w:rsidRPr="00601754" w:rsidRDefault="00EF564F" w:rsidP="008D3C89">
            <w:pPr>
              <w:autoSpaceDE w:val="0"/>
              <w:autoSpaceDN w:val="0"/>
              <w:adjustRightInd w:val="0"/>
              <w:jc w:val="both"/>
              <w:rPr>
                <w:sz w:val="22"/>
                <w:szCs w:val="22"/>
              </w:rPr>
            </w:pPr>
            <w:r w:rsidRPr="00601754">
              <w:rPr>
                <w:sz w:val="22"/>
                <w:szCs w:val="22"/>
              </w:rPr>
              <w:t>коммунальные расходы</w:t>
            </w:r>
          </w:p>
        </w:tc>
        <w:tc>
          <w:tcPr>
            <w:tcW w:w="1059" w:type="dxa"/>
          </w:tcPr>
          <w:p w14:paraId="1016D19E"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67461C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9D8F9A5"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3EE18AB"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003516EA"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A65C7E2" w14:textId="77777777" w:rsidTr="009C2984">
        <w:tblPrEx>
          <w:tblBorders>
            <w:insideH w:val="single" w:sz="4" w:space="0" w:color="auto"/>
          </w:tblBorders>
        </w:tblPrEx>
        <w:tc>
          <w:tcPr>
            <w:tcW w:w="993" w:type="dxa"/>
          </w:tcPr>
          <w:p w14:paraId="58BA127E"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2.4.</w:t>
            </w:r>
          </w:p>
        </w:tc>
        <w:tc>
          <w:tcPr>
            <w:tcW w:w="3335" w:type="dxa"/>
          </w:tcPr>
          <w:p w14:paraId="75645A92" w14:textId="77777777" w:rsidR="00EF564F" w:rsidRPr="00601754" w:rsidRDefault="00EF564F" w:rsidP="008D3C89">
            <w:pPr>
              <w:autoSpaceDE w:val="0"/>
              <w:autoSpaceDN w:val="0"/>
              <w:adjustRightInd w:val="0"/>
              <w:jc w:val="both"/>
              <w:rPr>
                <w:sz w:val="22"/>
                <w:szCs w:val="22"/>
              </w:rPr>
            </w:pPr>
            <w:r w:rsidRPr="00601754">
              <w:rPr>
                <w:sz w:val="22"/>
                <w:szCs w:val="22"/>
              </w:rPr>
              <w:t>транспортные расходы</w:t>
            </w:r>
          </w:p>
        </w:tc>
        <w:tc>
          <w:tcPr>
            <w:tcW w:w="1059" w:type="dxa"/>
          </w:tcPr>
          <w:p w14:paraId="25F38D8C"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B8A0D1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A255EB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6B0264B"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7EB9D678"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70DEFBB8" w14:textId="77777777" w:rsidTr="009C2984">
        <w:tblPrEx>
          <w:tblBorders>
            <w:insideH w:val="single" w:sz="4" w:space="0" w:color="auto"/>
          </w:tblBorders>
        </w:tblPrEx>
        <w:tc>
          <w:tcPr>
            <w:tcW w:w="993" w:type="dxa"/>
          </w:tcPr>
          <w:p w14:paraId="6DB2008A"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2.5.</w:t>
            </w:r>
          </w:p>
        </w:tc>
        <w:tc>
          <w:tcPr>
            <w:tcW w:w="3335" w:type="dxa"/>
          </w:tcPr>
          <w:p w14:paraId="60CBAD5C" w14:textId="77777777" w:rsidR="00EF564F" w:rsidRPr="00601754" w:rsidRDefault="00EF564F" w:rsidP="008D3C89">
            <w:pPr>
              <w:autoSpaceDE w:val="0"/>
              <w:autoSpaceDN w:val="0"/>
              <w:adjustRightInd w:val="0"/>
              <w:jc w:val="both"/>
              <w:rPr>
                <w:sz w:val="22"/>
                <w:szCs w:val="22"/>
              </w:rPr>
            </w:pPr>
            <w:r w:rsidRPr="00601754">
              <w:rPr>
                <w:sz w:val="22"/>
                <w:szCs w:val="22"/>
              </w:rPr>
              <w:t>расходы на маркетинговые исследования и рекламу</w:t>
            </w:r>
          </w:p>
        </w:tc>
        <w:tc>
          <w:tcPr>
            <w:tcW w:w="1059" w:type="dxa"/>
          </w:tcPr>
          <w:p w14:paraId="00C68CC0"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C124B8F"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4E9946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FEFF8FB"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442F97CA"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5CE45D46" w14:textId="77777777" w:rsidTr="009C2984">
        <w:tblPrEx>
          <w:tblBorders>
            <w:insideH w:val="single" w:sz="4" w:space="0" w:color="auto"/>
          </w:tblBorders>
        </w:tblPrEx>
        <w:tc>
          <w:tcPr>
            <w:tcW w:w="993" w:type="dxa"/>
          </w:tcPr>
          <w:p w14:paraId="356BABCB"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2.6.</w:t>
            </w:r>
          </w:p>
        </w:tc>
        <w:tc>
          <w:tcPr>
            <w:tcW w:w="3335" w:type="dxa"/>
          </w:tcPr>
          <w:p w14:paraId="7EAA5E96"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расходы на обучение, лицензирование, разрешения</w:t>
            </w:r>
          </w:p>
        </w:tc>
        <w:tc>
          <w:tcPr>
            <w:tcW w:w="1059" w:type="dxa"/>
          </w:tcPr>
          <w:p w14:paraId="68FBAA82"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19C92D8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5E5120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FF24D6B"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D90F3C4"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2C7E4EF" w14:textId="77777777" w:rsidTr="009C2984">
        <w:tblPrEx>
          <w:tblBorders>
            <w:insideH w:val="single" w:sz="4" w:space="0" w:color="auto"/>
          </w:tblBorders>
        </w:tblPrEx>
        <w:tc>
          <w:tcPr>
            <w:tcW w:w="993" w:type="dxa"/>
          </w:tcPr>
          <w:p w14:paraId="3FDB33AD"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2.7.</w:t>
            </w:r>
          </w:p>
        </w:tc>
        <w:tc>
          <w:tcPr>
            <w:tcW w:w="3335" w:type="dxa"/>
          </w:tcPr>
          <w:p w14:paraId="575A473E"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расходы на услуги связи, интернет</w:t>
            </w:r>
          </w:p>
        </w:tc>
        <w:tc>
          <w:tcPr>
            <w:tcW w:w="1059" w:type="dxa"/>
          </w:tcPr>
          <w:p w14:paraId="3D6BF5BB"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1BEE976"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40F4E9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A4731CE"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84E66BB"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776A71CD" w14:textId="77777777" w:rsidTr="009C2984">
        <w:tblPrEx>
          <w:tblBorders>
            <w:insideH w:val="single" w:sz="4" w:space="0" w:color="auto"/>
          </w:tblBorders>
        </w:tblPrEx>
        <w:tc>
          <w:tcPr>
            <w:tcW w:w="993" w:type="dxa"/>
          </w:tcPr>
          <w:p w14:paraId="39A665DD"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lastRenderedPageBreak/>
              <w:t>2.8.</w:t>
            </w:r>
          </w:p>
        </w:tc>
        <w:tc>
          <w:tcPr>
            <w:tcW w:w="3335" w:type="dxa"/>
          </w:tcPr>
          <w:p w14:paraId="3F9E9C3D"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 xml:space="preserve">офисно-бытовые расходы </w:t>
            </w:r>
          </w:p>
        </w:tc>
        <w:tc>
          <w:tcPr>
            <w:tcW w:w="1059" w:type="dxa"/>
          </w:tcPr>
          <w:p w14:paraId="42DC988B"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23D4D1CF"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681A65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6D78E5C"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67D13B9"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493CF3C0" w14:textId="77777777" w:rsidTr="009C2984">
        <w:tblPrEx>
          <w:tblBorders>
            <w:insideH w:val="single" w:sz="4" w:space="0" w:color="auto"/>
          </w:tblBorders>
        </w:tblPrEx>
        <w:tc>
          <w:tcPr>
            <w:tcW w:w="993" w:type="dxa"/>
          </w:tcPr>
          <w:p w14:paraId="499CBE42"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2.9.</w:t>
            </w:r>
          </w:p>
        </w:tc>
        <w:tc>
          <w:tcPr>
            <w:tcW w:w="3335" w:type="dxa"/>
          </w:tcPr>
          <w:p w14:paraId="1D3BBC53"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арендная плата</w:t>
            </w:r>
          </w:p>
        </w:tc>
        <w:tc>
          <w:tcPr>
            <w:tcW w:w="1059" w:type="dxa"/>
          </w:tcPr>
          <w:p w14:paraId="17B48788"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3C03BE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0C7026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DB4226D"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29996DA"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F9FFA1D" w14:textId="77777777" w:rsidTr="009C2984">
        <w:tblPrEx>
          <w:tblBorders>
            <w:insideH w:val="single" w:sz="4" w:space="0" w:color="auto"/>
          </w:tblBorders>
        </w:tblPrEx>
        <w:tc>
          <w:tcPr>
            <w:tcW w:w="993" w:type="dxa"/>
          </w:tcPr>
          <w:p w14:paraId="425FDC53"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2.10.</w:t>
            </w:r>
          </w:p>
        </w:tc>
        <w:tc>
          <w:tcPr>
            <w:tcW w:w="3335" w:type="dxa"/>
          </w:tcPr>
          <w:p w14:paraId="7294323E"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затраты на оплату труда работников</w:t>
            </w:r>
          </w:p>
        </w:tc>
        <w:tc>
          <w:tcPr>
            <w:tcW w:w="1059" w:type="dxa"/>
          </w:tcPr>
          <w:p w14:paraId="3A58696A"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CD0C8C5"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0B30F6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06384C5"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4E92792"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7C66C37" w14:textId="77777777" w:rsidTr="009C2984">
        <w:tblPrEx>
          <w:tblBorders>
            <w:insideH w:val="single" w:sz="4" w:space="0" w:color="auto"/>
          </w:tblBorders>
        </w:tblPrEx>
        <w:tc>
          <w:tcPr>
            <w:tcW w:w="993" w:type="dxa"/>
          </w:tcPr>
          <w:p w14:paraId="074AD77F"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2.11.</w:t>
            </w:r>
          </w:p>
        </w:tc>
        <w:tc>
          <w:tcPr>
            <w:tcW w:w="3335" w:type="dxa"/>
          </w:tcPr>
          <w:p w14:paraId="5D39D603"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приобретение основных средств</w:t>
            </w:r>
          </w:p>
        </w:tc>
        <w:tc>
          <w:tcPr>
            <w:tcW w:w="1059" w:type="dxa"/>
          </w:tcPr>
          <w:p w14:paraId="0ED417BF"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99FA80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CFD930B"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6FEF4EC"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E06D92E"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46EE5B3E" w14:textId="77777777" w:rsidTr="009C2984">
        <w:tblPrEx>
          <w:tblBorders>
            <w:insideH w:val="single" w:sz="4" w:space="0" w:color="auto"/>
          </w:tblBorders>
        </w:tblPrEx>
        <w:tc>
          <w:tcPr>
            <w:tcW w:w="993" w:type="dxa"/>
          </w:tcPr>
          <w:p w14:paraId="62323DCA" w14:textId="77777777" w:rsidR="00EF564F" w:rsidRPr="00601754" w:rsidRDefault="00EF564F" w:rsidP="000A24C6">
            <w:pPr>
              <w:pStyle w:val="ConsPlusNormal"/>
              <w:ind w:firstLine="80"/>
              <w:jc w:val="center"/>
              <w:rPr>
                <w:rFonts w:ascii="Times New Roman" w:hAnsi="Times New Roman" w:cs="Times New Roman"/>
                <w:color w:val="000000" w:themeColor="text1"/>
                <w:sz w:val="22"/>
                <w:szCs w:val="24"/>
              </w:rPr>
            </w:pPr>
            <w:r w:rsidRPr="00601754">
              <w:rPr>
                <w:rFonts w:ascii="Times New Roman" w:hAnsi="Times New Roman" w:cs="Times New Roman"/>
                <w:color w:val="000000" w:themeColor="text1"/>
                <w:sz w:val="22"/>
                <w:szCs w:val="24"/>
              </w:rPr>
              <w:t>2.12.</w:t>
            </w:r>
          </w:p>
        </w:tc>
        <w:tc>
          <w:tcPr>
            <w:tcW w:w="3335" w:type="dxa"/>
          </w:tcPr>
          <w:p w14:paraId="3C7956FC"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sz w:val="22"/>
                <w:szCs w:val="22"/>
              </w:rPr>
              <w:t>прочие затраты (перечислить)</w:t>
            </w:r>
          </w:p>
        </w:tc>
        <w:tc>
          <w:tcPr>
            <w:tcW w:w="1059" w:type="dxa"/>
          </w:tcPr>
          <w:p w14:paraId="160ACAE8"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3716D317"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1ACE4A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0CCEFEC"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11D2A59"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209703F6" w14:textId="77777777" w:rsidTr="009C2984">
        <w:tblPrEx>
          <w:tblBorders>
            <w:insideH w:val="single" w:sz="4" w:space="0" w:color="auto"/>
          </w:tblBorders>
        </w:tblPrEx>
        <w:tc>
          <w:tcPr>
            <w:tcW w:w="993" w:type="dxa"/>
          </w:tcPr>
          <w:p w14:paraId="412F3B3B" w14:textId="77777777" w:rsidR="00EF564F" w:rsidRPr="00601754" w:rsidRDefault="00EF564F" w:rsidP="000A24C6">
            <w:pPr>
              <w:pStyle w:val="ConsPlusNormal"/>
              <w:ind w:firstLine="80"/>
              <w:jc w:val="center"/>
              <w:rPr>
                <w:rFonts w:ascii="Times New Roman" w:hAnsi="Times New Roman" w:cs="Times New Roman"/>
                <w:b/>
                <w:sz w:val="22"/>
                <w:szCs w:val="24"/>
              </w:rPr>
            </w:pPr>
            <w:bookmarkStart w:id="63" w:name="P4537"/>
            <w:bookmarkEnd w:id="63"/>
            <w:r w:rsidRPr="00601754">
              <w:rPr>
                <w:rFonts w:ascii="Times New Roman" w:hAnsi="Times New Roman" w:cs="Times New Roman"/>
                <w:b/>
                <w:sz w:val="22"/>
                <w:szCs w:val="24"/>
              </w:rPr>
              <w:t>3.</w:t>
            </w:r>
          </w:p>
        </w:tc>
        <w:tc>
          <w:tcPr>
            <w:tcW w:w="3335" w:type="dxa"/>
          </w:tcPr>
          <w:p w14:paraId="4C001AE1"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b/>
                <w:sz w:val="22"/>
                <w:szCs w:val="22"/>
              </w:rPr>
              <w:t>Объем налоговых отчислений в бюджеты и внебюджетные фонды всех уровней (всего табл.4)</w:t>
            </w:r>
          </w:p>
        </w:tc>
        <w:tc>
          <w:tcPr>
            <w:tcW w:w="1059" w:type="dxa"/>
          </w:tcPr>
          <w:p w14:paraId="3B13F86A"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82DC9B6"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F9FFE5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7EE3F48"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29FE6C8C"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1967D2A1" w14:textId="77777777" w:rsidTr="009C2984">
        <w:tblPrEx>
          <w:tblBorders>
            <w:insideH w:val="single" w:sz="4" w:space="0" w:color="auto"/>
          </w:tblBorders>
        </w:tblPrEx>
        <w:tc>
          <w:tcPr>
            <w:tcW w:w="993" w:type="dxa"/>
          </w:tcPr>
          <w:p w14:paraId="5C7FCAAF" w14:textId="77777777" w:rsidR="00EF564F" w:rsidRPr="00601754" w:rsidRDefault="00EF564F" w:rsidP="000A24C6">
            <w:pPr>
              <w:pStyle w:val="ConsPlusNormal"/>
              <w:ind w:firstLine="80"/>
              <w:jc w:val="center"/>
              <w:rPr>
                <w:rFonts w:ascii="Times New Roman" w:hAnsi="Times New Roman" w:cs="Times New Roman"/>
                <w:b/>
                <w:sz w:val="22"/>
                <w:szCs w:val="24"/>
              </w:rPr>
            </w:pPr>
            <w:bookmarkStart w:id="64" w:name="P4543"/>
            <w:bookmarkEnd w:id="64"/>
            <w:r w:rsidRPr="00601754">
              <w:rPr>
                <w:rFonts w:ascii="Times New Roman" w:hAnsi="Times New Roman" w:cs="Times New Roman"/>
                <w:b/>
                <w:sz w:val="22"/>
                <w:szCs w:val="24"/>
              </w:rPr>
              <w:t>4.</w:t>
            </w:r>
          </w:p>
        </w:tc>
        <w:tc>
          <w:tcPr>
            <w:tcW w:w="3335" w:type="dxa"/>
          </w:tcPr>
          <w:p w14:paraId="2D8F7F01"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b/>
                <w:sz w:val="22"/>
                <w:szCs w:val="22"/>
              </w:rPr>
              <w:t>Чистая прибыль</w:t>
            </w:r>
            <w:r w:rsidRPr="00601754">
              <w:rPr>
                <w:rFonts w:ascii="Times New Roman" w:hAnsi="Times New Roman" w:cs="Times New Roman"/>
                <w:sz w:val="22"/>
                <w:szCs w:val="22"/>
              </w:rPr>
              <w:t xml:space="preserve"> по бизнес-проекту</w:t>
            </w:r>
          </w:p>
          <w:p w14:paraId="7508249F" w14:textId="77777777" w:rsidR="00EF564F" w:rsidRPr="00601754" w:rsidRDefault="00EF564F" w:rsidP="008D3C89">
            <w:pPr>
              <w:pStyle w:val="ConsPlusNormal"/>
              <w:ind w:firstLine="142"/>
              <w:jc w:val="both"/>
              <w:rPr>
                <w:rFonts w:ascii="Times New Roman" w:hAnsi="Times New Roman" w:cs="Times New Roman"/>
                <w:sz w:val="22"/>
                <w:szCs w:val="22"/>
              </w:rPr>
            </w:pPr>
            <w:r w:rsidRPr="00601754">
              <w:rPr>
                <w:rFonts w:ascii="Times New Roman" w:hAnsi="Times New Roman" w:cs="Times New Roman"/>
                <w:sz w:val="22"/>
                <w:szCs w:val="22"/>
              </w:rPr>
              <w:t>(</w:t>
            </w:r>
            <w:r w:rsidRPr="00601754">
              <w:rPr>
                <w:rFonts w:ascii="Times New Roman" w:hAnsi="Times New Roman" w:cs="Times New Roman"/>
                <w:color w:val="000000" w:themeColor="text1"/>
                <w:sz w:val="22"/>
                <w:szCs w:val="22"/>
              </w:rPr>
              <w:t>п. 1 - п. 2 - п. 3)</w:t>
            </w:r>
          </w:p>
        </w:tc>
        <w:tc>
          <w:tcPr>
            <w:tcW w:w="1059" w:type="dxa"/>
          </w:tcPr>
          <w:p w14:paraId="5471F11B"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323B70B3"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D5F5F57"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ED95E0E"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3FA0392"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276E644C" w14:textId="77777777" w:rsidTr="009C2984">
        <w:tblPrEx>
          <w:tblBorders>
            <w:insideH w:val="single" w:sz="4" w:space="0" w:color="auto"/>
          </w:tblBorders>
        </w:tblPrEx>
        <w:tc>
          <w:tcPr>
            <w:tcW w:w="993" w:type="dxa"/>
          </w:tcPr>
          <w:p w14:paraId="3F08351E"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5.</w:t>
            </w:r>
          </w:p>
        </w:tc>
        <w:tc>
          <w:tcPr>
            <w:tcW w:w="3335" w:type="dxa"/>
          </w:tcPr>
          <w:p w14:paraId="38EA9671" w14:textId="77777777" w:rsidR="00EF564F" w:rsidRPr="00601754" w:rsidRDefault="00EF564F" w:rsidP="008D3C89">
            <w:pPr>
              <w:pStyle w:val="ConsPlusNormal"/>
              <w:ind w:firstLine="0"/>
              <w:jc w:val="both"/>
              <w:rPr>
                <w:rFonts w:ascii="Times New Roman" w:hAnsi="Times New Roman" w:cs="Times New Roman"/>
                <w:sz w:val="22"/>
                <w:szCs w:val="22"/>
              </w:rPr>
            </w:pPr>
            <w:r w:rsidRPr="00601754">
              <w:rPr>
                <w:rFonts w:ascii="Times New Roman" w:hAnsi="Times New Roman" w:cs="Times New Roman"/>
                <w:b/>
                <w:sz w:val="22"/>
                <w:szCs w:val="22"/>
              </w:rPr>
              <w:t>Рентабельность проекта</w:t>
            </w:r>
            <w:r w:rsidRPr="00601754">
              <w:rPr>
                <w:rFonts w:ascii="Times New Roman" w:hAnsi="Times New Roman" w:cs="Times New Roman"/>
                <w:sz w:val="22"/>
                <w:szCs w:val="22"/>
              </w:rPr>
              <w:t>, %</w:t>
            </w:r>
          </w:p>
          <w:p w14:paraId="1A9A3F06" w14:textId="77777777" w:rsidR="00EF564F" w:rsidRPr="00601754" w:rsidRDefault="00EF564F" w:rsidP="008D3C89">
            <w:pPr>
              <w:pStyle w:val="ConsPlusNormal"/>
              <w:ind w:firstLine="142"/>
              <w:jc w:val="both"/>
              <w:rPr>
                <w:rFonts w:ascii="Times New Roman" w:hAnsi="Times New Roman" w:cs="Times New Roman"/>
                <w:sz w:val="22"/>
                <w:szCs w:val="22"/>
              </w:rPr>
            </w:pPr>
            <w:r w:rsidRPr="00601754">
              <w:rPr>
                <w:rFonts w:ascii="Times New Roman" w:hAnsi="Times New Roman" w:cs="Times New Roman"/>
                <w:color w:val="000000" w:themeColor="text1"/>
                <w:sz w:val="22"/>
                <w:szCs w:val="22"/>
              </w:rPr>
              <w:t>(п. 4 / (п. 2 + п. 3))</w:t>
            </w:r>
            <w:r w:rsidRPr="00601754">
              <w:rPr>
                <w:rFonts w:ascii="Times New Roman" w:hAnsi="Times New Roman" w:cs="Times New Roman"/>
                <w:sz w:val="22"/>
                <w:szCs w:val="22"/>
              </w:rPr>
              <w:t xml:space="preserve"> x 100</w:t>
            </w:r>
          </w:p>
        </w:tc>
        <w:tc>
          <w:tcPr>
            <w:tcW w:w="1059" w:type="dxa"/>
          </w:tcPr>
          <w:p w14:paraId="2A709815"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3C871B5F"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631D8C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1559518"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2B4594E8" w14:textId="77777777" w:rsidR="00EF564F" w:rsidRPr="00601754" w:rsidRDefault="00EF564F" w:rsidP="000A24C6">
            <w:pPr>
              <w:pStyle w:val="ConsPlusNormal"/>
              <w:ind w:firstLine="142"/>
              <w:rPr>
                <w:rFonts w:ascii="Times New Roman" w:hAnsi="Times New Roman" w:cs="Times New Roman"/>
                <w:sz w:val="22"/>
                <w:szCs w:val="24"/>
              </w:rPr>
            </w:pPr>
          </w:p>
        </w:tc>
      </w:tr>
    </w:tbl>
    <w:p w14:paraId="510A6D2F" w14:textId="77777777" w:rsidR="00EF564F" w:rsidRPr="00601754" w:rsidRDefault="00EF564F" w:rsidP="00EF564F">
      <w:pPr>
        <w:autoSpaceDE w:val="0"/>
        <w:autoSpaceDN w:val="0"/>
        <w:adjustRightInd w:val="0"/>
        <w:jc w:val="center"/>
      </w:pPr>
    </w:p>
    <w:p w14:paraId="180B790C" w14:textId="77777777" w:rsidR="00EF564F" w:rsidRPr="00601754" w:rsidRDefault="00EF564F" w:rsidP="00EF564F">
      <w:pPr>
        <w:autoSpaceDE w:val="0"/>
        <w:autoSpaceDN w:val="0"/>
        <w:adjustRightInd w:val="0"/>
        <w:jc w:val="center"/>
        <w:rPr>
          <w:b/>
        </w:rPr>
      </w:pPr>
      <w:r w:rsidRPr="00601754">
        <w:rPr>
          <w:b/>
        </w:rPr>
        <w:t>Финансовый план на 20__ год</w:t>
      </w:r>
      <w:r w:rsidRPr="00601754">
        <w:rPr>
          <w:b/>
        </w:rPr>
        <w:br/>
        <w:t xml:space="preserve">     (Второй год)</w:t>
      </w:r>
    </w:p>
    <w:p w14:paraId="0B2F7417" w14:textId="77777777" w:rsidR="00EF564F" w:rsidRPr="00601754" w:rsidRDefault="00EF564F" w:rsidP="00EF564F">
      <w:pPr>
        <w:autoSpaceDE w:val="0"/>
        <w:autoSpaceDN w:val="0"/>
        <w:adjustRightInd w:val="0"/>
        <w:jc w:val="center"/>
        <w:rPr>
          <w:b/>
        </w:rPr>
      </w:pPr>
    </w:p>
    <w:tbl>
      <w:tblPr>
        <w:tblW w:w="10490" w:type="dxa"/>
        <w:tblInd w:w="-57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3335"/>
        <w:gridCol w:w="1059"/>
        <w:gridCol w:w="1276"/>
        <w:gridCol w:w="1134"/>
        <w:gridCol w:w="1134"/>
        <w:gridCol w:w="1559"/>
      </w:tblGrid>
      <w:tr w:rsidR="00EF564F" w:rsidRPr="00601754" w14:paraId="250BDE4E" w14:textId="77777777" w:rsidTr="00321D71">
        <w:tc>
          <w:tcPr>
            <w:tcW w:w="993" w:type="dxa"/>
            <w:tcBorders>
              <w:top w:val="single" w:sz="4" w:space="0" w:color="auto"/>
              <w:bottom w:val="single" w:sz="4" w:space="0" w:color="auto"/>
            </w:tcBorders>
          </w:tcPr>
          <w:p w14:paraId="368548B5"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w:t>
            </w:r>
          </w:p>
          <w:p w14:paraId="324323FE"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п/п</w:t>
            </w:r>
          </w:p>
        </w:tc>
        <w:tc>
          <w:tcPr>
            <w:tcW w:w="3335" w:type="dxa"/>
            <w:tcBorders>
              <w:top w:val="single" w:sz="4" w:space="0" w:color="auto"/>
              <w:bottom w:val="single" w:sz="4" w:space="0" w:color="auto"/>
            </w:tcBorders>
          </w:tcPr>
          <w:p w14:paraId="54C891C0" w14:textId="77777777" w:rsidR="00EF564F" w:rsidRPr="00601754" w:rsidRDefault="00EF564F" w:rsidP="000A24C6">
            <w:pPr>
              <w:pStyle w:val="ConsPlusNormal"/>
              <w:ind w:firstLine="142"/>
              <w:jc w:val="center"/>
              <w:rPr>
                <w:rFonts w:ascii="Times New Roman" w:hAnsi="Times New Roman" w:cs="Times New Roman"/>
                <w:sz w:val="22"/>
                <w:szCs w:val="24"/>
              </w:rPr>
            </w:pPr>
            <w:r w:rsidRPr="00601754">
              <w:rPr>
                <w:rFonts w:ascii="Times New Roman" w:hAnsi="Times New Roman" w:cs="Times New Roman"/>
                <w:sz w:val="22"/>
                <w:szCs w:val="24"/>
              </w:rPr>
              <w:t>Показатель</w:t>
            </w:r>
          </w:p>
        </w:tc>
        <w:tc>
          <w:tcPr>
            <w:tcW w:w="1059" w:type="dxa"/>
            <w:tcBorders>
              <w:top w:val="single" w:sz="4" w:space="0" w:color="auto"/>
              <w:bottom w:val="single" w:sz="4" w:space="0" w:color="auto"/>
            </w:tcBorders>
          </w:tcPr>
          <w:p w14:paraId="2D8C61B8" w14:textId="77777777" w:rsidR="00EF564F" w:rsidRPr="00601754" w:rsidRDefault="00EF564F" w:rsidP="00147123">
            <w:pPr>
              <w:pStyle w:val="ConsPlusNormal"/>
              <w:ind w:firstLine="0"/>
              <w:rPr>
                <w:rFonts w:ascii="Times New Roman" w:hAnsi="Times New Roman" w:cs="Times New Roman"/>
                <w:sz w:val="22"/>
                <w:szCs w:val="24"/>
              </w:rPr>
            </w:pPr>
            <w:r w:rsidRPr="00601754">
              <w:rPr>
                <w:rFonts w:ascii="Times New Roman" w:hAnsi="Times New Roman" w:cs="Times New Roman"/>
                <w:sz w:val="22"/>
                <w:szCs w:val="24"/>
              </w:rPr>
              <w:t>1 кв.20_</w:t>
            </w:r>
          </w:p>
        </w:tc>
        <w:tc>
          <w:tcPr>
            <w:tcW w:w="1276" w:type="dxa"/>
            <w:tcBorders>
              <w:top w:val="single" w:sz="4" w:space="0" w:color="auto"/>
              <w:bottom w:val="single" w:sz="4" w:space="0" w:color="auto"/>
            </w:tcBorders>
          </w:tcPr>
          <w:p w14:paraId="7D8DAA0E" w14:textId="77777777" w:rsidR="00EF564F" w:rsidRPr="00601754" w:rsidRDefault="00EF564F" w:rsidP="000A24C6">
            <w:pPr>
              <w:pStyle w:val="ConsPlusNormal"/>
              <w:ind w:left="23" w:firstLine="142"/>
              <w:rPr>
                <w:rFonts w:ascii="Times New Roman" w:hAnsi="Times New Roman" w:cs="Times New Roman"/>
                <w:sz w:val="22"/>
                <w:szCs w:val="24"/>
              </w:rPr>
            </w:pPr>
            <w:r w:rsidRPr="00601754">
              <w:rPr>
                <w:rFonts w:ascii="Times New Roman" w:hAnsi="Times New Roman" w:cs="Times New Roman"/>
                <w:sz w:val="22"/>
                <w:szCs w:val="24"/>
              </w:rPr>
              <w:t>2 кв. 20_</w:t>
            </w:r>
          </w:p>
        </w:tc>
        <w:tc>
          <w:tcPr>
            <w:tcW w:w="1134" w:type="dxa"/>
            <w:tcBorders>
              <w:top w:val="single" w:sz="4" w:space="0" w:color="auto"/>
              <w:bottom w:val="single" w:sz="4" w:space="0" w:color="auto"/>
            </w:tcBorders>
          </w:tcPr>
          <w:p w14:paraId="3EC1CF9A" w14:textId="77777777" w:rsidR="00EF564F" w:rsidRPr="00601754" w:rsidRDefault="00EF564F" w:rsidP="000A24C6">
            <w:pPr>
              <w:pStyle w:val="ConsPlusNormal"/>
              <w:ind w:left="23" w:firstLine="142"/>
              <w:rPr>
                <w:rFonts w:ascii="Times New Roman" w:hAnsi="Times New Roman" w:cs="Times New Roman"/>
                <w:sz w:val="22"/>
                <w:szCs w:val="24"/>
              </w:rPr>
            </w:pPr>
            <w:r w:rsidRPr="00601754">
              <w:rPr>
                <w:rFonts w:ascii="Times New Roman" w:hAnsi="Times New Roman" w:cs="Times New Roman"/>
                <w:sz w:val="22"/>
                <w:szCs w:val="24"/>
              </w:rPr>
              <w:t>3 кв.20_</w:t>
            </w:r>
          </w:p>
        </w:tc>
        <w:tc>
          <w:tcPr>
            <w:tcW w:w="1134" w:type="dxa"/>
            <w:tcBorders>
              <w:top w:val="single" w:sz="4" w:space="0" w:color="auto"/>
              <w:bottom w:val="single" w:sz="4" w:space="0" w:color="auto"/>
            </w:tcBorders>
          </w:tcPr>
          <w:p w14:paraId="2C460BCE" w14:textId="77777777" w:rsidR="00EF564F" w:rsidRPr="00601754" w:rsidRDefault="00EF564F" w:rsidP="00147123">
            <w:pPr>
              <w:pStyle w:val="ConsPlusNormal"/>
              <w:ind w:firstLine="0"/>
              <w:rPr>
                <w:rFonts w:ascii="Times New Roman" w:hAnsi="Times New Roman" w:cs="Times New Roman"/>
                <w:sz w:val="22"/>
                <w:szCs w:val="24"/>
              </w:rPr>
            </w:pPr>
            <w:r w:rsidRPr="00601754">
              <w:rPr>
                <w:rFonts w:ascii="Times New Roman" w:hAnsi="Times New Roman" w:cs="Times New Roman"/>
                <w:sz w:val="22"/>
                <w:szCs w:val="24"/>
              </w:rPr>
              <w:t>4 кв.20_</w:t>
            </w:r>
          </w:p>
        </w:tc>
        <w:tc>
          <w:tcPr>
            <w:tcW w:w="1559" w:type="dxa"/>
            <w:tcBorders>
              <w:top w:val="single" w:sz="4" w:space="0" w:color="auto"/>
              <w:bottom w:val="single" w:sz="4" w:space="0" w:color="auto"/>
            </w:tcBorders>
          </w:tcPr>
          <w:p w14:paraId="163FB4E8" w14:textId="77777777" w:rsidR="00EF564F" w:rsidRPr="00601754" w:rsidRDefault="00EF564F" w:rsidP="00147123">
            <w:pPr>
              <w:pStyle w:val="ConsPlusNormal"/>
              <w:ind w:firstLine="0"/>
              <w:rPr>
                <w:rFonts w:ascii="Times New Roman" w:hAnsi="Times New Roman" w:cs="Times New Roman"/>
                <w:sz w:val="22"/>
                <w:szCs w:val="24"/>
              </w:rPr>
            </w:pPr>
            <w:r w:rsidRPr="00601754">
              <w:rPr>
                <w:rFonts w:ascii="Times New Roman" w:hAnsi="Times New Roman" w:cs="Times New Roman"/>
                <w:sz w:val="22"/>
                <w:szCs w:val="24"/>
              </w:rPr>
              <w:t>Всего</w:t>
            </w:r>
          </w:p>
        </w:tc>
      </w:tr>
      <w:tr w:rsidR="00EF564F" w:rsidRPr="00601754" w14:paraId="0E0BD1F0" w14:textId="77777777" w:rsidTr="00321D71">
        <w:tblPrEx>
          <w:tblBorders>
            <w:insideH w:val="single" w:sz="4" w:space="0" w:color="auto"/>
          </w:tblBorders>
        </w:tblPrEx>
        <w:tc>
          <w:tcPr>
            <w:tcW w:w="993" w:type="dxa"/>
            <w:tcBorders>
              <w:top w:val="single" w:sz="4" w:space="0" w:color="auto"/>
            </w:tcBorders>
          </w:tcPr>
          <w:p w14:paraId="535C2EC0"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1.</w:t>
            </w:r>
          </w:p>
        </w:tc>
        <w:tc>
          <w:tcPr>
            <w:tcW w:w="3335" w:type="dxa"/>
            <w:tcBorders>
              <w:top w:val="single" w:sz="4" w:space="0" w:color="auto"/>
            </w:tcBorders>
          </w:tcPr>
          <w:p w14:paraId="127A627B"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Доходы, всего</w:t>
            </w:r>
            <w:r w:rsidRPr="00601754">
              <w:rPr>
                <w:rFonts w:ascii="Times New Roman" w:hAnsi="Times New Roman" w:cs="Times New Roman"/>
                <w:sz w:val="22"/>
                <w:szCs w:val="22"/>
              </w:rPr>
              <w:t xml:space="preserve"> (п.1.1.+п.1.2):</w:t>
            </w:r>
          </w:p>
          <w:p w14:paraId="7C20BD48"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в том числе:</w:t>
            </w:r>
          </w:p>
        </w:tc>
        <w:tc>
          <w:tcPr>
            <w:tcW w:w="1059" w:type="dxa"/>
            <w:tcBorders>
              <w:top w:val="single" w:sz="4" w:space="0" w:color="auto"/>
            </w:tcBorders>
          </w:tcPr>
          <w:p w14:paraId="0F0A60A1"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Borders>
              <w:top w:val="single" w:sz="4" w:space="0" w:color="auto"/>
            </w:tcBorders>
          </w:tcPr>
          <w:p w14:paraId="1C29C281"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Borders>
              <w:top w:val="single" w:sz="4" w:space="0" w:color="auto"/>
            </w:tcBorders>
          </w:tcPr>
          <w:p w14:paraId="09178351"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Borders>
              <w:top w:val="single" w:sz="4" w:space="0" w:color="auto"/>
            </w:tcBorders>
          </w:tcPr>
          <w:p w14:paraId="66157398"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Borders>
              <w:top w:val="single" w:sz="4" w:space="0" w:color="auto"/>
            </w:tcBorders>
          </w:tcPr>
          <w:p w14:paraId="60007EC2"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672500FF" w14:textId="77777777" w:rsidTr="00321D71">
        <w:tblPrEx>
          <w:tblBorders>
            <w:insideH w:val="single" w:sz="4" w:space="0" w:color="auto"/>
          </w:tblBorders>
        </w:tblPrEx>
        <w:tc>
          <w:tcPr>
            <w:tcW w:w="993" w:type="dxa"/>
          </w:tcPr>
          <w:p w14:paraId="7681A885"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1.1.</w:t>
            </w:r>
          </w:p>
        </w:tc>
        <w:tc>
          <w:tcPr>
            <w:tcW w:w="3335" w:type="dxa"/>
          </w:tcPr>
          <w:p w14:paraId="672AE954"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 объем выручки от реализации товаров (работ, услуг) (всего табл. 1)</w:t>
            </w:r>
          </w:p>
        </w:tc>
        <w:tc>
          <w:tcPr>
            <w:tcW w:w="1059" w:type="dxa"/>
          </w:tcPr>
          <w:p w14:paraId="744634D2"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44655F6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00A3A8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3751348"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D7185C0"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C3D111D" w14:textId="77777777" w:rsidTr="00321D71">
        <w:tblPrEx>
          <w:tblBorders>
            <w:insideH w:val="single" w:sz="4" w:space="0" w:color="auto"/>
          </w:tblBorders>
        </w:tblPrEx>
        <w:tc>
          <w:tcPr>
            <w:tcW w:w="993" w:type="dxa"/>
          </w:tcPr>
          <w:p w14:paraId="11A42635"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1.2.</w:t>
            </w:r>
          </w:p>
        </w:tc>
        <w:tc>
          <w:tcPr>
            <w:tcW w:w="3335" w:type="dxa"/>
          </w:tcPr>
          <w:p w14:paraId="615A847C"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 прочие доходы (перечислить)</w:t>
            </w:r>
          </w:p>
        </w:tc>
        <w:tc>
          <w:tcPr>
            <w:tcW w:w="1059" w:type="dxa"/>
          </w:tcPr>
          <w:p w14:paraId="689982F4"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441B8C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85AD14F"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F1C98D1"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671F70F3"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FE37375" w14:textId="77777777" w:rsidTr="00321D71">
        <w:tblPrEx>
          <w:tblBorders>
            <w:insideH w:val="single" w:sz="4" w:space="0" w:color="auto"/>
          </w:tblBorders>
        </w:tblPrEx>
        <w:tc>
          <w:tcPr>
            <w:tcW w:w="993" w:type="dxa"/>
          </w:tcPr>
          <w:p w14:paraId="0DC66286"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2.</w:t>
            </w:r>
          </w:p>
        </w:tc>
        <w:tc>
          <w:tcPr>
            <w:tcW w:w="3335" w:type="dxa"/>
          </w:tcPr>
          <w:p w14:paraId="0EBE721E" w14:textId="77777777" w:rsidR="00EF564F" w:rsidRPr="00601754" w:rsidRDefault="00EF564F" w:rsidP="003F0D64">
            <w:pPr>
              <w:pStyle w:val="ConsPlusNormal"/>
              <w:ind w:firstLine="0"/>
              <w:rPr>
                <w:rFonts w:ascii="Times New Roman" w:hAnsi="Times New Roman" w:cs="Times New Roman"/>
                <w:b/>
                <w:color w:val="000000" w:themeColor="text1"/>
                <w:sz w:val="22"/>
                <w:szCs w:val="22"/>
              </w:rPr>
            </w:pPr>
            <w:r w:rsidRPr="00601754">
              <w:rPr>
                <w:rFonts w:ascii="Times New Roman" w:hAnsi="Times New Roman" w:cs="Times New Roman"/>
                <w:b/>
                <w:color w:val="000000" w:themeColor="text1"/>
                <w:sz w:val="22"/>
                <w:szCs w:val="22"/>
              </w:rPr>
              <w:t>Расходы на реализацию проекта, всего (сумма п.2.1. по п.2.12.)</w:t>
            </w:r>
          </w:p>
          <w:p w14:paraId="3B2CAEA8" w14:textId="77777777" w:rsidR="00EF564F" w:rsidRPr="00601754" w:rsidRDefault="00EF564F" w:rsidP="003F0D64">
            <w:pPr>
              <w:pStyle w:val="ConsPlusNormal"/>
              <w:ind w:firstLine="0"/>
              <w:rPr>
                <w:rFonts w:ascii="Times New Roman" w:hAnsi="Times New Roman" w:cs="Times New Roman"/>
                <w:color w:val="000000" w:themeColor="text1"/>
                <w:sz w:val="22"/>
                <w:szCs w:val="22"/>
              </w:rPr>
            </w:pPr>
            <w:r w:rsidRPr="00601754">
              <w:rPr>
                <w:rFonts w:ascii="Times New Roman" w:hAnsi="Times New Roman" w:cs="Times New Roman"/>
                <w:color w:val="000000" w:themeColor="text1"/>
                <w:sz w:val="22"/>
                <w:szCs w:val="22"/>
              </w:rPr>
              <w:t>в том числе:</w:t>
            </w:r>
          </w:p>
        </w:tc>
        <w:tc>
          <w:tcPr>
            <w:tcW w:w="1059" w:type="dxa"/>
          </w:tcPr>
          <w:p w14:paraId="3C3540FE"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20B2192"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013BAF3"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FF7DF1B"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336FF0E"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2E241B7A" w14:textId="77777777" w:rsidTr="00321D71">
        <w:tblPrEx>
          <w:tblBorders>
            <w:insideH w:val="single" w:sz="4" w:space="0" w:color="auto"/>
          </w:tblBorders>
        </w:tblPrEx>
        <w:tc>
          <w:tcPr>
            <w:tcW w:w="993" w:type="dxa"/>
          </w:tcPr>
          <w:p w14:paraId="13D13243"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w:t>
            </w:r>
          </w:p>
        </w:tc>
        <w:tc>
          <w:tcPr>
            <w:tcW w:w="3335" w:type="dxa"/>
          </w:tcPr>
          <w:p w14:paraId="5B81F740"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сырье и материалы для производства товаров (работ, услуг)</w:t>
            </w:r>
          </w:p>
        </w:tc>
        <w:tc>
          <w:tcPr>
            <w:tcW w:w="1059" w:type="dxa"/>
          </w:tcPr>
          <w:p w14:paraId="23F733F5"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D911272"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17D947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9B4F556"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E34E438"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26B0AC9" w14:textId="77777777" w:rsidTr="00321D71">
        <w:tblPrEx>
          <w:tblBorders>
            <w:insideH w:val="single" w:sz="4" w:space="0" w:color="auto"/>
          </w:tblBorders>
        </w:tblPrEx>
        <w:tc>
          <w:tcPr>
            <w:tcW w:w="993" w:type="dxa"/>
          </w:tcPr>
          <w:p w14:paraId="3A3ED6B6"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2.2.</w:t>
            </w:r>
          </w:p>
        </w:tc>
        <w:tc>
          <w:tcPr>
            <w:tcW w:w="3335" w:type="dxa"/>
          </w:tcPr>
          <w:p w14:paraId="17BFD139" w14:textId="77777777" w:rsidR="00EF564F" w:rsidRPr="00601754" w:rsidRDefault="00EF564F" w:rsidP="003F0D64">
            <w:pPr>
              <w:autoSpaceDE w:val="0"/>
              <w:autoSpaceDN w:val="0"/>
              <w:adjustRightInd w:val="0"/>
              <w:rPr>
                <w:sz w:val="22"/>
                <w:szCs w:val="22"/>
              </w:rPr>
            </w:pPr>
            <w:r w:rsidRPr="00601754">
              <w:rPr>
                <w:sz w:val="22"/>
                <w:szCs w:val="22"/>
              </w:rPr>
              <w:t>сырье и материалы для ремонта помещения, строительства здания, сооружения</w:t>
            </w:r>
          </w:p>
        </w:tc>
        <w:tc>
          <w:tcPr>
            <w:tcW w:w="1059" w:type="dxa"/>
          </w:tcPr>
          <w:p w14:paraId="34CA27AA"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4A6061D3"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E95B6E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09711FE"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E99EECD"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13C8260A" w14:textId="77777777" w:rsidTr="00321D71">
        <w:tblPrEx>
          <w:tblBorders>
            <w:insideH w:val="single" w:sz="4" w:space="0" w:color="auto"/>
          </w:tblBorders>
        </w:tblPrEx>
        <w:tc>
          <w:tcPr>
            <w:tcW w:w="993" w:type="dxa"/>
          </w:tcPr>
          <w:p w14:paraId="4F899DEE"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2.3.</w:t>
            </w:r>
          </w:p>
        </w:tc>
        <w:tc>
          <w:tcPr>
            <w:tcW w:w="3335" w:type="dxa"/>
          </w:tcPr>
          <w:p w14:paraId="6D7C964A" w14:textId="77777777" w:rsidR="00EF564F" w:rsidRPr="00601754" w:rsidRDefault="00EF564F" w:rsidP="003F0D64">
            <w:pPr>
              <w:autoSpaceDE w:val="0"/>
              <w:autoSpaceDN w:val="0"/>
              <w:adjustRightInd w:val="0"/>
              <w:rPr>
                <w:sz w:val="22"/>
                <w:szCs w:val="22"/>
              </w:rPr>
            </w:pPr>
            <w:r w:rsidRPr="00601754">
              <w:rPr>
                <w:sz w:val="22"/>
                <w:szCs w:val="22"/>
              </w:rPr>
              <w:t>коммунальные расходы</w:t>
            </w:r>
          </w:p>
        </w:tc>
        <w:tc>
          <w:tcPr>
            <w:tcW w:w="1059" w:type="dxa"/>
          </w:tcPr>
          <w:p w14:paraId="5F9E8520"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F65FA5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6427E2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FEF6DA0"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F4D4E78"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6ED32DCB" w14:textId="77777777" w:rsidTr="00321D71">
        <w:tblPrEx>
          <w:tblBorders>
            <w:insideH w:val="single" w:sz="4" w:space="0" w:color="auto"/>
          </w:tblBorders>
        </w:tblPrEx>
        <w:tc>
          <w:tcPr>
            <w:tcW w:w="993" w:type="dxa"/>
          </w:tcPr>
          <w:p w14:paraId="00681C50"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2.4.</w:t>
            </w:r>
          </w:p>
        </w:tc>
        <w:tc>
          <w:tcPr>
            <w:tcW w:w="3335" w:type="dxa"/>
          </w:tcPr>
          <w:p w14:paraId="3512D1E6" w14:textId="77777777" w:rsidR="00EF564F" w:rsidRPr="00601754" w:rsidRDefault="00EF564F" w:rsidP="003F0D64">
            <w:pPr>
              <w:autoSpaceDE w:val="0"/>
              <w:autoSpaceDN w:val="0"/>
              <w:adjustRightInd w:val="0"/>
              <w:rPr>
                <w:sz w:val="22"/>
                <w:szCs w:val="22"/>
              </w:rPr>
            </w:pPr>
            <w:r w:rsidRPr="00601754">
              <w:rPr>
                <w:sz w:val="22"/>
                <w:szCs w:val="22"/>
              </w:rPr>
              <w:t>транспортные расходы</w:t>
            </w:r>
          </w:p>
        </w:tc>
        <w:tc>
          <w:tcPr>
            <w:tcW w:w="1059" w:type="dxa"/>
          </w:tcPr>
          <w:p w14:paraId="2E0B3E2C"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05CE92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768C4A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94DD5F9"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A16915C"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237CAC13" w14:textId="77777777" w:rsidTr="00321D71">
        <w:tblPrEx>
          <w:tblBorders>
            <w:insideH w:val="single" w:sz="4" w:space="0" w:color="auto"/>
          </w:tblBorders>
        </w:tblPrEx>
        <w:tc>
          <w:tcPr>
            <w:tcW w:w="993" w:type="dxa"/>
          </w:tcPr>
          <w:p w14:paraId="3690A781"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2.5.</w:t>
            </w:r>
          </w:p>
        </w:tc>
        <w:tc>
          <w:tcPr>
            <w:tcW w:w="3335" w:type="dxa"/>
          </w:tcPr>
          <w:p w14:paraId="6676C2EC" w14:textId="77777777" w:rsidR="00EF564F" w:rsidRPr="00601754" w:rsidRDefault="00EF564F" w:rsidP="003F0D64">
            <w:pPr>
              <w:autoSpaceDE w:val="0"/>
              <w:autoSpaceDN w:val="0"/>
              <w:adjustRightInd w:val="0"/>
              <w:rPr>
                <w:sz w:val="22"/>
                <w:szCs w:val="22"/>
              </w:rPr>
            </w:pPr>
            <w:r w:rsidRPr="00601754">
              <w:rPr>
                <w:sz w:val="22"/>
                <w:szCs w:val="22"/>
              </w:rPr>
              <w:t>расходы на маркетинговые исследования и рекламу</w:t>
            </w:r>
          </w:p>
        </w:tc>
        <w:tc>
          <w:tcPr>
            <w:tcW w:w="1059" w:type="dxa"/>
          </w:tcPr>
          <w:p w14:paraId="7520C760"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58DA072"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550DE8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A769659"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2272A6FB"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116138B8" w14:textId="77777777" w:rsidTr="00321D71">
        <w:tblPrEx>
          <w:tblBorders>
            <w:insideH w:val="single" w:sz="4" w:space="0" w:color="auto"/>
          </w:tblBorders>
        </w:tblPrEx>
        <w:tc>
          <w:tcPr>
            <w:tcW w:w="993" w:type="dxa"/>
          </w:tcPr>
          <w:p w14:paraId="00E213EC"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2.6.</w:t>
            </w:r>
          </w:p>
        </w:tc>
        <w:tc>
          <w:tcPr>
            <w:tcW w:w="3335" w:type="dxa"/>
          </w:tcPr>
          <w:p w14:paraId="7C22EEFE"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расходы на обучение, лицензирование, разрешения</w:t>
            </w:r>
          </w:p>
        </w:tc>
        <w:tc>
          <w:tcPr>
            <w:tcW w:w="1059" w:type="dxa"/>
          </w:tcPr>
          <w:p w14:paraId="63377132"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0FE7855"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D5B47A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1D94F73"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8C9D0F0"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675AC298" w14:textId="77777777" w:rsidTr="00321D71">
        <w:tblPrEx>
          <w:tblBorders>
            <w:insideH w:val="single" w:sz="4" w:space="0" w:color="auto"/>
          </w:tblBorders>
        </w:tblPrEx>
        <w:tc>
          <w:tcPr>
            <w:tcW w:w="993" w:type="dxa"/>
          </w:tcPr>
          <w:p w14:paraId="59C9A0CA"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lastRenderedPageBreak/>
              <w:t>2.7.</w:t>
            </w:r>
          </w:p>
        </w:tc>
        <w:tc>
          <w:tcPr>
            <w:tcW w:w="3335" w:type="dxa"/>
          </w:tcPr>
          <w:p w14:paraId="272A5D32"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расходы на услуги связи, интернет</w:t>
            </w:r>
          </w:p>
        </w:tc>
        <w:tc>
          <w:tcPr>
            <w:tcW w:w="1059" w:type="dxa"/>
          </w:tcPr>
          <w:p w14:paraId="1F460BA7"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D39B9E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A9D50D3"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0325ED5"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76CE35A"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23A70F9" w14:textId="77777777" w:rsidTr="00321D71">
        <w:tblPrEx>
          <w:tblBorders>
            <w:insideH w:val="single" w:sz="4" w:space="0" w:color="auto"/>
          </w:tblBorders>
        </w:tblPrEx>
        <w:tc>
          <w:tcPr>
            <w:tcW w:w="993" w:type="dxa"/>
          </w:tcPr>
          <w:p w14:paraId="1FE82553"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2.8.</w:t>
            </w:r>
          </w:p>
        </w:tc>
        <w:tc>
          <w:tcPr>
            <w:tcW w:w="3335" w:type="dxa"/>
          </w:tcPr>
          <w:p w14:paraId="27ECAE68"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 xml:space="preserve">офисно-бытовые расходы </w:t>
            </w:r>
          </w:p>
        </w:tc>
        <w:tc>
          <w:tcPr>
            <w:tcW w:w="1059" w:type="dxa"/>
          </w:tcPr>
          <w:p w14:paraId="3DEB89AC"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100D66A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D28B07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D07D413"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405FB1F2"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1124106" w14:textId="77777777" w:rsidTr="00321D71">
        <w:tblPrEx>
          <w:tblBorders>
            <w:insideH w:val="single" w:sz="4" w:space="0" w:color="auto"/>
          </w:tblBorders>
        </w:tblPrEx>
        <w:tc>
          <w:tcPr>
            <w:tcW w:w="993" w:type="dxa"/>
          </w:tcPr>
          <w:p w14:paraId="070CD50E"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2.9.</w:t>
            </w:r>
          </w:p>
        </w:tc>
        <w:tc>
          <w:tcPr>
            <w:tcW w:w="3335" w:type="dxa"/>
          </w:tcPr>
          <w:p w14:paraId="12563056"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арендная плата</w:t>
            </w:r>
          </w:p>
        </w:tc>
        <w:tc>
          <w:tcPr>
            <w:tcW w:w="1059" w:type="dxa"/>
          </w:tcPr>
          <w:p w14:paraId="0F891A34"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19BEF0E5"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D2C36E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44391EA"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F418EDC"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54FA4FF4" w14:textId="77777777" w:rsidTr="00321D71">
        <w:tblPrEx>
          <w:tblBorders>
            <w:insideH w:val="single" w:sz="4" w:space="0" w:color="auto"/>
          </w:tblBorders>
        </w:tblPrEx>
        <w:tc>
          <w:tcPr>
            <w:tcW w:w="993" w:type="dxa"/>
          </w:tcPr>
          <w:p w14:paraId="24555860"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2.10.</w:t>
            </w:r>
          </w:p>
        </w:tc>
        <w:tc>
          <w:tcPr>
            <w:tcW w:w="3335" w:type="dxa"/>
          </w:tcPr>
          <w:p w14:paraId="792C2281"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затраты на оплату труда работников</w:t>
            </w:r>
          </w:p>
        </w:tc>
        <w:tc>
          <w:tcPr>
            <w:tcW w:w="1059" w:type="dxa"/>
          </w:tcPr>
          <w:p w14:paraId="2D34A194"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7278833"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2A0F9C6"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49AF454"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79BF45D"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78F53E1B" w14:textId="77777777" w:rsidTr="00321D71">
        <w:tblPrEx>
          <w:tblBorders>
            <w:insideH w:val="single" w:sz="4" w:space="0" w:color="auto"/>
          </w:tblBorders>
        </w:tblPrEx>
        <w:tc>
          <w:tcPr>
            <w:tcW w:w="993" w:type="dxa"/>
          </w:tcPr>
          <w:p w14:paraId="21DA1803"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2.11.</w:t>
            </w:r>
          </w:p>
        </w:tc>
        <w:tc>
          <w:tcPr>
            <w:tcW w:w="3335" w:type="dxa"/>
          </w:tcPr>
          <w:p w14:paraId="46D7F2CC"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приобретение основных средств</w:t>
            </w:r>
          </w:p>
        </w:tc>
        <w:tc>
          <w:tcPr>
            <w:tcW w:w="1059" w:type="dxa"/>
          </w:tcPr>
          <w:p w14:paraId="658A4F6D"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616083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645732F"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1607FB6"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6E100DFB"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670A8054" w14:textId="77777777" w:rsidTr="00321D71">
        <w:tblPrEx>
          <w:tblBorders>
            <w:insideH w:val="single" w:sz="4" w:space="0" w:color="auto"/>
          </w:tblBorders>
        </w:tblPrEx>
        <w:tc>
          <w:tcPr>
            <w:tcW w:w="993" w:type="dxa"/>
          </w:tcPr>
          <w:p w14:paraId="735C9B26" w14:textId="77777777" w:rsidR="00EF564F" w:rsidRPr="00601754" w:rsidRDefault="00EF564F" w:rsidP="000A24C6">
            <w:pPr>
              <w:pStyle w:val="ConsPlusNormal"/>
              <w:ind w:firstLine="80"/>
              <w:jc w:val="center"/>
              <w:rPr>
                <w:rFonts w:ascii="Times New Roman" w:hAnsi="Times New Roman" w:cs="Times New Roman"/>
                <w:color w:val="000000" w:themeColor="text1"/>
                <w:sz w:val="22"/>
                <w:szCs w:val="24"/>
              </w:rPr>
            </w:pPr>
            <w:r w:rsidRPr="00601754">
              <w:rPr>
                <w:rFonts w:ascii="Times New Roman" w:hAnsi="Times New Roman" w:cs="Times New Roman"/>
                <w:color w:val="000000" w:themeColor="text1"/>
                <w:sz w:val="22"/>
                <w:szCs w:val="24"/>
              </w:rPr>
              <w:t>2.12.</w:t>
            </w:r>
          </w:p>
        </w:tc>
        <w:tc>
          <w:tcPr>
            <w:tcW w:w="3335" w:type="dxa"/>
          </w:tcPr>
          <w:p w14:paraId="42B8FF0F"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прочие затраты (перечислить)</w:t>
            </w:r>
          </w:p>
        </w:tc>
        <w:tc>
          <w:tcPr>
            <w:tcW w:w="1059" w:type="dxa"/>
          </w:tcPr>
          <w:p w14:paraId="4E1DBED6"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62EF028"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1C01542"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0FC5FF1"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CF967A8"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140C8A8" w14:textId="77777777" w:rsidTr="00321D71">
        <w:tblPrEx>
          <w:tblBorders>
            <w:insideH w:val="single" w:sz="4" w:space="0" w:color="auto"/>
          </w:tblBorders>
        </w:tblPrEx>
        <w:tc>
          <w:tcPr>
            <w:tcW w:w="993" w:type="dxa"/>
          </w:tcPr>
          <w:p w14:paraId="18EA10BA"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3.</w:t>
            </w:r>
          </w:p>
        </w:tc>
        <w:tc>
          <w:tcPr>
            <w:tcW w:w="3335" w:type="dxa"/>
          </w:tcPr>
          <w:p w14:paraId="66906CDC" w14:textId="7BC0671F" w:rsidR="00EF564F" w:rsidRPr="00601754" w:rsidRDefault="00EF564F" w:rsidP="00CF0B8C">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Объем налоговых отчислений в бюджеты и внебюджетные фонды всех уровней (всего табл.3.2)</w:t>
            </w:r>
          </w:p>
        </w:tc>
        <w:tc>
          <w:tcPr>
            <w:tcW w:w="1059" w:type="dxa"/>
          </w:tcPr>
          <w:p w14:paraId="4DAD2417"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64E5CF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7519567"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FDD34D5"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4440B3DC"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D67E9B2" w14:textId="77777777" w:rsidTr="00321D71">
        <w:tblPrEx>
          <w:tblBorders>
            <w:insideH w:val="single" w:sz="4" w:space="0" w:color="auto"/>
          </w:tblBorders>
        </w:tblPrEx>
        <w:tc>
          <w:tcPr>
            <w:tcW w:w="993" w:type="dxa"/>
          </w:tcPr>
          <w:p w14:paraId="2D5E7E51"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4.</w:t>
            </w:r>
          </w:p>
        </w:tc>
        <w:tc>
          <w:tcPr>
            <w:tcW w:w="3335" w:type="dxa"/>
          </w:tcPr>
          <w:p w14:paraId="1D20C67E"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Чистая прибыль</w:t>
            </w:r>
            <w:r w:rsidRPr="00601754">
              <w:rPr>
                <w:rFonts w:ascii="Times New Roman" w:hAnsi="Times New Roman" w:cs="Times New Roman"/>
                <w:sz w:val="22"/>
                <w:szCs w:val="22"/>
              </w:rPr>
              <w:t xml:space="preserve"> по бизнес-проекту</w:t>
            </w:r>
          </w:p>
          <w:p w14:paraId="0D6B7F52" w14:textId="77777777" w:rsidR="00EF564F" w:rsidRPr="00601754" w:rsidRDefault="00EF564F" w:rsidP="003F0D64">
            <w:pPr>
              <w:pStyle w:val="ConsPlusNormal"/>
              <w:ind w:firstLine="142"/>
              <w:rPr>
                <w:rFonts w:ascii="Times New Roman" w:hAnsi="Times New Roman" w:cs="Times New Roman"/>
                <w:sz w:val="22"/>
                <w:szCs w:val="22"/>
              </w:rPr>
            </w:pPr>
            <w:r w:rsidRPr="00601754">
              <w:rPr>
                <w:rFonts w:ascii="Times New Roman" w:hAnsi="Times New Roman" w:cs="Times New Roman"/>
                <w:sz w:val="22"/>
                <w:szCs w:val="22"/>
              </w:rPr>
              <w:t>(</w:t>
            </w:r>
            <w:r w:rsidRPr="00601754">
              <w:rPr>
                <w:rFonts w:ascii="Times New Roman" w:hAnsi="Times New Roman" w:cs="Times New Roman"/>
                <w:color w:val="000000" w:themeColor="text1"/>
                <w:sz w:val="22"/>
                <w:szCs w:val="22"/>
              </w:rPr>
              <w:t>п. 1 - п. 2 - п. 3)</w:t>
            </w:r>
          </w:p>
        </w:tc>
        <w:tc>
          <w:tcPr>
            <w:tcW w:w="1059" w:type="dxa"/>
          </w:tcPr>
          <w:p w14:paraId="700016B5"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4E7422D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86A5951"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2F15AE3"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00385D82"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AE6F1A8" w14:textId="77777777" w:rsidTr="00321D71">
        <w:tblPrEx>
          <w:tblBorders>
            <w:insideH w:val="single" w:sz="4" w:space="0" w:color="auto"/>
          </w:tblBorders>
        </w:tblPrEx>
        <w:tc>
          <w:tcPr>
            <w:tcW w:w="993" w:type="dxa"/>
          </w:tcPr>
          <w:p w14:paraId="667D153E"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5.</w:t>
            </w:r>
          </w:p>
        </w:tc>
        <w:tc>
          <w:tcPr>
            <w:tcW w:w="3335" w:type="dxa"/>
          </w:tcPr>
          <w:p w14:paraId="67A4D552" w14:textId="77777777" w:rsidR="00EF564F" w:rsidRPr="00601754" w:rsidRDefault="00EF564F" w:rsidP="003F0D64">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Рентабельность проекта</w:t>
            </w:r>
            <w:r w:rsidRPr="00601754">
              <w:rPr>
                <w:rFonts w:ascii="Times New Roman" w:hAnsi="Times New Roman" w:cs="Times New Roman"/>
                <w:sz w:val="22"/>
                <w:szCs w:val="22"/>
              </w:rPr>
              <w:t>, %</w:t>
            </w:r>
          </w:p>
          <w:p w14:paraId="399896E9" w14:textId="77777777" w:rsidR="00EF564F" w:rsidRPr="00601754" w:rsidRDefault="00EF564F" w:rsidP="003F0D64">
            <w:pPr>
              <w:pStyle w:val="ConsPlusNormal"/>
              <w:ind w:firstLine="142"/>
              <w:rPr>
                <w:rFonts w:ascii="Times New Roman" w:hAnsi="Times New Roman" w:cs="Times New Roman"/>
                <w:sz w:val="22"/>
                <w:szCs w:val="22"/>
              </w:rPr>
            </w:pPr>
            <w:r w:rsidRPr="00601754">
              <w:rPr>
                <w:rFonts w:ascii="Times New Roman" w:hAnsi="Times New Roman" w:cs="Times New Roman"/>
                <w:color w:val="000000" w:themeColor="text1"/>
                <w:sz w:val="22"/>
                <w:szCs w:val="22"/>
              </w:rPr>
              <w:t>(п. 4 / (п. 2 + п. 3))</w:t>
            </w:r>
            <w:r w:rsidRPr="00601754">
              <w:rPr>
                <w:rFonts w:ascii="Times New Roman" w:hAnsi="Times New Roman" w:cs="Times New Roman"/>
                <w:sz w:val="22"/>
                <w:szCs w:val="22"/>
              </w:rPr>
              <w:t xml:space="preserve"> x 100</w:t>
            </w:r>
          </w:p>
        </w:tc>
        <w:tc>
          <w:tcPr>
            <w:tcW w:w="1059" w:type="dxa"/>
          </w:tcPr>
          <w:p w14:paraId="2DE2469B"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CBB799B"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F350C3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122A32C"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8DABF3A" w14:textId="77777777" w:rsidR="00EF564F" w:rsidRPr="00601754" w:rsidRDefault="00EF564F" w:rsidP="000A24C6">
            <w:pPr>
              <w:pStyle w:val="ConsPlusNormal"/>
              <w:ind w:firstLine="142"/>
              <w:rPr>
                <w:rFonts w:ascii="Times New Roman" w:hAnsi="Times New Roman" w:cs="Times New Roman"/>
                <w:sz w:val="22"/>
                <w:szCs w:val="24"/>
              </w:rPr>
            </w:pPr>
          </w:p>
        </w:tc>
      </w:tr>
    </w:tbl>
    <w:p w14:paraId="48D18EDA" w14:textId="77777777" w:rsidR="00EF564F" w:rsidRPr="00601754" w:rsidRDefault="00EF564F" w:rsidP="00EF564F">
      <w:pPr>
        <w:autoSpaceDE w:val="0"/>
        <w:autoSpaceDN w:val="0"/>
        <w:adjustRightInd w:val="0"/>
        <w:jc w:val="center"/>
        <w:rPr>
          <w:b/>
        </w:rPr>
      </w:pPr>
    </w:p>
    <w:p w14:paraId="2A620C5A" w14:textId="77777777" w:rsidR="00EF564F" w:rsidRPr="00601754" w:rsidRDefault="00EF564F" w:rsidP="00EF564F">
      <w:pPr>
        <w:autoSpaceDE w:val="0"/>
        <w:autoSpaceDN w:val="0"/>
        <w:adjustRightInd w:val="0"/>
        <w:jc w:val="right"/>
      </w:pPr>
    </w:p>
    <w:p w14:paraId="0E80934B" w14:textId="77777777" w:rsidR="00EF564F" w:rsidRPr="00601754" w:rsidRDefault="00EF564F" w:rsidP="00EF564F">
      <w:pPr>
        <w:autoSpaceDE w:val="0"/>
        <w:autoSpaceDN w:val="0"/>
        <w:adjustRightInd w:val="0"/>
        <w:jc w:val="center"/>
        <w:rPr>
          <w:b/>
        </w:rPr>
      </w:pPr>
      <w:r w:rsidRPr="00601754">
        <w:rPr>
          <w:b/>
        </w:rPr>
        <w:t>Финансовый план на 20__ год</w:t>
      </w:r>
      <w:r w:rsidRPr="00601754">
        <w:rPr>
          <w:b/>
        </w:rPr>
        <w:br/>
        <w:t>(третий год)</w:t>
      </w:r>
    </w:p>
    <w:tbl>
      <w:tblPr>
        <w:tblW w:w="10490" w:type="dxa"/>
        <w:tblInd w:w="-572"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3335"/>
        <w:gridCol w:w="1059"/>
        <w:gridCol w:w="1276"/>
        <w:gridCol w:w="1134"/>
        <w:gridCol w:w="1134"/>
        <w:gridCol w:w="1559"/>
      </w:tblGrid>
      <w:tr w:rsidR="00EF564F" w:rsidRPr="00601754" w14:paraId="21B1186A" w14:textId="77777777" w:rsidTr="00321D71">
        <w:tc>
          <w:tcPr>
            <w:tcW w:w="993" w:type="dxa"/>
            <w:tcBorders>
              <w:top w:val="single" w:sz="4" w:space="0" w:color="auto"/>
              <w:bottom w:val="single" w:sz="4" w:space="0" w:color="auto"/>
            </w:tcBorders>
          </w:tcPr>
          <w:p w14:paraId="759F595E"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w:t>
            </w:r>
          </w:p>
          <w:p w14:paraId="7D346308"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п/п</w:t>
            </w:r>
          </w:p>
        </w:tc>
        <w:tc>
          <w:tcPr>
            <w:tcW w:w="3335" w:type="dxa"/>
            <w:tcBorders>
              <w:top w:val="single" w:sz="4" w:space="0" w:color="auto"/>
              <w:bottom w:val="single" w:sz="4" w:space="0" w:color="auto"/>
            </w:tcBorders>
          </w:tcPr>
          <w:p w14:paraId="5DC81BB9" w14:textId="77777777" w:rsidR="00EF564F" w:rsidRPr="00601754" w:rsidRDefault="00EF564F" w:rsidP="000A24C6">
            <w:pPr>
              <w:pStyle w:val="ConsPlusNormal"/>
              <w:ind w:firstLine="142"/>
              <w:jc w:val="center"/>
              <w:rPr>
                <w:rFonts w:ascii="Times New Roman" w:hAnsi="Times New Roman" w:cs="Times New Roman"/>
                <w:sz w:val="22"/>
                <w:szCs w:val="24"/>
              </w:rPr>
            </w:pPr>
            <w:r w:rsidRPr="00601754">
              <w:rPr>
                <w:rFonts w:ascii="Times New Roman" w:hAnsi="Times New Roman" w:cs="Times New Roman"/>
                <w:sz w:val="22"/>
                <w:szCs w:val="24"/>
              </w:rPr>
              <w:t>Показатель</w:t>
            </w:r>
          </w:p>
        </w:tc>
        <w:tc>
          <w:tcPr>
            <w:tcW w:w="1059" w:type="dxa"/>
            <w:tcBorders>
              <w:top w:val="single" w:sz="4" w:space="0" w:color="auto"/>
              <w:bottom w:val="single" w:sz="4" w:space="0" w:color="auto"/>
            </w:tcBorders>
          </w:tcPr>
          <w:p w14:paraId="60DC5EBF" w14:textId="77777777" w:rsidR="00EF564F" w:rsidRPr="00601754" w:rsidRDefault="00EF564F" w:rsidP="00CF0B8C">
            <w:pPr>
              <w:pStyle w:val="ConsPlusNormal"/>
              <w:ind w:firstLine="0"/>
              <w:rPr>
                <w:rFonts w:ascii="Times New Roman" w:hAnsi="Times New Roman" w:cs="Times New Roman"/>
                <w:sz w:val="22"/>
                <w:szCs w:val="24"/>
              </w:rPr>
            </w:pPr>
            <w:r w:rsidRPr="00601754">
              <w:rPr>
                <w:rFonts w:ascii="Times New Roman" w:hAnsi="Times New Roman" w:cs="Times New Roman"/>
                <w:sz w:val="22"/>
                <w:szCs w:val="24"/>
              </w:rPr>
              <w:t>1 кв.20_</w:t>
            </w:r>
          </w:p>
        </w:tc>
        <w:tc>
          <w:tcPr>
            <w:tcW w:w="1276" w:type="dxa"/>
            <w:tcBorders>
              <w:top w:val="single" w:sz="4" w:space="0" w:color="auto"/>
              <w:bottom w:val="single" w:sz="4" w:space="0" w:color="auto"/>
            </w:tcBorders>
          </w:tcPr>
          <w:p w14:paraId="012BBDBA" w14:textId="77777777" w:rsidR="00EF564F" w:rsidRPr="00601754" w:rsidRDefault="00EF564F" w:rsidP="000A24C6">
            <w:pPr>
              <w:pStyle w:val="ConsPlusNormal"/>
              <w:ind w:left="23" w:firstLine="142"/>
              <w:rPr>
                <w:rFonts w:ascii="Times New Roman" w:hAnsi="Times New Roman" w:cs="Times New Roman"/>
                <w:sz w:val="22"/>
                <w:szCs w:val="24"/>
              </w:rPr>
            </w:pPr>
            <w:r w:rsidRPr="00601754">
              <w:rPr>
                <w:rFonts w:ascii="Times New Roman" w:hAnsi="Times New Roman" w:cs="Times New Roman"/>
                <w:sz w:val="22"/>
                <w:szCs w:val="24"/>
              </w:rPr>
              <w:t>2 кв. 20_</w:t>
            </w:r>
          </w:p>
        </w:tc>
        <w:tc>
          <w:tcPr>
            <w:tcW w:w="1134" w:type="dxa"/>
            <w:tcBorders>
              <w:top w:val="single" w:sz="4" w:space="0" w:color="auto"/>
              <w:bottom w:val="single" w:sz="4" w:space="0" w:color="auto"/>
            </w:tcBorders>
          </w:tcPr>
          <w:p w14:paraId="061A311C" w14:textId="77777777" w:rsidR="00EF564F" w:rsidRPr="00601754" w:rsidRDefault="00EF564F" w:rsidP="000A24C6">
            <w:pPr>
              <w:pStyle w:val="ConsPlusNormal"/>
              <w:ind w:left="23" w:firstLine="142"/>
              <w:rPr>
                <w:rFonts w:ascii="Times New Roman" w:hAnsi="Times New Roman" w:cs="Times New Roman"/>
                <w:sz w:val="22"/>
                <w:szCs w:val="24"/>
              </w:rPr>
            </w:pPr>
            <w:r w:rsidRPr="00601754">
              <w:rPr>
                <w:rFonts w:ascii="Times New Roman" w:hAnsi="Times New Roman" w:cs="Times New Roman"/>
                <w:sz w:val="22"/>
                <w:szCs w:val="24"/>
              </w:rPr>
              <w:t>3 кв.20_</w:t>
            </w:r>
          </w:p>
        </w:tc>
        <w:tc>
          <w:tcPr>
            <w:tcW w:w="1134" w:type="dxa"/>
            <w:tcBorders>
              <w:top w:val="single" w:sz="4" w:space="0" w:color="auto"/>
              <w:bottom w:val="single" w:sz="4" w:space="0" w:color="auto"/>
            </w:tcBorders>
          </w:tcPr>
          <w:p w14:paraId="35DABCEA" w14:textId="77777777" w:rsidR="00EF564F" w:rsidRPr="00601754" w:rsidRDefault="00EF564F" w:rsidP="00CF0B8C">
            <w:pPr>
              <w:pStyle w:val="ConsPlusNormal"/>
              <w:ind w:firstLine="0"/>
              <w:rPr>
                <w:rFonts w:ascii="Times New Roman" w:hAnsi="Times New Roman" w:cs="Times New Roman"/>
                <w:sz w:val="22"/>
                <w:szCs w:val="24"/>
              </w:rPr>
            </w:pPr>
            <w:r w:rsidRPr="00601754">
              <w:rPr>
                <w:rFonts w:ascii="Times New Roman" w:hAnsi="Times New Roman" w:cs="Times New Roman"/>
                <w:sz w:val="22"/>
                <w:szCs w:val="24"/>
              </w:rPr>
              <w:t>4 кв.20_</w:t>
            </w:r>
          </w:p>
        </w:tc>
        <w:tc>
          <w:tcPr>
            <w:tcW w:w="1559" w:type="dxa"/>
            <w:tcBorders>
              <w:top w:val="single" w:sz="4" w:space="0" w:color="auto"/>
              <w:bottom w:val="single" w:sz="4" w:space="0" w:color="auto"/>
            </w:tcBorders>
          </w:tcPr>
          <w:p w14:paraId="238E35C2" w14:textId="77777777" w:rsidR="00EF564F" w:rsidRPr="00601754" w:rsidRDefault="00EF564F" w:rsidP="00CF0B8C">
            <w:pPr>
              <w:pStyle w:val="ConsPlusNormal"/>
              <w:ind w:firstLine="0"/>
              <w:rPr>
                <w:rFonts w:ascii="Times New Roman" w:hAnsi="Times New Roman" w:cs="Times New Roman"/>
                <w:sz w:val="22"/>
                <w:szCs w:val="24"/>
              </w:rPr>
            </w:pPr>
            <w:r w:rsidRPr="00601754">
              <w:rPr>
                <w:rFonts w:ascii="Times New Roman" w:hAnsi="Times New Roman" w:cs="Times New Roman"/>
                <w:sz w:val="22"/>
                <w:szCs w:val="24"/>
              </w:rPr>
              <w:t>Всего</w:t>
            </w:r>
          </w:p>
        </w:tc>
      </w:tr>
      <w:tr w:rsidR="00EF564F" w:rsidRPr="00601754" w14:paraId="3838B496" w14:textId="77777777" w:rsidTr="00321D71">
        <w:tblPrEx>
          <w:tblBorders>
            <w:insideH w:val="single" w:sz="4" w:space="0" w:color="auto"/>
          </w:tblBorders>
        </w:tblPrEx>
        <w:tc>
          <w:tcPr>
            <w:tcW w:w="993" w:type="dxa"/>
            <w:tcBorders>
              <w:top w:val="single" w:sz="4" w:space="0" w:color="auto"/>
            </w:tcBorders>
          </w:tcPr>
          <w:p w14:paraId="2202522F"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1.</w:t>
            </w:r>
          </w:p>
        </w:tc>
        <w:tc>
          <w:tcPr>
            <w:tcW w:w="3335" w:type="dxa"/>
            <w:tcBorders>
              <w:top w:val="single" w:sz="4" w:space="0" w:color="auto"/>
            </w:tcBorders>
          </w:tcPr>
          <w:p w14:paraId="4E1786FA"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Доходы, всего</w:t>
            </w:r>
            <w:r w:rsidRPr="00601754">
              <w:rPr>
                <w:rFonts w:ascii="Times New Roman" w:hAnsi="Times New Roman" w:cs="Times New Roman"/>
                <w:sz w:val="22"/>
                <w:szCs w:val="22"/>
              </w:rPr>
              <w:t xml:space="preserve"> (п.1.1.+п.1.2):</w:t>
            </w:r>
          </w:p>
          <w:p w14:paraId="77A1FD9B"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в том числе:</w:t>
            </w:r>
          </w:p>
        </w:tc>
        <w:tc>
          <w:tcPr>
            <w:tcW w:w="1059" w:type="dxa"/>
            <w:tcBorders>
              <w:top w:val="single" w:sz="4" w:space="0" w:color="auto"/>
            </w:tcBorders>
          </w:tcPr>
          <w:p w14:paraId="1C8B2CE1"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Borders>
              <w:top w:val="single" w:sz="4" w:space="0" w:color="auto"/>
            </w:tcBorders>
          </w:tcPr>
          <w:p w14:paraId="22457A1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Borders>
              <w:top w:val="single" w:sz="4" w:space="0" w:color="auto"/>
            </w:tcBorders>
          </w:tcPr>
          <w:p w14:paraId="5E69DA10"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Borders>
              <w:top w:val="single" w:sz="4" w:space="0" w:color="auto"/>
            </w:tcBorders>
          </w:tcPr>
          <w:p w14:paraId="1DDF6E82"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Borders>
              <w:top w:val="single" w:sz="4" w:space="0" w:color="auto"/>
            </w:tcBorders>
          </w:tcPr>
          <w:p w14:paraId="1F9F2AC6"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6C51D5CC" w14:textId="77777777" w:rsidTr="00321D71">
        <w:tblPrEx>
          <w:tblBorders>
            <w:insideH w:val="single" w:sz="4" w:space="0" w:color="auto"/>
          </w:tblBorders>
        </w:tblPrEx>
        <w:tc>
          <w:tcPr>
            <w:tcW w:w="993" w:type="dxa"/>
          </w:tcPr>
          <w:p w14:paraId="7274C358"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1.1.</w:t>
            </w:r>
          </w:p>
        </w:tc>
        <w:tc>
          <w:tcPr>
            <w:tcW w:w="3335" w:type="dxa"/>
          </w:tcPr>
          <w:p w14:paraId="0476F38B"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 объем выручки от реализации товаров (работ, услуг) (всего табл. 1)</w:t>
            </w:r>
          </w:p>
        </w:tc>
        <w:tc>
          <w:tcPr>
            <w:tcW w:w="1059" w:type="dxa"/>
          </w:tcPr>
          <w:p w14:paraId="6269D69D"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115B2AF1"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18B143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F93C324"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62B246C5"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60F0CB3" w14:textId="77777777" w:rsidTr="00321D71">
        <w:tblPrEx>
          <w:tblBorders>
            <w:insideH w:val="single" w:sz="4" w:space="0" w:color="auto"/>
          </w:tblBorders>
        </w:tblPrEx>
        <w:tc>
          <w:tcPr>
            <w:tcW w:w="993" w:type="dxa"/>
          </w:tcPr>
          <w:p w14:paraId="1A83D1F9"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1.2.</w:t>
            </w:r>
          </w:p>
        </w:tc>
        <w:tc>
          <w:tcPr>
            <w:tcW w:w="3335" w:type="dxa"/>
          </w:tcPr>
          <w:p w14:paraId="4E1AEF6F"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 прочие доходы (перечислить)</w:t>
            </w:r>
          </w:p>
        </w:tc>
        <w:tc>
          <w:tcPr>
            <w:tcW w:w="1059" w:type="dxa"/>
          </w:tcPr>
          <w:p w14:paraId="7A605514"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CACE5B6"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FF5644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4153750"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2CF7B608"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5611514C" w14:textId="77777777" w:rsidTr="00321D71">
        <w:tblPrEx>
          <w:tblBorders>
            <w:insideH w:val="single" w:sz="4" w:space="0" w:color="auto"/>
          </w:tblBorders>
        </w:tblPrEx>
        <w:tc>
          <w:tcPr>
            <w:tcW w:w="993" w:type="dxa"/>
          </w:tcPr>
          <w:p w14:paraId="7A6706EA"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2.</w:t>
            </w:r>
          </w:p>
        </w:tc>
        <w:tc>
          <w:tcPr>
            <w:tcW w:w="3335" w:type="dxa"/>
          </w:tcPr>
          <w:p w14:paraId="5D8141AE" w14:textId="77777777" w:rsidR="00EF564F" w:rsidRPr="00601754" w:rsidRDefault="00EF564F" w:rsidP="00D41E99">
            <w:pPr>
              <w:pStyle w:val="ConsPlusNormal"/>
              <w:ind w:firstLine="0"/>
              <w:rPr>
                <w:rFonts w:ascii="Times New Roman" w:hAnsi="Times New Roman" w:cs="Times New Roman"/>
                <w:b/>
                <w:color w:val="000000" w:themeColor="text1"/>
                <w:sz w:val="22"/>
                <w:szCs w:val="22"/>
              </w:rPr>
            </w:pPr>
            <w:r w:rsidRPr="00601754">
              <w:rPr>
                <w:rFonts w:ascii="Times New Roman" w:hAnsi="Times New Roman" w:cs="Times New Roman"/>
                <w:b/>
                <w:color w:val="000000" w:themeColor="text1"/>
                <w:sz w:val="22"/>
                <w:szCs w:val="22"/>
              </w:rPr>
              <w:t>Расходы на реализацию проекта, всего (сумма п.2.1. по п.2.12.)</w:t>
            </w:r>
          </w:p>
          <w:p w14:paraId="42C1A805" w14:textId="77777777" w:rsidR="00EF564F" w:rsidRPr="00601754" w:rsidRDefault="00EF564F" w:rsidP="00D41E99">
            <w:pPr>
              <w:pStyle w:val="ConsPlusNormal"/>
              <w:ind w:firstLine="0"/>
              <w:rPr>
                <w:rFonts w:ascii="Times New Roman" w:hAnsi="Times New Roman" w:cs="Times New Roman"/>
                <w:color w:val="000000" w:themeColor="text1"/>
                <w:sz w:val="22"/>
                <w:szCs w:val="22"/>
              </w:rPr>
            </w:pPr>
            <w:r w:rsidRPr="00601754">
              <w:rPr>
                <w:rFonts w:ascii="Times New Roman" w:hAnsi="Times New Roman" w:cs="Times New Roman"/>
                <w:color w:val="000000" w:themeColor="text1"/>
                <w:sz w:val="22"/>
                <w:szCs w:val="22"/>
              </w:rPr>
              <w:t>в том числе:</w:t>
            </w:r>
          </w:p>
        </w:tc>
        <w:tc>
          <w:tcPr>
            <w:tcW w:w="1059" w:type="dxa"/>
          </w:tcPr>
          <w:p w14:paraId="1A57B2AB"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316DFE59"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3C366F5"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A51C1E8"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0D88D99F"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7AAFDD19" w14:textId="77777777" w:rsidTr="00321D71">
        <w:tblPrEx>
          <w:tblBorders>
            <w:insideH w:val="single" w:sz="4" w:space="0" w:color="auto"/>
          </w:tblBorders>
        </w:tblPrEx>
        <w:tc>
          <w:tcPr>
            <w:tcW w:w="993" w:type="dxa"/>
          </w:tcPr>
          <w:p w14:paraId="7168B4B6"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w:t>
            </w:r>
          </w:p>
        </w:tc>
        <w:tc>
          <w:tcPr>
            <w:tcW w:w="3335" w:type="dxa"/>
          </w:tcPr>
          <w:p w14:paraId="58E99DBB"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сырье и материалы для производства товаров (работ, услуг)</w:t>
            </w:r>
          </w:p>
        </w:tc>
        <w:tc>
          <w:tcPr>
            <w:tcW w:w="1059" w:type="dxa"/>
          </w:tcPr>
          <w:p w14:paraId="1554F344"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705337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D956708"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79E53EF"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6006A9E0"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5F8C037D" w14:textId="77777777" w:rsidTr="00321D71">
        <w:tblPrEx>
          <w:tblBorders>
            <w:insideH w:val="single" w:sz="4" w:space="0" w:color="auto"/>
          </w:tblBorders>
        </w:tblPrEx>
        <w:tc>
          <w:tcPr>
            <w:tcW w:w="993" w:type="dxa"/>
          </w:tcPr>
          <w:p w14:paraId="47C20968"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2.2.</w:t>
            </w:r>
          </w:p>
        </w:tc>
        <w:tc>
          <w:tcPr>
            <w:tcW w:w="3335" w:type="dxa"/>
          </w:tcPr>
          <w:p w14:paraId="79EFC866" w14:textId="77777777" w:rsidR="00EF564F" w:rsidRPr="00601754" w:rsidRDefault="00EF564F" w:rsidP="00CF0B8C">
            <w:pPr>
              <w:autoSpaceDE w:val="0"/>
              <w:autoSpaceDN w:val="0"/>
              <w:adjustRightInd w:val="0"/>
              <w:rPr>
                <w:sz w:val="22"/>
                <w:szCs w:val="22"/>
              </w:rPr>
            </w:pPr>
            <w:r w:rsidRPr="00601754">
              <w:rPr>
                <w:sz w:val="22"/>
                <w:szCs w:val="22"/>
              </w:rPr>
              <w:t>сырье и материалы для ремонта помещения, строительства здания, сооружения</w:t>
            </w:r>
          </w:p>
        </w:tc>
        <w:tc>
          <w:tcPr>
            <w:tcW w:w="1059" w:type="dxa"/>
          </w:tcPr>
          <w:p w14:paraId="7EE7E74A"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21A0F400"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6BD700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C808A93"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0A50F9CE"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B95160D" w14:textId="77777777" w:rsidTr="00321D71">
        <w:tblPrEx>
          <w:tblBorders>
            <w:insideH w:val="single" w:sz="4" w:space="0" w:color="auto"/>
          </w:tblBorders>
        </w:tblPrEx>
        <w:tc>
          <w:tcPr>
            <w:tcW w:w="993" w:type="dxa"/>
          </w:tcPr>
          <w:p w14:paraId="196EC055"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2.3.</w:t>
            </w:r>
          </w:p>
        </w:tc>
        <w:tc>
          <w:tcPr>
            <w:tcW w:w="3335" w:type="dxa"/>
          </w:tcPr>
          <w:p w14:paraId="48D54243" w14:textId="77777777" w:rsidR="00EF564F" w:rsidRPr="00601754" w:rsidRDefault="00EF564F" w:rsidP="00CF0B8C">
            <w:pPr>
              <w:autoSpaceDE w:val="0"/>
              <w:autoSpaceDN w:val="0"/>
              <w:adjustRightInd w:val="0"/>
              <w:rPr>
                <w:sz w:val="22"/>
                <w:szCs w:val="22"/>
              </w:rPr>
            </w:pPr>
            <w:r w:rsidRPr="00601754">
              <w:rPr>
                <w:sz w:val="22"/>
                <w:szCs w:val="22"/>
              </w:rPr>
              <w:t>коммунальные расходы</w:t>
            </w:r>
          </w:p>
        </w:tc>
        <w:tc>
          <w:tcPr>
            <w:tcW w:w="1059" w:type="dxa"/>
          </w:tcPr>
          <w:p w14:paraId="385BE5D3"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388C8F31"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35E25D8"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4DDE772E"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6A8F03E3"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57AEFB5" w14:textId="77777777" w:rsidTr="00321D71">
        <w:tblPrEx>
          <w:tblBorders>
            <w:insideH w:val="single" w:sz="4" w:space="0" w:color="auto"/>
          </w:tblBorders>
        </w:tblPrEx>
        <w:tc>
          <w:tcPr>
            <w:tcW w:w="993" w:type="dxa"/>
          </w:tcPr>
          <w:p w14:paraId="717BAA7D"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2.4.</w:t>
            </w:r>
          </w:p>
        </w:tc>
        <w:tc>
          <w:tcPr>
            <w:tcW w:w="3335" w:type="dxa"/>
          </w:tcPr>
          <w:p w14:paraId="30487F56" w14:textId="77777777" w:rsidR="00EF564F" w:rsidRPr="00601754" w:rsidRDefault="00EF564F" w:rsidP="00CF0B8C">
            <w:pPr>
              <w:autoSpaceDE w:val="0"/>
              <w:autoSpaceDN w:val="0"/>
              <w:adjustRightInd w:val="0"/>
              <w:rPr>
                <w:sz w:val="22"/>
                <w:szCs w:val="22"/>
              </w:rPr>
            </w:pPr>
            <w:r w:rsidRPr="00601754">
              <w:rPr>
                <w:sz w:val="22"/>
                <w:szCs w:val="22"/>
              </w:rPr>
              <w:t>транспортные расходы</w:t>
            </w:r>
          </w:p>
        </w:tc>
        <w:tc>
          <w:tcPr>
            <w:tcW w:w="1059" w:type="dxa"/>
          </w:tcPr>
          <w:p w14:paraId="6849DEE1"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4F8595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689601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F3900D8"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18E21CE3"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260A3C9F" w14:textId="77777777" w:rsidTr="00321D71">
        <w:tblPrEx>
          <w:tblBorders>
            <w:insideH w:val="single" w:sz="4" w:space="0" w:color="auto"/>
          </w:tblBorders>
        </w:tblPrEx>
        <w:tc>
          <w:tcPr>
            <w:tcW w:w="993" w:type="dxa"/>
          </w:tcPr>
          <w:p w14:paraId="484AB1EB"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2.5.</w:t>
            </w:r>
          </w:p>
        </w:tc>
        <w:tc>
          <w:tcPr>
            <w:tcW w:w="3335" w:type="dxa"/>
          </w:tcPr>
          <w:p w14:paraId="749862ED" w14:textId="77777777" w:rsidR="00EF564F" w:rsidRPr="00601754" w:rsidRDefault="00EF564F" w:rsidP="00CF0B8C">
            <w:pPr>
              <w:autoSpaceDE w:val="0"/>
              <w:autoSpaceDN w:val="0"/>
              <w:adjustRightInd w:val="0"/>
              <w:rPr>
                <w:sz w:val="22"/>
                <w:szCs w:val="22"/>
              </w:rPr>
            </w:pPr>
            <w:r w:rsidRPr="00601754">
              <w:rPr>
                <w:sz w:val="22"/>
                <w:szCs w:val="22"/>
              </w:rPr>
              <w:t>расходы на маркетинговые исследования и рекламу</w:t>
            </w:r>
          </w:p>
        </w:tc>
        <w:tc>
          <w:tcPr>
            <w:tcW w:w="1059" w:type="dxa"/>
          </w:tcPr>
          <w:p w14:paraId="15182725"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AA27275"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50DDF4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03C5CEC"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46C59C4E"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F05E4A7" w14:textId="77777777" w:rsidTr="00321D71">
        <w:tblPrEx>
          <w:tblBorders>
            <w:insideH w:val="single" w:sz="4" w:space="0" w:color="auto"/>
          </w:tblBorders>
        </w:tblPrEx>
        <w:tc>
          <w:tcPr>
            <w:tcW w:w="993" w:type="dxa"/>
          </w:tcPr>
          <w:p w14:paraId="71C462E5"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lastRenderedPageBreak/>
              <w:t>2.6.</w:t>
            </w:r>
          </w:p>
        </w:tc>
        <w:tc>
          <w:tcPr>
            <w:tcW w:w="3335" w:type="dxa"/>
          </w:tcPr>
          <w:p w14:paraId="1612E1CE"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расходы на обучение, лицензирование, разрешения</w:t>
            </w:r>
          </w:p>
        </w:tc>
        <w:tc>
          <w:tcPr>
            <w:tcW w:w="1059" w:type="dxa"/>
          </w:tcPr>
          <w:p w14:paraId="6D6D63FD"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18A1DE0B"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4D00CAA"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C827FDF"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057044A3"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10457C92" w14:textId="77777777" w:rsidTr="00321D71">
        <w:tblPrEx>
          <w:tblBorders>
            <w:insideH w:val="single" w:sz="4" w:space="0" w:color="auto"/>
          </w:tblBorders>
        </w:tblPrEx>
        <w:tc>
          <w:tcPr>
            <w:tcW w:w="993" w:type="dxa"/>
          </w:tcPr>
          <w:p w14:paraId="6021A06D"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2.7.</w:t>
            </w:r>
          </w:p>
        </w:tc>
        <w:tc>
          <w:tcPr>
            <w:tcW w:w="3335" w:type="dxa"/>
          </w:tcPr>
          <w:p w14:paraId="05145390"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расходы на услуги связи, интернет</w:t>
            </w:r>
          </w:p>
        </w:tc>
        <w:tc>
          <w:tcPr>
            <w:tcW w:w="1059" w:type="dxa"/>
          </w:tcPr>
          <w:p w14:paraId="77D6663E"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71D5BCB"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C5783F1"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46D7E82"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779AFF6A"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7A5957A" w14:textId="77777777" w:rsidTr="00321D71">
        <w:tblPrEx>
          <w:tblBorders>
            <w:insideH w:val="single" w:sz="4" w:space="0" w:color="auto"/>
          </w:tblBorders>
        </w:tblPrEx>
        <w:tc>
          <w:tcPr>
            <w:tcW w:w="993" w:type="dxa"/>
          </w:tcPr>
          <w:p w14:paraId="54C8B8A4"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2.8.</w:t>
            </w:r>
          </w:p>
        </w:tc>
        <w:tc>
          <w:tcPr>
            <w:tcW w:w="3335" w:type="dxa"/>
          </w:tcPr>
          <w:p w14:paraId="33604FFC"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 xml:space="preserve">офисно-бытовые расходы </w:t>
            </w:r>
          </w:p>
        </w:tc>
        <w:tc>
          <w:tcPr>
            <w:tcW w:w="1059" w:type="dxa"/>
          </w:tcPr>
          <w:p w14:paraId="10E93950"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5E485F78"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9835B48"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F51A715"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A83A6DF"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403251D2" w14:textId="77777777" w:rsidTr="00321D71">
        <w:tblPrEx>
          <w:tblBorders>
            <w:insideH w:val="single" w:sz="4" w:space="0" w:color="auto"/>
          </w:tblBorders>
        </w:tblPrEx>
        <w:tc>
          <w:tcPr>
            <w:tcW w:w="993" w:type="dxa"/>
          </w:tcPr>
          <w:p w14:paraId="76642256"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2.9.</w:t>
            </w:r>
          </w:p>
        </w:tc>
        <w:tc>
          <w:tcPr>
            <w:tcW w:w="3335" w:type="dxa"/>
          </w:tcPr>
          <w:p w14:paraId="7A864635"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арендная плата</w:t>
            </w:r>
          </w:p>
        </w:tc>
        <w:tc>
          <w:tcPr>
            <w:tcW w:w="1059" w:type="dxa"/>
          </w:tcPr>
          <w:p w14:paraId="0C4060F5"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1CD45AAB"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9A7066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7AE2ED5"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304773CD"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0337A597" w14:textId="77777777" w:rsidTr="00321D71">
        <w:tblPrEx>
          <w:tblBorders>
            <w:insideH w:val="single" w:sz="4" w:space="0" w:color="auto"/>
          </w:tblBorders>
        </w:tblPrEx>
        <w:tc>
          <w:tcPr>
            <w:tcW w:w="993" w:type="dxa"/>
          </w:tcPr>
          <w:p w14:paraId="6579B0AA"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2.10.</w:t>
            </w:r>
          </w:p>
        </w:tc>
        <w:tc>
          <w:tcPr>
            <w:tcW w:w="3335" w:type="dxa"/>
          </w:tcPr>
          <w:p w14:paraId="087B5FA0" w14:textId="77777777" w:rsidR="00EF564F" w:rsidRPr="00601754" w:rsidRDefault="00EF564F" w:rsidP="00D41E99">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затраты на оплату труда работников</w:t>
            </w:r>
          </w:p>
        </w:tc>
        <w:tc>
          <w:tcPr>
            <w:tcW w:w="1059" w:type="dxa"/>
          </w:tcPr>
          <w:p w14:paraId="001025E4"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68A481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1FD416E"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BC3BF44"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4F8D8517"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27F428AE" w14:textId="77777777" w:rsidTr="00321D71">
        <w:tblPrEx>
          <w:tblBorders>
            <w:insideH w:val="single" w:sz="4" w:space="0" w:color="auto"/>
          </w:tblBorders>
        </w:tblPrEx>
        <w:tc>
          <w:tcPr>
            <w:tcW w:w="993" w:type="dxa"/>
          </w:tcPr>
          <w:p w14:paraId="08D84A5B" w14:textId="77777777" w:rsidR="00EF564F" w:rsidRPr="00601754" w:rsidRDefault="00EF564F" w:rsidP="000A24C6">
            <w:pPr>
              <w:pStyle w:val="ConsPlusNormal"/>
              <w:ind w:firstLine="80"/>
              <w:jc w:val="center"/>
              <w:rPr>
                <w:rFonts w:ascii="Times New Roman" w:hAnsi="Times New Roman" w:cs="Times New Roman"/>
                <w:sz w:val="22"/>
                <w:szCs w:val="24"/>
              </w:rPr>
            </w:pPr>
            <w:r w:rsidRPr="00601754">
              <w:rPr>
                <w:rFonts w:ascii="Times New Roman" w:hAnsi="Times New Roman" w:cs="Times New Roman"/>
                <w:sz w:val="22"/>
                <w:szCs w:val="24"/>
              </w:rPr>
              <w:t>2.11.</w:t>
            </w:r>
          </w:p>
        </w:tc>
        <w:tc>
          <w:tcPr>
            <w:tcW w:w="3335" w:type="dxa"/>
          </w:tcPr>
          <w:p w14:paraId="6CA936E3" w14:textId="77777777" w:rsidR="00EF564F" w:rsidRPr="00601754" w:rsidRDefault="00EF564F" w:rsidP="00CF0B8C">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приобретение основных средств</w:t>
            </w:r>
          </w:p>
        </w:tc>
        <w:tc>
          <w:tcPr>
            <w:tcW w:w="1059" w:type="dxa"/>
          </w:tcPr>
          <w:p w14:paraId="32AB8B48"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7A0B183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6AC74EF"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10EB9FB"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D01C51F"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1EE6A8CA" w14:textId="77777777" w:rsidTr="00321D71">
        <w:tblPrEx>
          <w:tblBorders>
            <w:insideH w:val="single" w:sz="4" w:space="0" w:color="auto"/>
          </w:tblBorders>
        </w:tblPrEx>
        <w:tc>
          <w:tcPr>
            <w:tcW w:w="993" w:type="dxa"/>
          </w:tcPr>
          <w:p w14:paraId="5CC95CB2" w14:textId="77777777" w:rsidR="00EF564F" w:rsidRPr="00601754" w:rsidRDefault="00EF564F" w:rsidP="000A24C6">
            <w:pPr>
              <w:pStyle w:val="ConsPlusNormal"/>
              <w:ind w:firstLine="80"/>
              <w:jc w:val="center"/>
              <w:rPr>
                <w:rFonts w:ascii="Times New Roman" w:hAnsi="Times New Roman" w:cs="Times New Roman"/>
                <w:color w:val="000000" w:themeColor="text1"/>
                <w:sz w:val="22"/>
                <w:szCs w:val="24"/>
              </w:rPr>
            </w:pPr>
            <w:r w:rsidRPr="00601754">
              <w:rPr>
                <w:rFonts w:ascii="Times New Roman" w:hAnsi="Times New Roman" w:cs="Times New Roman"/>
                <w:color w:val="000000" w:themeColor="text1"/>
                <w:sz w:val="22"/>
                <w:szCs w:val="24"/>
              </w:rPr>
              <w:t>2.12.</w:t>
            </w:r>
          </w:p>
        </w:tc>
        <w:tc>
          <w:tcPr>
            <w:tcW w:w="3335" w:type="dxa"/>
          </w:tcPr>
          <w:p w14:paraId="33F60F6D" w14:textId="77777777" w:rsidR="00EF564F" w:rsidRPr="00601754" w:rsidRDefault="00EF564F" w:rsidP="00CF0B8C">
            <w:pPr>
              <w:pStyle w:val="ConsPlusNormal"/>
              <w:ind w:firstLine="0"/>
              <w:rPr>
                <w:rFonts w:ascii="Times New Roman" w:hAnsi="Times New Roman" w:cs="Times New Roman"/>
                <w:sz w:val="22"/>
                <w:szCs w:val="22"/>
              </w:rPr>
            </w:pPr>
            <w:r w:rsidRPr="00601754">
              <w:rPr>
                <w:rFonts w:ascii="Times New Roman" w:hAnsi="Times New Roman" w:cs="Times New Roman"/>
                <w:sz w:val="22"/>
                <w:szCs w:val="22"/>
              </w:rPr>
              <w:t>прочие затраты (перечислить)</w:t>
            </w:r>
          </w:p>
        </w:tc>
        <w:tc>
          <w:tcPr>
            <w:tcW w:w="1059" w:type="dxa"/>
          </w:tcPr>
          <w:p w14:paraId="01BA9E9F"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F63DAF4"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64D3AE63"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27D60487"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58786C7C"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90DA2D9" w14:textId="77777777" w:rsidTr="00321D71">
        <w:tblPrEx>
          <w:tblBorders>
            <w:insideH w:val="single" w:sz="4" w:space="0" w:color="auto"/>
          </w:tblBorders>
        </w:tblPrEx>
        <w:tc>
          <w:tcPr>
            <w:tcW w:w="993" w:type="dxa"/>
          </w:tcPr>
          <w:p w14:paraId="11E61BC3"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3.</w:t>
            </w:r>
          </w:p>
        </w:tc>
        <w:tc>
          <w:tcPr>
            <w:tcW w:w="3335" w:type="dxa"/>
          </w:tcPr>
          <w:p w14:paraId="43C3BB2A" w14:textId="77777777" w:rsidR="00EF564F" w:rsidRPr="00601754" w:rsidRDefault="00EF564F" w:rsidP="00CF0B8C">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Объем налоговых отчислений в бюджеты и внебюджетные фонды всех уровней (всего табл.4)</w:t>
            </w:r>
          </w:p>
        </w:tc>
        <w:tc>
          <w:tcPr>
            <w:tcW w:w="1059" w:type="dxa"/>
          </w:tcPr>
          <w:p w14:paraId="46F0245B"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05AF98B2"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C818BC7"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50DC2417"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2861552F"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34171984" w14:textId="77777777" w:rsidTr="00321D71">
        <w:tblPrEx>
          <w:tblBorders>
            <w:insideH w:val="single" w:sz="4" w:space="0" w:color="auto"/>
          </w:tblBorders>
        </w:tblPrEx>
        <w:tc>
          <w:tcPr>
            <w:tcW w:w="993" w:type="dxa"/>
          </w:tcPr>
          <w:p w14:paraId="5B2D3034"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4.</w:t>
            </w:r>
          </w:p>
        </w:tc>
        <w:tc>
          <w:tcPr>
            <w:tcW w:w="3335" w:type="dxa"/>
          </w:tcPr>
          <w:p w14:paraId="6F9F1EC4" w14:textId="77777777" w:rsidR="00EF564F" w:rsidRPr="00601754" w:rsidRDefault="00EF564F" w:rsidP="00CF0B8C">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Чистая прибыль</w:t>
            </w:r>
            <w:r w:rsidRPr="00601754">
              <w:rPr>
                <w:rFonts w:ascii="Times New Roman" w:hAnsi="Times New Roman" w:cs="Times New Roman"/>
                <w:sz w:val="22"/>
                <w:szCs w:val="22"/>
              </w:rPr>
              <w:t xml:space="preserve"> по бизнес-проекту</w:t>
            </w:r>
          </w:p>
          <w:p w14:paraId="466C4A47" w14:textId="77777777" w:rsidR="00EF564F" w:rsidRPr="00601754" w:rsidRDefault="00EF564F" w:rsidP="00CF0B8C">
            <w:pPr>
              <w:pStyle w:val="ConsPlusNormal"/>
              <w:ind w:firstLine="142"/>
              <w:rPr>
                <w:rFonts w:ascii="Times New Roman" w:hAnsi="Times New Roman" w:cs="Times New Roman"/>
                <w:sz w:val="22"/>
                <w:szCs w:val="22"/>
              </w:rPr>
            </w:pPr>
            <w:r w:rsidRPr="00601754">
              <w:rPr>
                <w:rFonts w:ascii="Times New Roman" w:hAnsi="Times New Roman" w:cs="Times New Roman"/>
                <w:sz w:val="22"/>
                <w:szCs w:val="22"/>
              </w:rPr>
              <w:t>(</w:t>
            </w:r>
            <w:r w:rsidRPr="00601754">
              <w:rPr>
                <w:rFonts w:ascii="Times New Roman" w:hAnsi="Times New Roman" w:cs="Times New Roman"/>
                <w:color w:val="000000" w:themeColor="text1"/>
                <w:sz w:val="22"/>
                <w:szCs w:val="22"/>
              </w:rPr>
              <w:t>п. 1 - п. 2 - п. 3)</w:t>
            </w:r>
          </w:p>
        </w:tc>
        <w:tc>
          <w:tcPr>
            <w:tcW w:w="1059" w:type="dxa"/>
          </w:tcPr>
          <w:p w14:paraId="436A500C"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08DB66C"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379C33D0"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7E7C7F96"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09379335" w14:textId="77777777" w:rsidR="00EF564F" w:rsidRPr="00601754" w:rsidRDefault="00EF564F" w:rsidP="000A24C6">
            <w:pPr>
              <w:pStyle w:val="ConsPlusNormal"/>
              <w:ind w:firstLine="142"/>
              <w:rPr>
                <w:rFonts w:ascii="Times New Roman" w:hAnsi="Times New Roman" w:cs="Times New Roman"/>
                <w:sz w:val="22"/>
                <w:szCs w:val="24"/>
              </w:rPr>
            </w:pPr>
          </w:p>
        </w:tc>
      </w:tr>
      <w:tr w:rsidR="00EF564F" w:rsidRPr="00601754" w14:paraId="5A3BA265" w14:textId="77777777" w:rsidTr="00321D71">
        <w:tblPrEx>
          <w:tblBorders>
            <w:insideH w:val="single" w:sz="4" w:space="0" w:color="auto"/>
          </w:tblBorders>
        </w:tblPrEx>
        <w:tc>
          <w:tcPr>
            <w:tcW w:w="993" w:type="dxa"/>
          </w:tcPr>
          <w:p w14:paraId="753ABECE" w14:textId="77777777" w:rsidR="00EF564F" w:rsidRPr="00601754" w:rsidRDefault="00EF564F" w:rsidP="000A24C6">
            <w:pPr>
              <w:pStyle w:val="ConsPlusNormal"/>
              <w:ind w:firstLine="80"/>
              <w:jc w:val="center"/>
              <w:rPr>
                <w:rFonts w:ascii="Times New Roman" w:hAnsi="Times New Roman" w:cs="Times New Roman"/>
                <w:b/>
                <w:sz w:val="22"/>
                <w:szCs w:val="24"/>
              </w:rPr>
            </w:pPr>
            <w:r w:rsidRPr="00601754">
              <w:rPr>
                <w:rFonts w:ascii="Times New Roman" w:hAnsi="Times New Roman" w:cs="Times New Roman"/>
                <w:b/>
                <w:sz w:val="22"/>
                <w:szCs w:val="24"/>
              </w:rPr>
              <w:t>5.</w:t>
            </w:r>
          </w:p>
        </w:tc>
        <w:tc>
          <w:tcPr>
            <w:tcW w:w="3335" w:type="dxa"/>
          </w:tcPr>
          <w:p w14:paraId="69B6ED94" w14:textId="77777777" w:rsidR="00EF564F" w:rsidRPr="00601754" w:rsidRDefault="00EF564F" w:rsidP="00CF0B8C">
            <w:pPr>
              <w:pStyle w:val="ConsPlusNormal"/>
              <w:ind w:firstLine="0"/>
              <w:rPr>
                <w:rFonts w:ascii="Times New Roman" w:hAnsi="Times New Roman" w:cs="Times New Roman"/>
                <w:sz w:val="22"/>
                <w:szCs w:val="22"/>
              </w:rPr>
            </w:pPr>
            <w:r w:rsidRPr="00601754">
              <w:rPr>
                <w:rFonts w:ascii="Times New Roman" w:hAnsi="Times New Roman" w:cs="Times New Roman"/>
                <w:b/>
                <w:sz w:val="22"/>
                <w:szCs w:val="22"/>
              </w:rPr>
              <w:t>Рентабельность проекта</w:t>
            </w:r>
            <w:r w:rsidRPr="00601754">
              <w:rPr>
                <w:rFonts w:ascii="Times New Roman" w:hAnsi="Times New Roman" w:cs="Times New Roman"/>
                <w:sz w:val="22"/>
                <w:szCs w:val="22"/>
              </w:rPr>
              <w:t>, %</w:t>
            </w:r>
          </w:p>
          <w:p w14:paraId="29C533A3" w14:textId="77777777" w:rsidR="00EF564F" w:rsidRPr="00601754" w:rsidRDefault="00EF564F" w:rsidP="00CF0B8C">
            <w:pPr>
              <w:pStyle w:val="ConsPlusNormal"/>
              <w:ind w:firstLine="142"/>
              <w:rPr>
                <w:rFonts w:ascii="Times New Roman" w:hAnsi="Times New Roman" w:cs="Times New Roman"/>
                <w:sz w:val="22"/>
                <w:szCs w:val="22"/>
              </w:rPr>
            </w:pPr>
            <w:r w:rsidRPr="00601754">
              <w:rPr>
                <w:rFonts w:ascii="Times New Roman" w:hAnsi="Times New Roman" w:cs="Times New Roman"/>
                <w:color w:val="000000" w:themeColor="text1"/>
                <w:sz w:val="22"/>
                <w:szCs w:val="22"/>
              </w:rPr>
              <w:t>(п. 4 / (п. 2 + п. 3))</w:t>
            </w:r>
            <w:r w:rsidRPr="00601754">
              <w:rPr>
                <w:rFonts w:ascii="Times New Roman" w:hAnsi="Times New Roman" w:cs="Times New Roman"/>
                <w:sz w:val="22"/>
                <w:szCs w:val="22"/>
              </w:rPr>
              <w:t xml:space="preserve"> x 100</w:t>
            </w:r>
          </w:p>
        </w:tc>
        <w:tc>
          <w:tcPr>
            <w:tcW w:w="1059" w:type="dxa"/>
          </w:tcPr>
          <w:p w14:paraId="0D5ACB23" w14:textId="77777777" w:rsidR="00EF564F" w:rsidRPr="00601754" w:rsidRDefault="00EF564F" w:rsidP="000A24C6">
            <w:pPr>
              <w:pStyle w:val="ConsPlusNormal"/>
              <w:ind w:firstLine="142"/>
              <w:rPr>
                <w:rFonts w:ascii="Times New Roman" w:hAnsi="Times New Roman" w:cs="Times New Roman"/>
                <w:sz w:val="22"/>
                <w:szCs w:val="24"/>
              </w:rPr>
            </w:pPr>
          </w:p>
        </w:tc>
        <w:tc>
          <w:tcPr>
            <w:tcW w:w="1276" w:type="dxa"/>
          </w:tcPr>
          <w:p w14:paraId="6F2FA5CD"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11F88A22" w14:textId="77777777" w:rsidR="00EF564F" w:rsidRPr="00601754" w:rsidRDefault="00EF564F" w:rsidP="000A24C6">
            <w:pPr>
              <w:pStyle w:val="ConsPlusNormal"/>
              <w:ind w:firstLine="142"/>
              <w:rPr>
                <w:rFonts w:ascii="Times New Roman" w:hAnsi="Times New Roman" w:cs="Times New Roman"/>
                <w:sz w:val="22"/>
                <w:szCs w:val="24"/>
              </w:rPr>
            </w:pPr>
          </w:p>
        </w:tc>
        <w:tc>
          <w:tcPr>
            <w:tcW w:w="1134" w:type="dxa"/>
          </w:tcPr>
          <w:p w14:paraId="06D7FA1F" w14:textId="77777777" w:rsidR="00EF564F" w:rsidRPr="00601754" w:rsidRDefault="00EF564F" w:rsidP="000A24C6">
            <w:pPr>
              <w:pStyle w:val="ConsPlusNormal"/>
              <w:ind w:firstLine="142"/>
              <w:rPr>
                <w:rFonts w:ascii="Times New Roman" w:hAnsi="Times New Roman" w:cs="Times New Roman"/>
                <w:sz w:val="22"/>
                <w:szCs w:val="24"/>
              </w:rPr>
            </w:pPr>
          </w:p>
        </w:tc>
        <w:tc>
          <w:tcPr>
            <w:tcW w:w="1559" w:type="dxa"/>
          </w:tcPr>
          <w:p w14:paraId="26A31A7B" w14:textId="77777777" w:rsidR="00EF564F" w:rsidRPr="00601754" w:rsidRDefault="00EF564F" w:rsidP="000A24C6">
            <w:pPr>
              <w:pStyle w:val="ConsPlusNormal"/>
              <w:ind w:firstLine="142"/>
              <w:rPr>
                <w:rFonts w:ascii="Times New Roman" w:hAnsi="Times New Roman" w:cs="Times New Roman"/>
                <w:sz w:val="22"/>
                <w:szCs w:val="24"/>
              </w:rPr>
            </w:pPr>
          </w:p>
        </w:tc>
      </w:tr>
    </w:tbl>
    <w:p w14:paraId="3CD1E1FF" w14:textId="77777777" w:rsidR="00EF564F" w:rsidRPr="00601754" w:rsidRDefault="00EF564F" w:rsidP="00EF564F">
      <w:pPr>
        <w:autoSpaceDE w:val="0"/>
        <w:autoSpaceDN w:val="0"/>
        <w:adjustRightInd w:val="0"/>
        <w:jc w:val="center"/>
      </w:pPr>
    </w:p>
    <w:p w14:paraId="5AD7BD4A" w14:textId="77777777" w:rsidR="00EF564F" w:rsidRPr="00601754" w:rsidRDefault="00EF564F" w:rsidP="00EF564F"/>
    <w:p w14:paraId="2185AEEE" w14:textId="77777777" w:rsidR="00EF564F" w:rsidRPr="00601754" w:rsidRDefault="00EF564F" w:rsidP="00EF564F"/>
    <w:p w14:paraId="20949B48" w14:textId="77777777" w:rsidR="00EF564F" w:rsidRPr="00601754" w:rsidRDefault="00EF564F" w:rsidP="00EF564F"/>
    <w:p w14:paraId="50DAA60C" w14:textId="77777777" w:rsidR="00EF564F" w:rsidRPr="00601754" w:rsidRDefault="00EF564F" w:rsidP="00EF564F"/>
    <w:p w14:paraId="688C170E" w14:textId="77777777" w:rsidR="00A44E30" w:rsidRPr="00601754" w:rsidRDefault="00A44E30" w:rsidP="00EF564F"/>
    <w:p w14:paraId="56D6287D" w14:textId="77777777" w:rsidR="00A44E30" w:rsidRPr="00601754" w:rsidRDefault="00A44E30" w:rsidP="00EF564F"/>
    <w:p w14:paraId="4874A53F" w14:textId="77777777" w:rsidR="00A44E30" w:rsidRPr="00601754" w:rsidRDefault="00A44E30" w:rsidP="00EF564F"/>
    <w:p w14:paraId="604A81B8" w14:textId="77777777" w:rsidR="00A44E30" w:rsidRPr="00601754" w:rsidRDefault="00A44E30" w:rsidP="00EF564F"/>
    <w:p w14:paraId="5743A616" w14:textId="77777777" w:rsidR="00A44E30" w:rsidRPr="00601754" w:rsidRDefault="00A44E30" w:rsidP="00EF564F"/>
    <w:p w14:paraId="2505861F" w14:textId="77777777" w:rsidR="00A44E30" w:rsidRPr="00601754" w:rsidRDefault="00A44E30" w:rsidP="00EF564F"/>
    <w:p w14:paraId="26DAE385" w14:textId="77777777" w:rsidR="00A44E30" w:rsidRPr="00601754" w:rsidRDefault="00A44E30" w:rsidP="00EF564F"/>
    <w:p w14:paraId="46F46EB1" w14:textId="77777777" w:rsidR="00A44E30" w:rsidRPr="00601754" w:rsidRDefault="00A44E30" w:rsidP="00EF564F"/>
    <w:p w14:paraId="10109A1D" w14:textId="77777777" w:rsidR="00A44E30" w:rsidRPr="00601754" w:rsidRDefault="00A44E30" w:rsidP="00EF564F"/>
    <w:p w14:paraId="3BF29413" w14:textId="77777777" w:rsidR="00A44E30" w:rsidRPr="00601754" w:rsidRDefault="00A44E30" w:rsidP="00EF564F"/>
    <w:p w14:paraId="576AFB0F" w14:textId="77777777" w:rsidR="00A44E30" w:rsidRPr="00601754" w:rsidRDefault="00A44E30" w:rsidP="00EF564F"/>
    <w:p w14:paraId="11FC8085" w14:textId="77777777" w:rsidR="00A44E30" w:rsidRPr="00601754" w:rsidRDefault="00A44E30" w:rsidP="00EF564F"/>
    <w:p w14:paraId="5B834E30" w14:textId="77777777" w:rsidR="00A44E30" w:rsidRPr="00601754" w:rsidRDefault="00A44E30" w:rsidP="00EF564F"/>
    <w:p w14:paraId="691FA1E9" w14:textId="77777777" w:rsidR="00A44E30" w:rsidRPr="00601754" w:rsidRDefault="00A44E30" w:rsidP="00EF564F"/>
    <w:p w14:paraId="16A2B3F2" w14:textId="77777777" w:rsidR="00A44E30" w:rsidRPr="00601754" w:rsidRDefault="00A44E30" w:rsidP="00EF564F"/>
    <w:p w14:paraId="30C89BC3" w14:textId="77777777" w:rsidR="00A44E30" w:rsidRPr="00601754" w:rsidRDefault="00A44E30" w:rsidP="00EF564F"/>
    <w:p w14:paraId="41D04721" w14:textId="77777777" w:rsidR="00A44E30" w:rsidRPr="00601754" w:rsidRDefault="00A44E30" w:rsidP="00EF564F"/>
    <w:p w14:paraId="7E4AD999" w14:textId="77777777" w:rsidR="00A44E30" w:rsidRPr="00601754" w:rsidRDefault="00A44E30" w:rsidP="00EF564F"/>
    <w:p w14:paraId="1EC6E61D" w14:textId="77777777" w:rsidR="00A44E30" w:rsidRPr="00601754" w:rsidRDefault="00A44E30" w:rsidP="00EF564F"/>
    <w:p w14:paraId="15BCC2B8" w14:textId="77777777" w:rsidR="00A44E30" w:rsidRPr="00601754" w:rsidRDefault="00A44E30" w:rsidP="00EF564F"/>
    <w:p w14:paraId="1F7E2517" w14:textId="77777777" w:rsidR="00A44E30" w:rsidRPr="00601754" w:rsidRDefault="00A44E30" w:rsidP="00EF564F"/>
    <w:p w14:paraId="4E374048" w14:textId="77777777" w:rsidR="00A44E30" w:rsidRPr="00601754" w:rsidRDefault="00A44E30" w:rsidP="00EF564F"/>
    <w:p w14:paraId="672F6FBB" w14:textId="77777777" w:rsidR="00A44E30" w:rsidRPr="00601754" w:rsidRDefault="00A44E30" w:rsidP="00EF564F"/>
    <w:p w14:paraId="6F210CB3" w14:textId="77777777" w:rsidR="00EF564F" w:rsidRPr="00601754" w:rsidRDefault="00EF564F" w:rsidP="00EF564F"/>
    <w:p w14:paraId="61F10FE8" w14:textId="77777777" w:rsidR="00EF564F" w:rsidRPr="00601754" w:rsidRDefault="00EF564F" w:rsidP="00EF564F"/>
    <w:p w14:paraId="77FC323C" w14:textId="77777777" w:rsidR="00EF564F" w:rsidRPr="00601754" w:rsidRDefault="00EF564F" w:rsidP="00EF564F">
      <w:pPr>
        <w:jc w:val="right"/>
        <w:rPr>
          <w:b/>
        </w:rPr>
      </w:pPr>
      <w:r w:rsidRPr="00601754">
        <w:rPr>
          <w:b/>
        </w:rPr>
        <w:lastRenderedPageBreak/>
        <w:t>Приложение №1</w:t>
      </w:r>
    </w:p>
    <w:p w14:paraId="21202AC6" w14:textId="45956528" w:rsidR="00EF564F" w:rsidRPr="00601754" w:rsidRDefault="00EF564F" w:rsidP="00EF564F">
      <w:pPr>
        <w:jc w:val="right"/>
        <w:rPr>
          <w:b/>
        </w:rPr>
      </w:pPr>
      <w:r w:rsidRPr="00601754">
        <w:rPr>
          <w:b/>
        </w:rPr>
        <w:t>к Бизнес-плану «Наименование проекта»</w:t>
      </w:r>
    </w:p>
    <w:p w14:paraId="6A15B4E2" w14:textId="77777777" w:rsidR="00EF564F" w:rsidRPr="00601754" w:rsidRDefault="00EF564F" w:rsidP="00EF564F">
      <w:pPr>
        <w:jc w:val="center"/>
        <w:rPr>
          <w:b/>
        </w:rPr>
      </w:pPr>
    </w:p>
    <w:p w14:paraId="5DC942D4" w14:textId="77777777" w:rsidR="00EF564F" w:rsidRPr="00601754" w:rsidRDefault="00EF564F" w:rsidP="00EF564F">
      <w:pPr>
        <w:jc w:val="center"/>
        <w:rPr>
          <w:i/>
        </w:rPr>
      </w:pPr>
      <w:r w:rsidRPr="00601754">
        <w:rPr>
          <w:b/>
        </w:rPr>
        <w:t>КАЛЕНДАРНЫЙ ПЛАН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1701"/>
        <w:gridCol w:w="1985"/>
        <w:gridCol w:w="3006"/>
      </w:tblGrid>
      <w:tr w:rsidR="00EF564F" w:rsidRPr="00601754" w14:paraId="63379010" w14:textId="77777777" w:rsidTr="00321D71">
        <w:trPr>
          <w:trHeight w:val="785"/>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59B1B" w14:textId="77777777" w:rsidR="00EF564F" w:rsidRPr="00601754" w:rsidRDefault="00EF564F" w:rsidP="000A24C6">
            <w:pPr>
              <w:jc w:val="center"/>
            </w:pPr>
            <w:r w:rsidRPr="00601754">
              <w:t>Задачи,</w:t>
            </w:r>
          </w:p>
          <w:p w14:paraId="10EC175B" w14:textId="77777777" w:rsidR="00EF564F" w:rsidRPr="00601754" w:rsidRDefault="00EF564F" w:rsidP="000A24C6">
            <w:pPr>
              <w:jc w:val="center"/>
            </w:pPr>
            <w:r w:rsidRPr="00601754">
              <w:t>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8A88B" w14:textId="77777777" w:rsidR="00EF564F" w:rsidRPr="00601754" w:rsidRDefault="00EF564F" w:rsidP="000A24C6">
            <w:pPr>
              <w:jc w:val="center"/>
            </w:pPr>
            <w:r w:rsidRPr="00601754">
              <w:t>Сроки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6B5F7" w14:textId="77777777" w:rsidR="00EF564F" w:rsidRPr="00601754" w:rsidRDefault="00EF564F" w:rsidP="000A24C6">
            <w:pPr>
              <w:jc w:val="center"/>
            </w:pPr>
            <w:r w:rsidRPr="00601754">
              <w:t>Исполнитель</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F738F" w14:textId="77777777" w:rsidR="00EF564F" w:rsidRPr="00601754" w:rsidRDefault="00EF564F" w:rsidP="000A24C6">
            <w:pPr>
              <w:jc w:val="center"/>
            </w:pPr>
            <w:r w:rsidRPr="00601754">
              <w:t xml:space="preserve">Результат, </w:t>
            </w:r>
          </w:p>
          <w:p w14:paraId="527122F1" w14:textId="77777777" w:rsidR="00EF564F" w:rsidRPr="00601754" w:rsidRDefault="00EF564F" w:rsidP="000A24C6">
            <w:pPr>
              <w:jc w:val="center"/>
            </w:pPr>
            <w:r w:rsidRPr="00601754">
              <w:t xml:space="preserve">ключевые </w:t>
            </w:r>
          </w:p>
          <w:p w14:paraId="59566A44" w14:textId="77777777" w:rsidR="00EF564F" w:rsidRPr="00601754" w:rsidRDefault="00EF564F" w:rsidP="000A24C6">
            <w:pPr>
              <w:jc w:val="center"/>
            </w:pPr>
            <w:r w:rsidRPr="00601754">
              <w:t>показатели</w:t>
            </w:r>
          </w:p>
        </w:tc>
      </w:tr>
      <w:tr w:rsidR="00EF564F" w:rsidRPr="00601754" w14:paraId="10D6F5E0" w14:textId="77777777" w:rsidTr="00321D71">
        <w:trPr>
          <w:trHeight w:val="38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9E9C16" w14:textId="77777777" w:rsidR="00EF564F" w:rsidRPr="00601754" w:rsidRDefault="00EF564F" w:rsidP="000A24C6">
            <w:pPr>
              <w:jc w:val="center"/>
            </w:pPr>
            <w:r w:rsidRPr="00601754">
              <w:t>Нефинансовая поддержка</w:t>
            </w:r>
          </w:p>
        </w:tc>
      </w:tr>
      <w:tr w:rsidR="00EF564F" w:rsidRPr="00601754" w14:paraId="723E5931"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34BD9"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18386" w14:textId="77777777" w:rsidR="00EF564F" w:rsidRPr="00601754" w:rsidRDefault="00EF564F" w:rsidP="000A24C6">
            <w:pPr>
              <w:jc w:val="center"/>
            </w:pPr>
            <w:r w:rsidRPr="00601754">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3F6E4B"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6F914" w14:textId="77777777" w:rsidR="00EF564F" w:rsidRPr="00601754" w:rsidRDefault="00EF564F" w:rsidP="000A24C6"/>
        </w:tc>
      </w:tr>
      <w:tr w:rsidR="00EF564F" w:rsidRPr="00601754" w14:paraId="3577668F"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0A057"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4070B" w14:textId="77777777" w:rsidR="00EF564F" w:rsidRPr="00601754" w:rsidRDefault="00EF564F" w:rsidP="000A24C6">
            <w:pPr>
              <w:jc w:val="center"/>
            </w:pPr>
            <w:r w:rsidRPr="00601754">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CEF7E1"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84623" w14:textId="77777777" w:rsidR="00EF564F" w:rsidRPr="00601754" w:rsidRDefault="00EF564F" w:rsidP="000A24C6"/>
        </w:tc>
      </w:tr>
      <w:tr w:rsidR="00EF564F" w:rsidRPr="00601754" w14:paraId="5C622470"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65E7B"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37484" w14:textId="77777777" w:rsidR="00EF564F" w:rsidRPr="00601754" w:rsidRDefault="00EF564F" w:rsidP="000A24C6">
            <w:pPr>
              <w:jc w:val="center"/>
            </w:pPr>
            <w:r w:rsidRPr="00601754">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319D201"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A5957" w14:textId="77777777" w:rsidR="00EF564F" w:rsidRPr="00601754" w:rsidRDefault="00EF564F" w:rsidP="000A24C6"/>
        </w:tc>
      </w:tr>
      <w:tr w:rsidR="00EF564F" w:rsidRPr="00601754" w14:paraId="52922686"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CC19E"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C9793"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8FBFB0"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9A240" w14:textId="77777777" w:rsidR="00EF564F" w:rsidRPr="00601754" w:rsidRDefault="00EF564F" w:rsidP="000A24C6"/>
        </w:tc>
      </w:tr>
      <w:tr w:rsidR="00EF564F" w:rsidRPr="00601754" w14:paraId="1BA2D308"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CC223"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0A249"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C2EC819"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F5167" w14:textId="77777777" w:rsidR="00EF564F" w:rsidRPr="00601754" w:rsidRDefault="00EF564F" w:rsidP="000A24C6"/>
        </w:tc>
      </w:tr>
      <w:tr w:rsidR="00EF564F" w:rsidRPr="00601754" w14:paraId="2D17842E"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6A1FD"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136B5"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19CA8C0"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2B647" w14:textId="77777777" w:rsidR="00EF564F" w:rsidRPr="00601754" w:rsidRDefault="00EF564F" w:rsidP="000A24C6"/>
        </w:tc>
      </w:tr>
      <w:tr w:rsidR="00EF564F" w:rsidRPr="00601754" w14:paraId="5796346A"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14:paraId="7A36B000"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0AE14B"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71C64B"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14:paraId="4AD13976" w14:textId="77777777" w:rsidR="00EF564F" w:rsidRPr="00601754" w:rsidRDefault="00EF564F" w:rsidP="000A24C6"/>
        </w:tc>
      </w:tr>
      <w:tr w:rsidR="00EF564F" w:rsidRPr="00601754" w14:paraId="2F49568C" w14:textId="77777777" w:rsidTr="00321D71">
        <w:trPr>
          <w:trHeight w:val="40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65AA77" w14:textId="77777777" w:rsidR="00EF564F" w:rsidRPr="00601754" w:rsidRDefault="00EF564F" w:rsidP="000A24C6">
            <w:pPr>
              <w:jc w:val="center"/>
            </w:pPr>
            <w:r w:rsidRPr="00601754">
              <w:t>Организационные мероприятия</w:t>
            </w:r>
          </w:p>
        </w:tc>
      </w:tr>
      <w:tr w:rsidR="00EF564F" w:rsidRPr="00601754" w14:paraId="623655C9"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2B89FEFE"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0830B6"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41992D"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789E0BC4" w14:textId="77777777" w:rsidR="00EF564F" w:rsidRPr="00601754" w:rsidRDefault="00EF564F" w:rsidP="000A24C6"/>
        </w:tc>
      </w:tr>
      <w:tr w:rsidR="00EF564F" w:rsidRPr="00601754" w14:paraId="43C5AD0C"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5985FC53"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2DE31C"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6E4C50"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75727A2B" w14:textId="77777777" w:rsidR="00EF564F" w:rsidRPr="00601754" w:rsidRDefault="00EF564F" w:rsidP="000A24C6"/>
        </w:tc>
      </w:tr>
      <w:tr w:rsidR="00EF564F" w:rsidRPr="00601754" w14:paraId="10DC9729"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118C6EB8"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8035A6"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9712F8"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56BFA2FD" w14:textId="77777777" w:rsidR="00EF564F" w:rsidRPr="00601754" w:rsidRDefault="00EF564F" w:rsidP="000A24C6"/>
        </w:tc>
      </w:tr>
      <w:tr w:rsidR="00EF564F" w:rsidRPr="00601754" w14:paraId="7D8EC23E" w14:textId="77777777" w:rsidTr="00321D71">
        <w:trPr>
          <w:trHeight w:val="40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799FABCD" w14:textId="77777777" w:rsidR="00EF564F" w:rsidRPr="00601754" w:rsidRDefault="00EF564F" w:rsidP="000A24C6">
            <w:pPr>
              <w:jc w:val="center"/>
            </w:pPr>
            <w:r w:rsidRPr="00601754">
              <w:t>Маркетинг, сбыт</w:t>
            </w:r>
          </w:p>
        </w:tc>
      </w:tr>
      <w:tr w:rsidR="00EF564F" w:rsidRPr="00601754" w14:paraId="2D41147F"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68BEBE94"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8A22FEB"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1549C1"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28BB1C80" w14:textId="77777777" w:rsidR="00EF564F" w:rsidRPr="00601754" w:rsidRDefault="00EF564F" w:rsidP="000A24C6"/>
        </w:tc>
      </w:tr>
      <w:tr w:rsidR="00EF564F" w:rsidRPr="00601754" w14:paraId="16F75D74"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34BC21BE"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6750CD"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939158"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663B9606" w14:textId="77777777" w:rsidR="00EF564F" w:rsidRPr="00601754" w:rsidRDefault="00EF564F" w:rsidP="000A24C6"/>
        </w:tc>
      </w:tr>
      <w:tr w:rsidR="00EF564F" w:rsidRPr="00601754" w14:paraId="451ADA50"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2AC8F146"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9DCE4DD"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44FBB5"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33790753" w14:textId="77777777" w:rsidR="00EF564F" w:rsidRPr="00601754" w:rsidRDefault="00EF564F" w:rsidP="000A24C6"/>
        </w:tc>
      </w:tr>
      <w:tr w:rsidR="00EF564F" w:rsidRPr="00601754" w14:paraId="629E3A82" w14:textId="77777777" w:rsidTr="00321D71">
        <w:trPr>
          <w:trHeight w:val="405"/>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3235FCC4"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2EAC8A"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9E12F6"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1C4A1F44" w14:textId="77777777" w:rsidR="00EF564F" w:rsidRPr="00601754" w:rsidRDefault="00EF564F" w:rsidP="000A24C6"/>
        </w:tc>
      </w:tr>
      <w:tr w:rsidR="00EF564F" w:rsidRPr="00601754" w14:paraId="4B36FDC8" w14:textId="77777777" w:rsidTr="00321D71">
        <w:trPr>
          <w:trHeight w:val="40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6B378004" w14:textId="77777777" w:rsidR="00EF564F" w:rsidRPr="00601754" w:rsidRDefault="00EF564F" w:rsidP="000A24C6">
            <w:pPr>
              <w:jc w:val="center"/>
            </w:pPr>
            <w:r w:rsidRPr="00601754">
              <w:t>Финансы</w:t>
            </w:r>
          </w:p>
        </w:tc>
      </w:tr>
      <w:tr w:rsidR="00EF564F" w:rsidRPr="00601754" w14:paraId="606DB3B6"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hideMark/>
          </w:tcPr>
          <w:p w14:paraId="17B2C3E4"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011BA53"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25DA59"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5E3633CA" w14:textId="77777777" w:rsidR="00EF564F" w:rsidRPr="00601754" w:rsidRDefault="00EF564F" w:rsidP="000A24C6"/>
        </w:tc>
      </w:tr>
      <w:tr w:rsidR="00EF564F" w:rsidRPr="00601754" w14:paraId="77780536"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6B942A1A"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20113F"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4263A6"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50F58EE7" w14:textId="77777777" w:rsidR="00EF564F" w:rsidRPr="00601754" w:rsidRDefault="00EF564F" w:rsidP="000A24C6"/>
        </w:tc>
      </w:tr>
      <w:tr w:rsidR="00EF564F" w:rsidRPr="00601754" w14:paraId="7FED5E58" w14:textId="77777777" w:rsidTr="00321D71">
        <w:trPr>
          <w:trHeight w:val="380"/>
        </w:trPr>
        <w:tc>
          <w:tcPr>
            <w:tcW w:w="2942" w:type="dxa"/>
            <w:tcBorders>
              <w:top w:val="single" w:sz="4" w:space="0" w:color="auto"/>
              <w:left w:val="single" w:sz="4" w:space="0" w:color="auto"/>
              <w:bottom w:val="single" w:sz="4" w:space="0" w:color="auto"/>
              <w:right w:val="single" w:sz="4" w:space="0" w:color="auto"/>
            </w:tcBorders>
            <w:shd w:val="clear" w:color="auto" w:fill="auto"/>
          </w:tcPr>
          <w:p w14:paraId="526CEBE4" w14:textId="77777777" w:rsidR="00EF564F" w:rsidRPr="00601754" w:rsidRDefault="00EF564F" w:rsidP="000A24C6"/>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A26CA9" w14:textId="77777777" w:rsidR="00EF564F" w:rsidRPr="00601754" w:rsidRDefault="00EF564F" w:rsidP="000A24C6">
            <w:pPr>
              <w:jc w:val="cente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2F5945" w14:textId="77777777" w:rsidR="00EF564F" w:rsidRPr="00601754" w:rsidRDefault="00EF564F" w:rsidP="000A24C6"/>
        </w:tc>
        <w:tc>
          <w:tcPr>
            <w:tcW w:w="3006" w:type="dxa"/>
            <w:tcBorders>
              <w:top w:val="single" w:sz="4" w:space="0" w:color="auto"/>
              <w:left w:val="single" w:sz="4" w:space="0" w:color="auto"/>
              <w:bottom w:val="single" w:sz="4" w:space="0" w:color="auto"/>
              <w:right w:val="single" w:sz="4" w:space="0" w:color="auto"/>
            </w:tcBorders>
            <w:shd w:val="clear" w:color="auto" w:fill="auto"/>
          </w:tcPr>
          <w:p w14:paraId="4C80B004" w14:textId="77777777" w:rsidR="00EF564F" w:rsidRPr="00601754" w:rsidRDefault="00EF564F" w:rsidP="000A24C6"/>
        </w:tc>
      </w:tr>
    </w:tbl>
    <w:p w14:paraId="767DC857" w14:textId="00DD1B4C" w:rsidR="00A44E30" w:rsidRPr="00601754" w:rsidRDefault="00EF564F" w:rsidP="0097406C">
      <w:pPr>
        <w:pStyle w:val="a4"/>
        <w:widowControl w:val="0"/>
        <w:numPr>
          <w:ilvl w:val="0"/>
          <w:numId w:val="46"/>
        </w:numPr>
        <w:suppressAutoHyphens/>
        <w:autoSpaceDE w:val="0"/>
        <w:spacing w:after="0" w:line="240" w:lineRule="auto"/>
        <w:rPr>
          <w:caps/>
          <w:kern w:val="28"/>
          <w:sz w:val="28"/>
          <w:szCs w:val="28"/>
          <w:lang w:eastAsia="ar-SA"/>
        </w:rPr>
      </w:pPr>
      <w:r w:rsidRPr="00601754">
        <w:rPr>
          <w:rFonts w:ascii="Times New Roman" w:hAnsi="Times New Roman" w:cs="Times New Roman"/>
          <w:szCs w:val="24"/>
        </w:rPr>
        <w:t>Таблицу можете формировать согласно вашему плану развития</w:t>
      </w:r>
    </w:p>
    <w:p w14:paraId="15031455" w14:textId="77777777" w:rsidR="009D4431" w:rsidRPr="00601754" w:rsidRDefault="009D4431" w:rsidP="009D4431">
      <w:pPr>
        <w:widowControl w:val="0"/>
        <w:suppressAutoHyphens/>
        <w:autoSpaceDE w:val="0"/>
        <w:rPr>
          <w:caps/>
          <w:kern w:val="28"/>
          <w:sz w:val="28"/>
          <w:szCs w:val="28"/>
          <w:lang w:eastAsia="ar-SA"/>
        </w:rPr>
      </w:pPr>
    </w:p>
    <w:p w14:paraId="4BB30BB7" w14:textId="77777777" w:rsidR="009D4431" w:rsidRPr="00601754" w:rsidRDefault="009D4431" w:rsidP="009D4431">
      <w:pPr>
        <w:widowControl w:val="0"/>
        <w:suppressAutoHyphens/>
        <w:autoSpaceDE w:val="0"/>
        <w:rPr>
          <w:caps/>
          <w:kern w:val="28"/>
          <w:sz w:val="28"/>
          <w:szCs w:val="28"/>
          <w:lang w:eastAsia="ar-SA"/>
        </w:rPr>
      </w:pPr>
    </w:p>
    <w:p w14:paraId="47864450" w14:textId="77777777" w:rsidR="009D4431" w:rsidRPr="00601754" w:rsidRDefault="009D4431" w:rsidP="009D4431">
      <w:pPr>
        <w:widowControl w:val="0"/>
        <w:suppressAutoHyphens/>
        <w:autoSpaceDE w:val="0"/>
        <w:rPr>
          <w:caps/>
          <w:kern w:val="28"/>
          <w:sz w:val="28"/>
          <w:szCs w:val="28"/>
          <w:lang w:eastAsia="ar-SA"/>
        </w:rPr>
      </w:pPr>
    </w:p>
    <w:p w14:paraId="28DD62FA" w14:textId="77777777" w:rsidR="009D4431" w:rsidRPr="00601754" w:rsidRDefault="009D4431" w:rsidP="009D4431">
      <w:pPr>
        <w:widowControl w:val="0"/>
        <w:suppressAutoHyphens/>
        <w:autoSpaceDE w:val="0"/>
        <w:rPr>
          <w:caps/>
          <w:kern w:val="28"/>
          <w:sz w:val="28"/>
          <w:szCs w:val="28"/>
          <w:lang w:eastAsia="ar-SA"/>
        </w:rPr>
      </w:pPr>
    </w:p>
    <w:p w14:paraId="189BD107" w14:textId="77777777" w:rsidR="009D4431" w:rsidRPr="00601754" w:rsidRDefault="009D4431" w:rsidP="009D4431">
      <w:pPr>
        <w:widowControl w:val="0"/>
        <w:suppressAutoHyphens/>
        <w:autoSpaceDE w:val="0"/>
        <w:rPr>
          <w:caps/>
          <w:kern w:val="28"/>
          <w:sz w:val="28"/>
          <w:szCs w:val="28"/>
          <w:lang w:eastAsia="ar-SA"/>
        </w:rPr>
      </w:pPr>
    </w:p>
    <w:p w14:paraId="45AEB94A" w14:textId="77777777" w:rsidR="009D4431" w:rsidRPr="00601754" w:rsidRDefault="009D4431" w:rsidP="009D4431">
      <w:pPr>
        <w:widowControl w:val="0"/>
        <w:suppressAutoHyphens/>
        <w:autoSpaceDE w:val="0"/>
        <w:rPr>
          <w:caps/>
          <w:kern w:val="28"/>
          <w:sz w:val="28"/>
          <w:szCs w:val="28"/>
          <w:lang w:eastAsia="ar-SA"/>
        </w:rPr>
      </w:pPr>
    </w:p>
    <w:p w14:paraId="3A872FAB" w14:textId="77777777" w:rsidR="009D4431" w:rsidRPr="00601754" w:rsidRDefault="009D4431" w:rsidP="009D4431">
      <w:pPr>
        <w:widowControl w:val="0"/>
        <w:suppressAutoHyphens/>
        <w:autoSpaceDE w:val="0"/>
        <w:rPr>
          <w:caps/>
          <w:kern w:val="28"/>
          <w:sz w:val="28"/>
          <w:szCs w:val="28"/>
          <w:lang w:eastAsia="ar-SA"/>
        </w:rPr>
      </w:pPr>
    </w:p>
    <w:p w14:paraId="7DA89130" w14:textId="77777777" w:rsidR="009D4431" w:rsidRPr="00601754" w:rsidRDefault="009D4431" w:rsidP="009D4431">
      <w:pPr>
        <w:widowControl w:val="0"/>
        <w:suppressAutoHyphens/>
        <w:autoSpaceDE w:val="0"/>
        <w:rPr>
          <w:caps/>
          <w:kern w:val="28"/>
          <w:sz w:val="28"/>
          <w:szCs w:val="28"/>
          <w:lang w:eastAsia="ar-SA"/>
        </w:rPr>
      </w:pPr>
    </w:p>
    <w:p w14:paraId="3A50A089" w14:textId="77777777" w:rsidR="009D4431" w:rsidRPr="00601754" w:rsidRDefault="009D4431" w:rsidP="009D4431">
      <w:pPr>
        <w:widowControl w:val="0"/>
        <w:suppressAutoHyphens/>
        <w:autoSpaceDE w:val="0"/>
        <w:rPr>
          <w:caps/>
          <w:kern w:val="28"/>
          <w:sz w:val="28"/>
          <w:szCs w:val="28"/>
          <w:lang w:eastAsia="ar-SA"/>
        </w:rPr>
      </w:pPr>
    </w:p>
    <w:p w14:paraId="18DEBD71" w14:textId="77777777" w:rsidR="009D4431" w:rsidRPr="00601754" w:rsidRDefault="009D4431" w:rsidP="009D4431">
      <w:pPr>
        <w:widowControl w:val="0"/>
        <w:suppressAutoHyphens/>
        <w:autoSpaceDE w:val="0"/>
        <w:rPr>
          <w:caps/>
          <w:kern w:val="28"/>
          <w:sz w:val="28"/>
          <w:szCs w:val="28"/>
          <w:lang w:eastAsia="ar-SA"/>
        </w:rPr>
      </w:pPr>
    </w:p>
    <w:p w14:paraId="5A5E7D8B" w14:textId="77777777" w:rsidR="009D4431" w:rsidRPr="00601754" w:rsidRDefault="009D4431" w:rsidP="009D4431">
      <w:pPr>
        <w:widowControl w:val="0"/>
        <w:suppressAutoHyphens/>
        <w:autoSpaceDE w:val="0"/>
        <w:rPr>
          <w:caps/>
          <w:kern w:val="28"/>
          <w:sz w:val="28"/>
          <w:szCs w:val="28"/>
          <w:lang w:eastAsia="ar-SA"/>
        </w:rPr>
      </w:pPr>
    </w:p>
    <w:p w14:paraId="4CE57F96" w14:textId="490DBF34" w:rsidR="006F39F3" w:rsidRPr="00601754" w:rsidRDefault="00D76538" w:rsidP="006F39F3">
      <w:pPr>
        <w:keepNext/>
        <w:suppressAutoHyphens/>
        <w:jc w:val="right"/>
        <w:outlineLvl w:val="0"/>
        <w:rPr>
          <w:sz w:val="28"/>
          <w:szCs w:val="28"/>
        </w:rPr>
      </w:pPr>
      <w:r w:rsidRPr="00601754">
        <w:rPr>
          <w:caps/>
          <w:kern w:val="28"/>
          <w:sz w:val="28"/>
          <w:szCs w:val="28"/>
          <w:lang w:eastAsia="ar-SA"/>
        </w:rPr>
        <w:lastRenderedPageBreak/>
        <w:t>ПРИЛОЖЕНИЕ №</w:t>
      </w:r>
      <w:r w:rsidR="006F39F3" w:rsidRPr="00601754">
        <w:rPr>
          <w:caps/>
          <w:kern w:val="28"/>
          <w:sz w:val="28"/>
          <w:szCs w:val="28"/>
          <w:lang w:eastAsia="ar-SA"/>
        </w:rPr>
        <w:t xml:space="preserve"> </w:t>
      </w:r>
      <w:r w:rsidR="00B65D66" w:rsidRPr="00601754">
        <w:rPr>
          <w:caps/>
          <w:kern w:val="28"/>
          <w:sz w:val="28"/>
          <w:szCs w:val="28"/>
          <w:lang w:eastAsia="ar-SA"/>
        </w:rPr>
        <w:t>5</w:t>
      </w:r>
      <w:r w:rsidR="006F39F3" w:rsidRPr="00601754">
        <w:rPr>
          <w:caps/>
          <w:kern w:val="28"/>
          <w:sz w:val="28"/>
          <w:szCs w:val="28"/>
          <w:lang w:eastAsia="ar-SA"/>
        </w:rPr>
        <w:t xml:space="preserve"> </w:t>
      </w:r>
    </w:p>
    <w:p w14:paraId="10D98875" w14:textId="77777777" w:rsidR="00AC0000" w:rsidRPr="00601754" w:rsidRDefault="00AC0000" w:rsidP="00AC0000">
      <w:pPr>
        <w:keepNext/>
        <w:suppressAutoHyphens/>
        <w:jc w:val="right"/>
        <w:outlineLvl w:val="0"/>
        <w:rPr>
          <w:sz w:val="28"/>
          <w:szCs w:val="28"/>
        </w:rPr>
      </w:pPr>
      <w:r w:rsidRPr="00601754">
        <w:rPr>
          <w:sz w:val="28"/>
          <w:szCs w:val="28"/>
        </w:rPr>
        <w:t xml:space="preserve">к конкурсной документации – </w:t>
      </w:r>
    </w:p>
    <w:p w14:paraId="5A4FE53F" w14:textId="0EE045E1" w:rsidR="00D76538" w:rsidRPr="00601754" w:rsidRDefault="00D76538" w:rsidP="00EF5F76">
      <w:pPr>
        <w:keepNext/>
        <w:suppressAutoHyphens/>
        <w:jc w:val="right"/>
        <w:outlineLvl w:val="0"/>
        <w:rPr>
          <w:b/>
          <w:bCs/>
          <w:sz w:val="28"/>
          <w:szCs w:val="28"/>
        </w:rPr>
      </w:pPr>
      <w:r w:rsidRPr="00601754">
        <w:rPr>
          <w:b/>
          <w:bCs/>
          <w:sz w:val="28"/>
          <w:szCs w:val="28"/>
        </w:rPr>
        <w:t>Согласие на обработку персональных данных</w:t>
      </w:r>
    </w:p>
    <w:p w14:paraId="461A98CC" w14:textId="77777777" w:rsidR="00D76538" w:rsidRPr="00601754" w:rsidRDefault="00D76538" w:rsidP="00D76538">
      <w:pPr>
        <w:autoSpaceDE w:val="0"/>
        <w:autoSpaceDN w:val="0"/>
        <w:adjustRightInd w:val="0"/>
        <w:jc w:val="center"/>
        <w:rPr>
          <w:rFonts w:eastAsia="TimesNewRomanPS-BoldItalicMT"/>
          <w:b/>
          <w:bCs/>
          <w:iCs/>
        </w:rPr>
      </w:pPr>
    </w:p>
    <w:p w14:paraId="32E92411" w14:textId="77777777" w:rsidR="00AC0000" w:rsidRPr="00601754" w:rsidRDefault="00AC0000" w:rsidP="00D76538">
      <w:pPr>
        <w:autoSpaceDE w:val="0"/>
        <w:autoSpaceDN w:val="0"/>
        <w:adjustRightInd w:val="0"/>
        <w:jc w:val="center"/>
        <w:rPr>
          <w:rFonts w:eastAsia="TimesNewRomanPS-BoldItalicMT"/>
          <w:b/>
          <w:bCs/>
          <w:iCs/>
        </w:rPr>
      </w:pPr>
    </w:p>
    <w:p w14:paraId="293A8D5D" w14:textId="77777777" w:rsidR="00AC0000" w:rsidRPr="00601754" w:rsidRDefault="00AC0000" w:rsidP="00D76538">
      <w:pPr>
        <w:autoSpaceDE w:val="0"/>
        <w:autoSpaceDN w:val="0"/>
        <w:adjustRightInd w:val="0"/>
        <w:jc w:val="center"/>
        <w:rPr>
          <w:rFonts w:eastAsia="TimesNewRomanPS-BoldItalicMT"/>
          <w:b/>
          <w:bCs/>
          <w:iCs/>
        </w:rPr>
      </w:pPr>
    </w:p>
    <w:p w14:paraId="0564AE11" w14:textId="35195E11" w:rsidR="00D76538" w:rsidRPr="00601754" w:rsidRDefault="00D76538" w:rsidP="00D76538">
      <w:pPr>
        <w:autoSpaceDE w:val="0"/>
        <w:autoSpaceDN w:val="0"/>
        <w:adjustRightInd w:val="0"/>
        <w:jc w:val="center"/>
        <w:rPr>
          <w:rFonts w:eastAsia="TimesNewRomanPS-BoldItalicMT"/>
          <w:b/>
          <w:bCs/>
          <w:iCs/>
        </w:rPr>
      </w:pPr>
      <w:r w:rsidRPr="00601754">
        <w:rPr>
          <w:rFonts w:eastAsia="TimesNewRomanPS-BoldItalicMT"/>
          <w:b/>
          <w:bCs/>
          <w:iCs/>
        </w:rPr>
        <w:t>СОГЛАСИЕ НА ОБРАБОТКУ ПЕРСОНАЛЬНЫХ ДАННЫХ</w:t>
      </w:r>
    </w:p>
    <w:p w14:paraId="0276817F" w14:textId="77777777" w:rsidR="00D76538" w:rsidRPr="00601754" w:rsidRDefault="00D76538" w:rsidP="00D76538">
      <w:pPr>
        <w:autoSpaceDE w:val="0"/>
        <w:autoSpaceDN w:val="0"/>
        <w:adjustRightInd w:val="0"/>
        <w:jc w:val="both"/>
        <w:rPr>
          <w:rFonts w:eastAsia="TimesNewRomanPSMT"/>
        </w:rPr>
      </w:pPr>
    </w:p>
    <w:p w14:paraId="175284E9" w14:textId="158FC441" w:rsidR="00D76538" w:rsidRPr="00601754" w:rsidRDefault="00D76538" w:rsidP="00BF02AE">
      <w:pPr>
        <w:autoSpaceDE w:val="0"/>
        <w:autoSpaceDN w:val="0"/>
        <w:adjustRightInd w:val="0"/>
        <w:jc w:val="both"/>
        <w:rPr>
          <w:rFonts w:eastAsia="TimesNewRomanPSMT"/>
        </w:rPr>
      </w:pPr>
      <w:r w:rsidRPr="00601754">
        <w:rPr>
          <w:rFonts w:eastAsia="TimesNewRomanPSMT"/>
        </w:rPr>
        <w:t xml:space="preserve">г. </w:t>
      </w:r>
      <w:r w:rsidR="00F102E8" w:rsidRPr="00601754">
        <w:rPr>
          <w:rFonts w:eastAsia="TimesNewRomanPSMT"/>
        </w:rPr>
        <w:t>Алдан</w:t>
      </w:r>
      <w:r w:rsidRPr="00601754">
        <w:rPr>
          <w:rFonts w:eastAsia="TimesNewRomanPSMT"/>
        </w:rPr>
        <w:t xml:space="preserve">                                                                                  </w:t>
      </w:r>
      <w:r w:rsidR="00FA7C87" w:rsidRPr="00601754">
        <w:rPr>
          <w:rFonts w:eastAsia="TimesNewRomanPSMT"/>
        </w:rPr>
        <w:t xml:space="preserve">            </w:t>
      </w:r>
      <w:r w:rsidRPr="00601754">
        <w:rPr>
          <w:rFonts w:eastAsia="TimesNewRomanPSMT"/>
        </w:rPr>
        <w:t>«</w:t>
      </w:r>
      <w:r w:rsidRPr="00601754">
        <w:rPr>
          <w:rFonts w:eastAsia="TimesNewRomanPSMT"/>
          <w:b/>
          <w:bCs/>
        </w:rPr>
        <w:t>____</w:t>
      </w:r>
      <w:r w:rsidRPr="00601754">
        <w:rPr>
          <w:rFonts w:eastAsia="TimesNewRomanPSMT"/>
        </w:rPr>
        <w:t xml:space="preserve">» </w:t>
      </w:r>
      <w:r w:rsidRPr="00601754">
        <w:rPr>
          <w:rFonts w:eastAsia="TimesNewRomanPSMT"/>
          <w:b/>
          <w:bCs/>
        </w:rPr>
        <w:t>_______________</w:t>
      </w:r>
      <w:r w:rsidRPr="00601754">
        <w:rPr>
          <w:rFonts w:eastAsia="TimesNewRomanPSMT"/>
        </w:rPr>
        <w:t xml:space="preserve"> 20</w:t>
      </w:r>
      <w:r w:rsidRPr="00601754">
        <w:rPr>
          <w:rFonts w:eastAsia="TimesNewRomanPSMT"/>
          <w:b/>
          <w:bCs/>
        </w:rPr>
        <w:t>___</w:t>
      </w:r>
      <w:r w:rsidRPr="00601754">
        <w:rPr>
          <w:rFonts w:eastAsia="TimesNewRomanPSMT"/>
        </w:rPr>
        <w:t xml:space="preserve"> г.</w:t>
      </w:r>
    </w:p>
    <w:p w14:paraId="53C192B9" w14:textId="77777777" w:rsidR="00D76538" w:rsidRPr="00601754" w:rsidRDefault="00D76538" w:rsidP="00D76538">
      <w:pPr>
        <w:autoSpaceDE w:val="0"/>
        <w:autoSpaceDN w:val="0"/>
        <w:adjustRightInd w:val="0"/>
        <w:jc w:val="both"/>
        <w:rPr>
          <w:rFonts w:eastAsia="TimesNewRomanPSMT"/>
        </w:rPr>
      </w:pPr>
    </w:p>
    <w:p w14:paraId="442696E7" w14:textId="77E7B156" w:rsidR="00D76538" w:rsidRPr="00601754" w:rsidRDefault="00D76538" w:rsidP="00D76538">
      <w:pPr>
        <w:autoSpaceDE w:val="0"/>
        <w:autoSpaceDN w:val="0"/>
        <w:adjustRightInd w:val="0"/>
        <w:ind w:firstLine="708"/>
        <w:jc w:val="both"/>
        <w:rPr>
          <w:rFonts w:eastAsia="TimesNewRomanPSMT"/>
        </w:rPr>
      </w:pPr>
      <w:r w:rsidRPr="00601754">
        <w:rPr>
          <w:rFonts w:eastAsia="TimesNewRomanPSMT"/>
        </w:rPr>
        <w:t>Я, _____________________________________________________________________</w:t>
      </w:r>
      <w:r w:rsidR="00A01E5C" w:rsidRPr="00601754">
        <w:rPr>
          <w:rFonts w:eastAsia="TimesNewRomanPSMT"/>
        </w:rPr>
        <w:t>_____</w:t>
      </w:r>
      <w:r w:rsidRPr="00601754">
        <w:rPr>
          <w:rFonts w:eastAsia="TimesNewRomanPSMT"/>
        </w:rPr>
        <w:t>,</w:t>
      </w:r>
    </w:p>
    <w:p w14:paraId="1777F1A4" w14:textId="77777777" w:rsidR="00D76538" w:rsidRPr="00601754" w:rsidRDefault="00D76538" w:rsidP="00D76538">
      <w:pPr>
        <w:autoSpaceDE w:val="0"/>
        <w:autoSpaceDN w:val="0"/>
        <w:adjustRightInd w:val="0"/>
        <w:jc w:val="center"/>
        <w:rPr>
          <w:rFonts w:eastAsia="TimesNewRomanPSMT"/>
        </w:rPr>
      </w:pPr>
      <w:r w:rsidRPr="00601754">
        <w:rPr>
          <w:rFonts w:eastAsia="TimesNewRomanPSMT"/>
        </w:rPr>
        <w:t>(Фамилия, Имя, Отчество полностью)</w:t>
      </w:r>
    </w:p>
    <w:p w14:paraId="6F7DCC42" w14:textId="1D53AC01" w:rsidR="00D76538" w:rsidRPr="00601754" w:rsidRDefault="00D76538" w:rsidP="00D76538">
      <w:pPr>
        <w:autoSpaceDE w:val="0"/>
        <w:autoSpaceDN w:val="0"/>
        <w:adjustRightInd w:val="0"/>
        <w:jc w:val="both"/>
        <w:rPr>
          <w:rFonts w:eastAsia="TimesNewRomanPSMT"/>
        </w:rPr>
      </w:pPr>
      <w:r w:rsidRPr="00601754">
        <w:rPr>
          <w:rFonts w:eastAsia="TimesNewRomanPSMT"/>
        </w:rPr>
        <w:t>____________________________ серия _______ № ___________ выдан _________________</w:t>
      </w:r>
      <w:r w:rsidR="00A01E5C" w:rsidRPr="00601754">
        <w:rPr>
          <w:rFonts w:eastAsia="TimesNewRomanPSMT"/>
        </w:rPr>
        <w:t>_____</w:t>
      </w:r>
    </w:p>
    <w:p w14:paraId="4811FC35" w14:textId="30E2D420" w:rsidR="00D76538" w:rsidRPr="00601754" w:rsidRDefault="00D76538" w:rsidP="00BF02AE">
      <w:pPr>
        <w:autoSpaceDE w:val="0"/>
        <w:autoSpaceDN w:val="0"/>
        <w:adjustRightInd w:val="0"/>
        <w:jc w:val="center"/>
        <w:rPr>
          <w:rFonts w:eastAsia="TimesNewRomanPSMT"/>
        </w:rPr>
      </w:pPr>
      <w:r w:rsidRPr="00601754">
        <w:rPr>
          <w:rFonts w:eastAsia="TimesNewRomanPSMT"/>
        </w:rPr>
        <w:t xml:space="preserve"> (вид документа, удостоверяющий личность)</w:t>
      </w:r>
      <w:r w:rsidR="00A01E5C" w:rsidRPr="00601754">
        <w:rPr>
          <w:rFonts w:eastAsia="TimesNewRomanPSMT"/>
        </w:rPr>
        <w:tab/>
        <w:t xml:space="preserve">                                           (кем и когда выдан)</w:t>
      </w:r>
    </w:p>
    <w:p w14:paraId="75055D62" w14:textId="57D1A4A1" w:rsidR="00D76538" w:rsidRPr="00601754" w:rsidRDefault="00D76538" w:rsidP="00D76538">
      <w:pPr>
        <w:autoSpaceDE w:val="0"/>
        <w:autoSpaceDN w:val="0"/>
        <w:adjustRightInd w:val="0"/>
        <w:jc w:val="both"/>
        <w:rPr>
          <w:rFonts w:eastAsia="TimesNewRomanPSMT"/>
        </w:rPr>
      </w:pPr>
      <w:r w:rsidRPr="00601754">
        <w:rPr>
          <w:rFonts w:eastAsia="TimesNewRomanPSMT"/>
        </w:rPr>
        <w:t>___________________________________________________________________________</w:t>
      </w:r>
      <w:r w:rsidR="00A01E5C" w:rsidRPr="00601754">
        <w:rPr>
          <w:rFonts w:eastAsia="TimesNewRomanPSMT"/>
        </w:rPr>
        <w:t>_____</w:t>
      </w:r>
      <w:r w:rsidRPr="00601754">
        <w:rPr>
          <w:rFonts w:eastAsia="TimesNewRomanPSMT"/>
        </w:rPr>
        <w:t>,</w:t>
      </w:r>
    </w:p>
    <w:p w14:paraId="4A5565AF" w14:textId="77777777" w:rsidR="00D76538" w:rsidRPr="00601754" w:rsidRDefault="00D76538" w:rsidP="00D76538">
      <w:pPr>
        <w:autoSpaceDE w:val="0"/>
        <w:autoSpaceDN w:val="0"/>
        <w:adjustRightInd w:val="0"/>
        <w:jc w:val="both"/>
        <w:rPr>
          <w:rFonts w:eastAsia="TimesNewRomanPSMT"/>
        </w:rPr>
      </w:pPr>
      <w:r w:rsidRPr="00601754">
        <w:rPr>
          <w:rFonts w:eastAsia="TimesNewRomanPSMT"/>
        </w:rPr>
        <w:t>Проживающий/</w:t>
      </w:r>
      <w:proofErr w:type="spellStart"/>
      <w:r w:rsidRPr="00601754">
        <w:rPr>
          <w:rFonts w:eastAsia="TimesNewRomanPSMT"/>
        </w:rPr>
        <w:t>ая</w:t>
      </w:r>
      <w:proofErr w:type="spellEnd"/>
      <w:r w:rsidRPr="00601754">
        <w:rPr>
          <w:rFonts w:eastAsia="TimesNewRomanPSMT"/>
        </w:rPr>
        <w:t xml:space="preserve"> по адресу: ____________________________________________________</w:t>
      </w:r>
    </w:p>
    <w:p w14:paraId="492ABFD8" w14:textId="61E05014" w:rsidR="00D76538" w:rsidRPr="00601754" w:rsidRDefault="00D76538" w:rsidP="00D76538">
      <w:pPr>
        <w:autoSpaceDE w:val="0"/>
        <w:autoSpaceDN w:val="0"/>
        <w:adjustRightInd w:val="0"/>
        <w:jc w:val="both"/>
        <w:rPr>
          <w:rFonts w:eastAsia="TimesNewRomanPSMT"/>
        </w:rPr>
      </w:pPr>
      <w:r w:rsidRPr="00601754">
        <w:rPr>
          <w:rFonts w:eastAsia="TimesNewRomanPSMT"/>
        </w:rPr>
        <w:t>_____________________________________________________________________________</w:t>
      </w:r>
      <w:r w:rsidR="00EF5F76" w:rsidRPr="00601754">
        <w:rPr>
          <w:rFonts w:eastAsia="TimesNewRomanPSMT"/>
        </w:rPr>
        <w:t>_____</w:t>
      </w:r>
      <w:r w:rsidRPr="00601754">
        <w:rPr>
          <w:rFonts w:eastAsia="TimesNewRomanPSMT"/>
        </w:rPr>
        <w:t>,</w:t>
      </w:r>
    </w:p>
    <w:p w14:paraId="080E9013" w14:textId="77777777" w:rsidR="00D76538" w:rsidRPr="00601754" w:rsidRDefault="00D76538" w:rsidP="00D76538">
      <w:pPr>
        <w:autoSpaceDE w:val="0"/>
        <w:autoSpaceDN w:val="0"/>
        <w:adjustRightInd w:val="0"/>
        <w:jc w:val="both"/>
        <w:rPr>
          <w:rFonts w:eastAsia="TimesNewRomanPSMT"/>
        </w:rPr>
      </w:pPr>
    </w:p>
    <w:p w14:paraId="31B9CAC5" w14:textId="3411C3AC" w:rsidR="00D76538" w:rsidRPr="00601754" w:rsidRDefault="00D76538" w:rsidP="00D76538">
      <w:pPr>
        <w:autoSpaceDE w:val="0"/>
        <w:autoSpaceDN w:val="0"/>
        <w:adjustRightInd w:val="0"/>
        <w:jc w:val="both"/>
        <w:rPr>
          <w:rFonts w:eastAsia="TimesNewRomanPSMT"/>
        </w:rPr>
      </w:pPr>
      <w:r w:rsidRPr="00601754">
        <w:rPr>
          <w:rFonts w:eastAsia="TimesNewRomanPSMT"/>
        </w:rPr>
        <w:t xml:space="preserve">настоящим предоставляю </w:t>
      </w:r>
      <w:r w:rsidR="00A347EE" w:rsidRPr="00601754">
        <w:rPr>
          <w:rFonts w:eastAsia="TimesNewRomanPSMT"/>
        </w:rPr>
        <w:t>МУНИЦИПАЛЬНОМУ БЮДЖЕТНОМУ УЧРЕЖДЕНИЮ «БИЗНЕС-ИНКУБАТОР АЛДАНСКОГО РАЙОНА» (Далее – МБУ «БИЗНЕС-ИНКУБАТОР АЛДАНСКОГО РАЙОНА»)</w:t>
      </w:r>
      <w:r w:rsidRPr="00601754">
        <w:rPr>
          <w:rFonts w:eastAsia="TimesNewRomanPSMT"/>
        </w:rPr>
        <w:t xml:space="preserve">, </w:t>
      </w:r>
      <w:r w:rsidRPr="00601754">
        <w:rPr>
          <w:color w:val="000000"/>
          <w:shd w:val="clear" w:color="auto" w:fill="FFFFFF"/>
        </w:rPr>
        <w:t>67</w:t>
      </w:r>
      <w:r w:rsidR="00A347EE" w:rsidRPr="00601754">
        <w:rPr>
          <w:color w:val="000000"/>
          <w:shd w:val="clear" w:color="auto" w:fill="FFFFFF"/>
        </w:rPr>
        <w:t>890</w:t>
      </w:r>
      <w:r w:rsidR="00841E7F" w:rsidRPr="00601754">
        <w:rPr>
          <w:color w:val="000000"/>
          <w:shd w:val="clear" w:color="auto" w:fill="FFFFFF"/>
        </w:rPr>
        <w:t>0</w:t>
      </w:r>
      <w:r w:rsidRPr="00601754">
        <w:rPr>
          <w:color w:val="000000"/>
          <w:shd w:val="clear" w:color="auto" w:fill="FFFFFF"/>
        </w:rPr>
        <w:t>, Республика Саха (Якутия),</w:t>
      </w:r>
      <w:r w:rsidR="00A347EE" w:rsidRPr="00601754">
        <w:rPr>
          <w:color w:val="000000"/>
          <w:shd w:val="clear" w:color="auto" w:fill="FFFFFF"/>
        </w:rPr>
        <w:t xml:space="preserve"> Алданский район,</w:t>
      </w:r>
      <w:r w:rsidRPr="00601754">
        <w:rPr>
          <w:color w:val="000000"/>
          <w:shd w:val="clear" w:color="auto" w:fill="FFFFFF"/>
        </w:rPr>
        <w:t xml:space="preserve"> г. </w:t>
      </w:r>
      <w:r w:rsidR="00D33F2F" w:rsidRPr="00601754">
        <w:rPr>
          <w:color w:val="000000"/>
          <w:shd w:val="clear" w:color="auto" w:fill="FFFFFF"/>
        </w:rPr>
        <w:t>Алдан</w:t>
      </w:r>
      <w:r w:rsidRPr="00601754">
        <w:rPr>
          <w:color w:val="000000"/>
          <w:shd w:val="clear" w:color="auto" w:fill="FFFFFF"/>
        </w:rPr>
        <w:t xml:space="preserve">, </w:t>
      </w:r>
      <w:r w:rsidR="00D33F2F" w:rsidRPr="00601754">
        <w:rPr>
          <w:color w:val="000000"/>
          <w:shd w:val="clear" w:color="auto" w:fill="FFFFFF"/>
        </w:rPr>
        <w:t>ул. 50 лет ВЛКСМ</w:t>
      </w:r>
      <w:r w:rsidRPr="00601754">
        <w:rPr>
          <w:color w:val="000000"/>
          <w:shd w:val="clear" w:color="auto" w:fill="FFFFFF"/>
        </w:rPr>
        <w:t xml:space="preserve">, </w:t>
      </w:r>
      <w:r w:rsidR="00D33F2F" w:rsidRPr="00601754">
        <w:rPr>
          <w:color w:val="000000"/>
          <w:shd w:val="clear" w:color="auto" w:fill="FFFFFF"/>
        </w:rPr>
        <w:t>д. 2</w:t>
      </w:r>
      <w:r w:rsidRPr="00601754">
        <w:rPr>
          <w:rFonts w:eastAsia="TimesNewRomanPSMT"/>
        </w:rPr>
        <w:t xml:space="preserve"> свое согласие на обработку моих персональных данных (далее – Персональный данные) всеми способами, указанными в настоящем Согласии, включая получение их от меня и/или от любых третьих лиц, с учётом требований действующего законодательства РФ, и подтверждаю, что, предоставляя такое Согласие, я действую своей волей и в своем интересе. </w:t>
      </w:r>
    </w:p>
    <w:p w14:paraId="09C03E18" w14:textId="6373823E" w:rsidR="003330F7" w:rsidRPr="00601754" w:rsidRDefault="00D76538" w:rsidP="00D76538">
      <w:pPr>
        <w:autoSpaceDE w:val="0"/>
        <w:autoSpaceDN w:val="0"/>
        <w:adjustRightInd w:val="0"/>
        <w:ind w:firstLine="709"/>
        <w:jc w:val="both"/>
        <w:rPr>
          <w:rFonts w:eastAsia="TimesNewRomanPSMT"/>
        </w:rPr>
      </w:pPr>
      <w:r w:rsidRPr="00601754">
        <w:rPr>
          <w:rFonts w:eastAsia="TimesNewRomanPSMT"/>
        </w:rPr>
        <w:t xml:space="preserve">Согласие предоставляется мною в целях рассмотрения заявки на участие в конкурсе отбора субъектов малого предпринимательства и физических лиц, являющихся плательщиками налога на профессиональный доход, для предоставления в аренду нежилых помещений в Бизнес-инкубаторе </w:t>
      </w:r>
      <w:r w:rsidR="00B720A8" w:rsidRPr="00601754">
        <w:rPr>
          <w:rFonts w:eastAsia="TimesNewRomanPSMT"/>
        </w:rPr>
        <w:t>Алданского района</w:t>
      </w:r>
      <w:r w:rsidRPr="00601754">
        <w:rPr>
          <w:rFonts w:eastAsia="TimesNewRomanPSMT"/>
        </w:rPr>
        <w:t xml:space="preserve">, заключения и </w:t>
      </w:r>
      <w:r w:rsidRPr="00601754">
        <w:t>дальнейшего исполнения</w:t>
      </w:r>
      <w:r w:rsidRPr="00601754">
        <w:rPr>
          <w:rFonts w:eastAsia="TimesNewRomanPSMT"/>
        </w:rPr>
        <w:t xml:space="preserve">:  </w:t>
      </w:r>
    </w:p>
    <w:p w14:paraId="34F2C356" w14:textId="77777777" w:rsidR="003330F7" w:rsidRPr="00601754" w:rsidRDefault="003330F7" w:rsidP="003330F7">
      <w:pPr>
        <w:autoSpaceDE w:val="0"/>
        <w:autoSpaceDN w:val="0"/>
        <w:adjustRightInd w:val="0"/>
        <w:jc w:val="both"/>
        <w:rPr>
          <w:rFonts w:eastAsia="TimesNewRomanPSMT"/>
        </w:rPr>
      </w:pPr>
    </w:p>
    <w:p w14:paraId="3FA4C54D" w14:textId="2F1ADF3C" w:rsidR="00D76538" w:rsidRPr="00601754" w:rsidRDefault="00D76538" w:rsidP="003330F7">
      <w:pPr>
        <w:autoSpaceDE w:val="0"/>
        <w:autoSpaceDN w:val="0"/>
        <w:adjustRightInd w:val="0"/>
        <w:jc w:val="both"/>
        <w:rPr>
          <w:rFonts w:eastAsia="TimesNewRomanPSMT"/>
        </w:rPr>
      </w:pPr>
      <w:r w:rsidRPr="00601754">
        <w:rPr>
          <w:rFonts w:eastAsia="TimesNewRomanPSMT"/>
        </w:rPr>
        <w:t>_____________________________________________________________________________</w:t>
      </w:r>
    </w:p>
    <w:p w14:paraId="2F31FDBB" w14:textId="0C11D256" w:rsidR="00D76538" w:rsidRPr="00601754" w:rsidRDefault="00D76538" w:rsidP="00D76538">
      <w:pPr>
        <w:autoSpaceDE w:val="0"/>
        <w:autoSpaceDN w:val="0"/>
        <w:adjustRightInd w:val="0"/>
        <w:jc w:val="center"/>
        <w:rPr>
          <w:rFonts w:eastAsia="TimesNewRomanPSMT"/>
          <w:sz w:val="20"/>
          <w:szCs w:val="20"/>
        </w:rPr>
      </w:pPr>
      <w:r w:rsidRPr="00601754">
        <w:rPr>
          <w:rFonts w:eastAsia="TimesNewRomanPSMT"/>
        </w:rPr>
        <w:t xml:space="preserve"> </w:t>
      </w:r>
      <w:r w:rsidRPr="00601754">
        <w:rPr>
          <w:rFonts w:eastAsia="TimesNewRomanPSMT"/>
          <w:sz w:val="20"/>
          <w:szCs w:val="20"/>
        </w:rPr>
        <w:t>(наименование юридического лица</w:t>
      </w:r>
      <w:r w:rsidR="001648BF" w:rsidRPr="00601754">
        <w:rPr>
          <w:rFonts w:eastAsia="TimesNewRomanPSMT"/>
          <w:sz w:val="20"/>
          <w:szCs w:val="20"/>
        </w:rPr>
        <w:t>,</w:t>
      </w:r>
      <w:r w:rsidRPr="00601754">
        <w:rPr>
          <w:rFonts w:eastAsia="TimesNewRomanPSMT"/>
          <w:sz w:val="20"/>
          <w:szCs w:val="20"/>
        </w:rPr>
        <w:t xml:space="preserve"> индивидуального предпринимателя</w:t>
      </w:r>
      <w:r w:rsidR="003330F7" w:rsidRPr="00601754">
        <w:rPr>
          <w:sz w:val="20"/>
          <w:szCs w:val="20"/>
        </w:rPr>
        <w:t xml:space="preserve"> и физического лица, </w:t>
      </w:r>
      <w:r w:rsidR="003330F7" w:rsidRPr="00601754">
        <w:rPr>
          <w:bCs/>
          <w:sz w:val="20"/>
          <w:szCs w:val="20"/>
        </w:rPr>
        <w:t>применяющего специальный налоговый режим «Налог на профессиональный доход»</w:t>
      </w:r>
      <w:r w:rsidRPr="00601754">
        <w:rPr>
          <w:rFonts w:eastAsia="TimesNewRomanPSMT"/>
          <w:sz w:val="20"/>
          <w:szCs w:val="20"/>
        </w:rPr>
        <w:t>)</w:t>
      </w:r>
    </w:p>
    <w:p w14:paraId="2BDFB1D9" w14:textId="77777777" w:rsidR="00D76538" w:rsidRPr="00601754" w:rsidRDefault="00D76538" w:rsidP="00D76538">
      <w:pPr>
        <w:autoSpaceDE w:val="0"/>
        <w:autoSpaceDN w:val="0"/>
        <w:adjustRightInd w:val="0"/>
        <w:jc w:val="both"/>
        <w:rPr>
          <w:rFonts w:eastAsia="TimesNewRomanPSMT"/>
        </w:rPr>
      </w:pPr>
    </w:p>
    <w:p w14:paraId="3FB68D2D" w14:textId="798BC6D3" w:rsidR="00D76538" w:rsidRPr="00601754" w:rsidRDefault="00D76538" w:rsidP="00D76538">
      <w:pPr>
        <w:autoSpaceDE w:val="0"/>
        <w:autoSpaceDN w:val="0"/>
        <w:adjustRightInd w:val="0"/>
        <w:jc w:val="both"/>
        <w:rPr>
          <w:rFonts w:eastAsia="TimesNewRomanPSMT"/>
        </w:rPr>
      </w:pPr>
      <w:r w:rsidRPr="00601754">
        <w:rPr>
          <w:rFonts w:eastAsia="TimesNewRomanPSMT"/>
        </w:rPr>
        <w:t xml:space="preserve">с </w:t>
      </w:r>
      <w:r w:rsidR="001648BF" w:rsidRPr="00601754">
        <w:rPr>
          <w:rFonts w:eastAsia="TimesNewRomanPSMT"/>
        </w:rPr>
        <w:t>МБУ «БИЗНЕС-ИНКУБАТОР АЛДАНСКОГО РАЙОНА»</w:t>
      </w:r>
      <w:r w:rsidRPr="00601754">
        <w:rPr>
          <w:rFonts w:eastAsia="TimesNewRomanPSMT"/>
        </w:rPr>
        <w:t xml:space="preserve"> договора аренды и сопутствующих ему локальных нормативных актов, обеспечивающих надлежащее исполнение договора аренды, принятия решений или совершения иных действий, порождающих юридические последствия в отношении меня или других лиц, предоставления мне информации об оказываемых </w:t>
      </w:r>
      <w:r w:rsidR="001648BF" w:rsidRPr="00601754">
        <w:rPr>
          <w:rFonts w:eastAsia="TimesNewRomanPSMT"/>
        </w:rPr>
        <w:t xml:space="preserve">МБУ «БИЗНЕС-ИНКУБАТОР АЛДАНСКОГО РАЙОНА» </w:t>
      </w:r>
      <w:r w:rsidRPr="00601754">
        <w:rPr>
          <w:rFonts w:eastAsia="TimesNewRomanPSMT"/>
        </w:rPr>
        <w:t>услугах.</w:t>
      </w:r>
    </w:p>
    <w:p w14:paraId="5952CBCA" w14:textId="301E7A63" w:rsidR="00D76538" w:rsidRPr="00601754" w:rsidRDefault="00D76538" w:rsidP="00D76538">
      <w:pPr>
        <w:autoSpaceDE w:val="0"/>
        <w:autoSpaceDN w:val="0"/>
        <w:adjustRightInd w:val="0"/>
        <w:ind w:firstLine="708"/>
        <w:jc w:val="both"/>
        <w:rPr>
          <w:rFonts w:eastAsia="TimesNewRomanPSMT"/>
        </w:rPr>
      </w:pPr>
      <w:r w:rsidRPr="00601754">
        <w:rPr>
          <w:rFonts w:eastAsia="TimesNewRomanPSMT"/>
        </w:rPr>
        <w:t xml:space="preserve">Настоящее Согласие распространяется на следующую информацию, включая, но не ограничиваясь: мои фамилия, имя, отчество, год, месяц, дата и место рождения, адрес, учредительные документы организации, Выписка из Единого государственного реестра, </w:t>
      </w:r>
      <w:r w:rsidRPr="00601754">
        <w:rPr>
          <w:color w:val="2A2A2A"/>
          <w:shd w:val="clear" w:color="auto" w:fill="FFFFFF"/>
        </w:rPr>
        <w:t>Бизнес-план</w:t>
      </w:r>
      <w:r w:rsidRPr="00601754">
        <w:rPr>
          <w:rFonts w:eastAsia="TimesNewRomanPSMT"/>
        </w:rPr>
        <w:t>, и иную информацию</w:t>
      </w:r>
      <w:r w:rsidR="001648BF" w:rsidRPr="00601754">
        <w:rPr>
          <w:rFonts w:eastAsia="TimesNewRomanPSMT"/>
        </w:rPr>
        <w:t>,</w:t>
      </w:r>
      <w:r w:rsidRPr="00601754">
        <w:rPr>
          <w:rFonts w:eastAsia="TimesNewRomanPSMT"/>
        </w:rPr>
        <w:t xml:space="preserve"> относящуюся к моей личности, доступную либо известную в любой конкретный момент времени </w:t>
      </w:r>
      <w:r w:rsidR="001648BF" w:rsidRPr="00601754">
        <w:rPr>
          <w:rFonts w:eastAsia="TimesNewRomanPSMT"/>
        </w:rPr>
        <w:t>МБУ «БИЗНЕС-ИНКУБАТОР АЛДАНСКОГО РАЙОНА»</w:t>
      </w:r>
      <w:r w:rsidRPr="00601754">
        <w:rPr>
          <w:rFonts w:eastAsia="TimesNewRomanPSMT"/>
        </w:rPr>
        <w:t xml:space="preserve">.  </w:t>
      </w:r>
    </w:p>
    <w:p w14:paraId="5860F96B" w14:textId="28441E5A" w:rsidR="00D76538" w:rsidRPr="00601754" w:rsidRDefault="00D76538" w:rsidP="00D76538">
      <w:pPr>
        <w:ind w:firstLine="708"/>
        <w:jc w:val="both"/>
      </w:pPr>
      <w:r w:rsidRPr="00601754">
        <w:t xml:space="preserve">Настоящее Согласие предоставляется на срок рассмотрения заявки на </w:t>
      </w:r>
      <w:r w:rsidRPr="00601754">
        <w:rPr>
          <w:rFonts w:eastAsia="TimesNewRomanPSMT"/>
        </w:rPr>
        <w:t xml:space="preserve">участие в конкурсе по отбору субъектов малого предпринимательства и </w:t>
      </w:r>
      <w:r w:rsidR="006A75AA" w:rsidRPr="00601754">
        <w:t xml:space="preserve">физических лиц, </w:t>
      </w:r>
      <w:r w:rsidR="006A75AA" w:rsidRPr="00601754">
        <w:rPr>
          <w:bCs/>
        </w:rPr>
        <w:t>применяющих специальный налоговый режим «Налог на профессиональный доход»</w:t>
      </w:r>
      <w:r w:rsidRPr="00601754">
        <w:rPr>
          <w:rFonts w:eastAsia="TimesNewRomanPSMT"/>
        </w:rPr>
        <w:t>, для предоставления в аренду нежилых помещений в</w:t>
      </w:r>
      <w:r w:rsidR="006A75AA" w:rsidRPr="00601754">
        <w:rPr>
          <w:rFonts w:eastAsia="TimesNewRomanPSMT"/>
        </w:rPr>
        <w:t xml:space="preserve"> МБУ «БИЗНЕС-ИНКУБАТОР АЛДАНСКОГО РАЙОНА»</w:t>
      </w:r>
      <w:r w:rsidRPr="00601754">
        <w:rPr>
          <w:rFonts w:eastAsia="TimesNewRomanPSMT"/>
        </w:rPr>
        <w:t xml:space="preserve"> </w:t>
      </w:r>
      <w:r w:rsidRPr="00601754">
        <w:t>и 3 (трёх) лет после прекращения действия указанных договора/</w:t>
      </w:r>
      <w:proofErr w:type="spellStart"/>
      <w:r w:rsidRPr="00601754">
        <w:t>ов</w:t>
      </w:r>
      <w:proofErr w:type="spellEnd"/>
      <w:r w:rsidRPr="00601754">
        <w:t xml:space="preserve"> и правоотношений по любым основаниям.</w:t>
      </w:r>
    </w:p>
    <w:p w14:paraId="1B4D7370" w14:textId="77777777" w:rsidR="00D76538" w:rsidRPr="00601754" w:rsidRDefault="00D76538" w:rsidP="00D76538">
      <w:pPr>
        <w:jc w:val="both"/>
      </w:pPr>
    </w:p>
    <w:p w14:paraId="055242F1" w14:textId="77777777" w:rsidR="00D76538" w:rsidRPr="00601754" w:rsidRDefault="00D76538" w:rsidP="00D76538">
      <w:pPr>
        <w:jc w:val="both"/>
        <w:rPr>
          <w:rFonts w:eastAsia="TimesNewRomanPSMT"/>
          <w:spacing w:val="-10"/>
          <w:lang w:eastAsia="en-US"/>
        </w:rPr>
      </w:pPr>
    </w:p>
    <w:p w14:paraId="0B327E0E" w14:textId="37C1C76E" w:rsidR="00B4445B" w:rsidRDefault="00D76538" w:rsidP="003212F7">
      <w:pPr>
        <w:jc w:val="both"/>
        <w:rPr>
          <w:rFonts w:asciiTheme="minorHAnsi" w:eastAsiaTheme="minorHAnsi" w:hAnsiTheme="minorHAnsi" w:cstheme="minorBidi"/>
          <w:b/>
          <w:bCs/>
          <w:sz w:val="28"/>
          <w:szCs w:val="28"/>
          <w:lang w:eastAsia="zh-CN" w:bidi="th-TH"/>
        </w:rPr>
      </w:pPr>
      <w:r w:rsidRPr="00601754">
        <w:rPr>
          <w:rFonts w:eastAsia="TimesNewRomanPSMT"/>
        </w:rPr>
        <w:t>Подпись:</w:t>
      </w:r>
      <w:r w:rsidRPr="00601754">
        <w:rPr>
          <w:rFonts w:eastAsia="TimesNewRomanPS-BoldItalicMT"/>
        </w:rPr>
        <w:t xml:space="preserve"> ___________________ /_________________________/</w:t>
      </w:r>
      <w:bookmarkEnd w:id="57"/>
    </w:p>
    <w:sectPr w:rsidR="00B4445B" w:rsidSect="00492F5A">
      <w:pgSz w:w="11906" w:h="16838"/>
      <w:pgMar w:top="568" w:right="851" w:bottom="568" w:left="1134" w:header="426"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6C3EF" w14:textId="77777777" w:rsidR="00B20609" w:rsidRPr="00FA2737" w:rsidRDefault="00B20609" w:rsidP="007D39EA">
      <w:pPr>
        <w:rPr>
          <w:rFonts w:cstheme="minorBidi"/>
          <w:szCs w:val="22"/>
        </w:rPr>
      </w:pPr>
      <w:r>
        <w:separator/>
      </w:r>
    </w:p>
  </w:endnote>
  <w:endnote w:type="continuationSeparator" w:id="0">
    <w:p w14:paraId="7CCE57F6" w14:textId="77777777" w:rsidR="00B20609" w:rsidRPr="00FA2737" w:rsidRDefault="00B20609" w:rsidP="007D39EA">
      <w:pPr>
        <w:rPr>
          <w:rFonts w:cstheme="minorBidi"/>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906D" w14:textId="77777777" w:rsidR="003E12D3" w:rsidRDefault="003E12D3">
    <w:pPr>
      <w:pStyle w:val="a7"/>
      <w:jc w:val="right"/>
    </w:pPr>
    <w:r>
      <w:fldChar w:fldCharType="begin"/>
    </w:r>
    <w:r>
      <w:instrText xml:space="preserve"> PAGE   \* MERGEFORMAT </w:instrText>
    </w:r>
    <w:r>
      <w:fldChar w:fldCharType="separate"/>
    </w:r>
    <w:r>
      <w:rPr>
        <w:noProof/>
      </w:rPr>
      <w:t>54</w:t>
    </w:r>
    <w:r>
      <w:rPr>
        <w:noProof/>
      </w:rPr>
      <w:fldChar w:fldCharType="end"/>
    </w:r>
  </w:p>
  <w:p w14:paraId="03AF74F3" w14:textId="77777777" w:rsidR="003E12D3" w:rsidRDefault="003E12D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AA34C" w14:textId="77777777" w:rsidR="00B20609" w:rsidRPr="00FA2737" w:rsidRDefault="00B20609" w:rsidP="007D39EA">
      <w:pPr>
        <w:rPr>
          <w:rFonts w:cstheme="minorBidi"/>
          <w:szCs w:val="22"/>
        </w:rPr>
      </w:pPr>
      <w:r>
        <w:separator/>
      </w:r>
    </w:p>
  </w:footnote>
  <w:footnote w:type="continuationSeparator" w:id="0">
    <w:p w14:paraId="0A81A9A3" w14:textId="77777777" w:rsidR="00B20609" w:rsidRPr="00FA2737" w:rsidRDefault="00B20609" w:rsidP="007D39EA">
      <w:pPr>
        <w:rPr>
          <w:rFonts w:cstheme="minorBidi"/>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631E" w14:textId="77777777" w:rsidR="003E12D3" w:rsidRPr="00F66000" w:rsidRDefault="003E12D3" w:rsidP="00F6600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8159" w14:textId="77777777" w:rsidR="003E12D3" w:rsidRDefault="003E12D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95F89"/>
    <w:multiLevelType w:val="hybridMultilevel"/>
    <w:tmpl w:val="36B8B6B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12267948"/>
    <w:multiLevelType w:val="multilevel"/>
    <w:tmpl w:val="8EE6756A"/>
    <w:lvl w:ilvl="0">
      <w:start w:val="1"/>
      <w:numFmt w:val="decimal"/>
      <w:lvlText w:val="%1."/>
      <w:lvlJc w:val="left"/>
      <w:pPr>
        <w:ind w:left="0" w:firstLine="567"/>
      </w:pPr>
      <w:rPr>
        <w:rFonts w:ascii="Times New Roman" w:hAnsi="Times New Roman" w:cs="Times New Roman" w:hint="default"/>
        <w:b/>
        <w:bCs w:val="0"/>
        <w:i w:val="0"/>
        <w:iCs w:val="0"/>
        <w:smallCaps w:val="0"/>
        <w:strike w:val="0"/>
        <w:color w:val="000000"/>
        <w:spacing w:val="0"/>
        <w:w w:val="100"/>
        <w:position w:val="0"/>
        <w:sz w:val="24"/>
        <w:szCs w:val="26"/>
        <w:u w:val="none"/>
        <w:lang w:val="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3777275"/>
    <w:multiLevelType w:val="multilevel"/>
    <w:tmpl w:val="8212783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14A11501"/>
    <w:multiLevelType w:val="multilevel"/>
    <w:tmpl w:val="C344AFB8"/>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tabs>
          <w:tab w:val="num" w:pos="794"/>
        </w:tabs>
        <w:ind w:left="794" w:hanging="794"/>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14CC02D8"/>
    <w:multiLevelType w:val="hybridMultilevel"/>
    <w:tmpl w:val="8B245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0F0E08"/>
    <w:multiLevelType w:val="multilevel"/>
    <w:tmpl w:val="1F2AFE1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b/>
        <w:bCs/>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DB6777C"/>
    <w:multiLevelType w:val="hybridMultilevel"/>
    <w:tmpl w:val="BC687106"/>
    <w:lvl w:ilvl="0" w:tplc="6456949C">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0CF6CF6"/>
    <w:multiLevelType w:val="multilevel"/>
    <w:tmpl w:val="8826945A"/>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22BE0A34"/>
    <w:multiLevelType w:val="hybridMultilevel"/>
    <w:tmpl w:val="2068A6BE"/>
    <w:lvl w:ilvl="0" w:tplc="467444C2">
      <w:start w:val="1"/>
      <w:numFmt w:val="bullet"/>
      <w:lvlText w:val=""/>
      <w:lvlJc w:val="left"/>
      <w:pPr>
        <w:tabs>
          <w:tab w:val="num" w:pos="965"/>
        </w:tabs>
        <w:ind w:left="1" w:firstLine="567"/>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15:restartNumberingAfterBreak="0">
    <w:nsid w:val="27E35E52"/>
    <w:multiLevelType w:val="hybridMultilevel"/>
    <w:tmpl w:val="69241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416FE4"/>
    <w:multiLevelType w:val="multilevel"/>
    <w:tmpl w:val="256E3552"/>
    <w:lvl w:ilvl="0">
      <w:start w:val="1"/>
      <w:numFmt w:val="decimal"/>
      <w:lvlText w:val="%1."/>
      <w:lvlJc w:val="left"/>
      <w:pPr>
        <w:ind w:left="360" w:hanging="360"/>
      </w:pPr>
      <w:rPr>
        <w:rFonts w:hint="default"/>
        <w:b/>
        <w:bCs/>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b/>
        <w:bCs/>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2C4E70B2"/>
    <w:multiLevelType w:val="multilevel"/>
    <w:tmpl w:val="FC7E1066"/>
    <w:lvl w:ilvl="0">
      <w:start w:val="1"/>
      <w:numFmt w:val="decimal"/>
      <w:lvlText w:val="%1."/>
      <w:lvlJc w:val="left"/>
      <w:pPr>
        <w:tabs>
          <w:tab w:val="num" w:pos="465"/>
        </w:tabs>
        <w:ind w:left="465" w:hanging="465"/>
      </w:pPr>
      <w:rPr>
        <w:b/>
      </w:rPr>
    </w:lvl>
    <w:lvl w:ilvl="1">
      <w:start w:val="1"/>
      <w:numFmt w:val="decimal"/>
      <w:lvlText w:val="%1.%2."/>
      <w:lvlJc w:val="left"/>
      <w:pPr>
        <w:tabs>
          <w:tab w:val="num" w:pos="1365"/>
        </w:tabs>
        <w:ind w:left="567" w:hanging="567"/>
      </w:pPr>
      <w:rPr>
        <w:b/>
      </w:rPr>
    </w:lvl>
    <w:lvl w:ilvl="2">
      <w:start w:val="1"/>
      <w:numFmt w:val="decimal"/>
      <w:lvlText w:val="%1.%2.%3."/>
      <w:lvlJc w:val="left"/>
      <w:pPr>
        <w:tabs>
          <w:tab w:val="num" w:pos="720"/>
        </w:tabs>
        <w:ind w:left="720" w:hanging="720"/>
      </w:pPr>
      <w:rPr>
        <w:b/>
        <w:bC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92201C3"/>
    <w:multiLevelType w:val="multilevel"/>
    <w:tmpl w:val="88722340"/>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3D300C2A"/>
    <w:multiLevelType w:val="multilevel"/>
    <w:tmpl w:val="C344AFB8"/>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tabs>
          <w:tab w:val="num" w:pos="794"/>
        </w:tabs>
        <w:ind w:left="794" w:hanging="794"/>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D39773E"/>
    <w:multiLevelType w:val="hybridMultilevel"/>
    <w:tmpl w:val="9DD69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485934"/>
    <w:multiLevelType w:val="multilevel"/>
    <w:tmpl w:val="3CB207AE"/>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43AD101F"/>
    <w:multiLevelType w:val="hybridMultilevel"/>
    <w:tmpl w:val="340AC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842CAD"/>
    <w:multiLevelType w:val="multilevel"/>
    <w:tmpl w:val="DB0CF6A4"/>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tabs>
          <w:tab w:val="num" w:pos="794"/>
        </w:tabs>
        <w:ind w:left="794" w:hanging="794"/>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49DE16C0"/>
    <w:multiLevelType w:val="hybridMultilevel"/>
    <w:tmpl w:val="721ACB5E"/>
    <w:lvl w:ilvl="0" w:tplc="EA648606">
      <w:start w:val="1"/>
      <w:numFmt w:val="decimal"/>
      <w:lvlText w:val="%1)"/>
      <w:lvlJc w:val="left"/>
      <w:pPr>
        <w:ind w:left="720" w:hanging="360"/>
      </w:pPr>
      <w:rPr>
        <w:rFonts w:hint="default"/>
      </w:rPr>
    </w:lvl>
    <w:lvl w:ilvl="1" w:tplc="0C50CF08" w:tentative="1">
      <w:start w:val="1"/>
      <w:numFmt w:val="lowerLetter"/>
      <w:lvlText w:val="%2."/>
      <w:lvlJc w:val="left"/>
      <w:pPr>
        <w:ind w:left="1440" w:hanging="360"/>
      </w:pPr>
    </w:lvl>
    <w:lvl w:ilvl="2" w:tplc="13F6494E" w:tentative="1">
      <w:start w:val="1"/>
      <w:numFmt w:val="lowerRoman"/>
      <w:lvlText w:val="%3."/>
      <w:lvlJc w:val="right"/>
      <w:pPr>
        <w:ind w:left="2160" w:hanging="180"/>
      </w:pPr>
    </w:lvl>
    <w:lvl w:ilvl="3" w:tplc="C436F2A4" w:tentative="1">
      <w:start w:val="1"/>
      <w:numFmt w:val="decimal"/>
      <w:lvlText w:val="%4."/>
      <w:lvlJc w:val="left"/>
      <w:pPr>
        <w:ind w:left="2880" w:hanging="360"/>
      </w:pPr>
    </w:lvl>
    <w:lvl w:ilvl="4" w:tplc="2D7C6DE8" w:tentative="1">
      <w:start w:val="1"/>
      <w:numFmt w:val="lowerLetter"/>
      <w:lvlText w:val="%5."/>
      <w:lvlJc w:val="left"/>
      <w:pPr>
        <w:ind w:left="3600" w:hanging="360"/>
      </w:pPr>
    </w:lvl>
    <w:lvl w:ilvl="5" w:tplc="C9EAC046" w:tentative="1">
      <w:start w:val="1"/>
      <w:numFmt w:val="lowerRoman"/>
      <w:lvlText w:val="%6."/>
      <w:lvlJc w:val="right"/>
      <w:pPr>
        <w:ind w:left="4320" w:hanging="180"/>
      </w:pPr>
    </w:lvl>
    <w:lvl w:ilvl="6" w:tplc="E1063EF4" w:tentative="1">
      <w:start w:val="1"/>
      <w:numFmt w:val="decimal"/>
      <w:lvlText w:val="%7."/>
      <w:lvlJc w:val="left"/>
      <w:pPr>
        <w:ind w:left="5040" w:hanging="360"/>
      </w:pPr>
    </w:lvl>
    <w:lvl w:ilvl="7" w:tplc="A324372C" w:tentative="1">
      <w:start w:val="1"/>
      <w:numFmt w:val="lowerLetter"/>
      <w:lvlText w:val="%8."/>
      <w:lvlJc w:val="left"/>
      <w:pPr>
        <w:ind w:left="5760" w:hanging="360"/>
      </w:pPr>
    </w:lvl>
    <w:lvl w:ilvl="8" w:tplc="0722E500" w:tentative="1">
      <w:start w:val="1"/>
      <w:numFmt w:val="lowerRoman"/>
      <w:lvlText w:val="%9."/>
      <w:lvlJc w:val="right"/>
      <w:pPr>
        <w:ind w:left="6480" w:hanging="180"/>
      </w:pPr>
    </w:lvl>
  </w:abstractNum>
  <w:abstractNum w:abstractNumId="19" w15:restartNumberingAfterBreak="0">
    <w:nsid w:val="508B283F"/>
    <w:multiLevelType w:val="multilevel"/>
    <w:tmpl w:val="47587E86"/>
    <w:lvl w:ilvl="0">
      <w:start w:val="1"/>
      <w:numFmt w:val="decimal"/>
      <w:lvlText w:val="%1."/>
      <w:lvlJc w:val="left"/>
      <w:pPr>
        <w:ind w:left="468" w:hanging="468"/>
      </w:pPr>
      <w:rPr>
        <w:rFonts w:hint="default"/>
        <w:b/>
      </w:rPr>
    </w:lvl>
    <w:lvl w:ilvl="1">
      <w:start w:val="1"/>
      <w:numFmt w:val="decimal"/>
      <w:lvlText w:val="%1.%2."/>
      <w:lvlJc w:val="left"/>
      <w:pPr>
        <w:ind w:left="1035" w:hanging="468"/>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0" w15:restartNumberingAfterBreak="0">
    <w:nsid w:val="51C23593"/>
    <w:multiLevelType w:val="hybridMultilevel"/>
    <w:tmpl w:val="2DE896D4"/>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15:restartNumberingAfterBreak="0">
    <w:nsid w:val="56595A1B"/>
    <w:multiLevelType w:val="hybridMultilevel"/>
    <w:tmpl w:val="ACCA682E"/>
    <w:lvl w:ilvl="0" w:tplc="6EDECB5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56891ED6"/>
    <w:multiLevelType w:val="multilevel"/>
    <w:tmpl w:val="777AFE6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2"/>
        <w:szCs w:val="22"/>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6F1249"/>
    <w:multiLevelType w:val="multilevel"/>
    <w:tmpl w:val="C344AFB8"/>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tabs>
          <w:tab w:val="num" w:pos="794"/>
        </w:tabs>
        <w:ind w:left="794" w:hanging="794"/>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15:restartNumberingAfterBreak="0">
    <w:nsid w:val="57DE3B3D"/>
    <w:multiLevelType w:val="hybridMultilevel"/>
    <w:tmpl w:val="9DD698BE"/>
    <w:lvl w:ilvl="0" w:tplc="FE4064E4">
      <w:start w:val="1"/>
      <w:numFmt w:val="decimal"/>
      <w:lvlText w:val="%1."/>
      <w:lvlJc w:val="left"/>
      <w:pPr>
        <w:ind w:left="720" w:hanging="360"/>
      </w:pPr>
    </w:lvl>
    <w:lvl w:ilvl="1" w:tplc="FB4C2422" w:tentative="1">
      <w:start w:val="1"/>
      <w:numFmt w:val="lowerLetter"/>
      <w:lvlText w:val="%2."/>
      <w:lvlJc w:val="left"/>
      <w:pPr>
        <w:ind w:left="1440" w:hanging="360"/>
      </w:pPr>
    </w:lvl>
    <w:lvl w:ilvl="2" w:tplc="B06CBFC2" w:tentative="1">
      <w:start w:val="1"/>
      <w:numFmt w:val="lowerRoman"/>
      <w:lvlText w:val="%3."/>
      <w:lvlJc w:val="right"/>
      <w:pPr>
        <w:ind w:left="2160" w:hanging="180"/>
      </w:pPr>
    </w:lvl>
    <w:lvl w:ilvl="3" w:tplc="E7D69C40" w:tentative="1">
      <w:start w:val="1"/>
      <w:numFmt w:val="decimal"/>
      <w:lvlText w:val="%4."/>
      <w:lvlJc w:val="left"/>
      <w:pPr>
        <w:ind w:left="2880" w:hanging="360"/>
      </w:pPr>
    </w:lvl>
    <w:lvl w:ilvl="4" w:tplc="E3F6FA86" w:tentative="1">
      <w:start w:val="1"/>
      <w:numFmt w:val="lowerLetter"/>
      <w:lvlText w:val="%5."/>
      <w:lvlJc w:val="left"/>
      <w:pPr>
        <w:ind w:left="3600" w:hanging="360"/>
      </w:pPr>
    </w:lvl>
    <w:lvl w:ilvl="5" w:tplc="9C20F486" w:tentative="1">
      <w:start w:val="1"/>
      <w:numFmt w:val="lowerRoman"/>
      <w:lvlText w:val="%6."/>
      <w:lvlJc w:val="right"/>
      <w:pPr>
        <w:ind w:left="4320" w:hanging="180"/>
      </w:pPr>
    </w:lvl>
    <w:lvl w:ilvl="6" w:tplc="52447640" w:tentative="1">
      <w:start w:val="1"/>
      <w:numFmt w:val="decimal"/>
      <w:lvlText w:val="%7."/>
      <w:lvlJc w:val="left"/>
      <w:pPr>
        <w:ind w:left="5040" w:hanging="360"/>
      </w:pPr>
    </w:lvl>
    <w:lvl w:ilvl="7" w:tplc="130E7BD0" w:tentative="1">
      <w:start w:val="1"/>
      <w:numFmt w:val="lowerLetter"/>
      <w:lvlText w:val="%8."/>
      <w:lvlJc w:val="left"/>
      <w:pPr>
        <w:ind w:left="5760" w:hanging="360"/>
      </w:pPr>
    </w:lvl>
    <w:lvl w:ilvl="8" w:tplc="4EC8C96E" w:tentative="1">
      <w:start w:val="1"/>
      <w:numFmt w:val="lowerRoman"/>
      <w:lvlText w:val="%9."/>
      <w:lvlJc w:val="right"/>
      <w:pPr>
        <w:ind w:left="6480" w:hanging="180"/>
      </w:pPr>
    </w:lvl>
  </w:abstractNum>
  <w:abstractNum w:abstractNumId="25" w15:restartNumberingAfterBreak="0">
    <w:nsid w:val="5B6C0DEF"/>
    <w:multiLevelType w:val="hybridMultilevel"/>
    <w:tmpl w:val="6E6C874A"/>
    <w:lvl w:ilvl="0" w:tplc="B246DABA">
      <w:start w:val="1"/>
      <w:numFmt w:val="decimal"/>
      <w:lvlText w:val="%1)"/>
      <w:lvlJc w:val="left"/>
      <w:pPr>
        <w:ind w:left="112" w:hanging="423"/>
      </w:pPr>
      <w:rPr>
        <w:rFonts w:ascii="Times New Roman" w:eastAsia="Times New Roman" w:hAnsi="Times New Roman" w:hint="default"/>
        <w:w w:val="99"/>
        <w:sz w:val="28"/>
        <w:szCs w:val="28"/>
      </w:rPr>
    </w:lvl>
    <w:lvl w:ilvl="1" w:tplc="C1EC0074">
      <w:start w:val="1"/>
      <w:numFmt w:val="bullet"/>
      <w:lvlText w:val="•"/>
      <w:lvlJc w:val="left"/>
      <w:pPr>
        <w:ind w:left="1115" w:hanging="423"/>
      </w:pPr>
      <w:rPr>
        <w:rFonts w:hint="default"/>
      </w:rPr>
    </w:lvl>
    <w:lvl w:ilvl="2" w:tplc="B0F2D864">
      <w:start w:val="1"/>
      <w:numFmt w:val="bullet"/>
      <w:lvlText w:val="•"/>
      <w:lvlJc w:val="left"/>
      <w:pPr>
        <w:ind w:left="2118" w:hanging="423"/>
      </w:pPr>
      <w:rPr>
        <w:rFonts w:hint="default"/>
      </w:rPr>
    </w:lvl>
    <w:lvl w:ilvl="3" w:tplc="033EC288">
      <w:start w:val="1"/>
      <w:numFmt w:val="bullet"/>
      <w:lvlText w:val="•"/>
      <w:lvlJc w:val="left"/>
      <w:pPr>
        <w:ind w:left="3122" w:hanging="423"/>
      </w:pPr>
      <w:rPr>
        <w:rFonts w:hint="default"/>
      </w:rPr>
    </w:lvl>
    <w:lvl w:ilvl="4" w:tplc="5728ECC2">
      <w:start w:val="1"/>
      <w:numFmt w:val="bullet"/>
      <w:lvlText w:val="•"/>
      <w:lvlJc w:val="left"/>
      <w:pPr>
        <w:ind w:left="4125" w:hanging="423"/>
      </w:pPr>
      <w:rPr>
        <w:rFonts w:hint="default"/>
      </w:rPr>
    </w:lvl>
    <w:lvl w:ilvl="5" w:tplc="94BC71EA">
      <w:start w:val="1"/>
      <w:numFmt w:val="bullet"/>
      <w:lvlText w:val="•"/>
      <w:lvlJc w:val="left"/>
      <w:pPr>
        <w:ind w:left="5128" w:hanging="423"/>
      </w:pPr>
      <w:rPr>
        <w:rFonts w:hint="default"/>
      </w:rPr>
    </w:lvl>
    <w:lvl w:ilvl="6" w:tplc="A866D38E">
      <w:start w:val="1"/>
      <w:numFmt w:val="bullet"/>
      <w:lvlText w:val="•"/>
      <w:lvlJc w:val="left"/>
      <w:pPr>
        <w:ind w:left="6131" w:hanging="423"/>
      </w:pPr>
      <w:rPr>
        <w:rFonts w:hint="default"/>
      </w:rPr>
    </w:lvl>
    <w:lvl w:ilvl="7" w:tplc="98323974">
      <w:start w:val="1"/>
      <w:numFmt w:val="bullet"/>
      <w:lvlText w:val="•"/>
      <w:lvlJc w:val="left"/>
      <w:pPr>
        <w:ind w:left="7134" w:hanging="423"/>
      </w:pPr>
      <w:rPr>
        <w:rFonts w:hint="default"/>
      </w:rPr>
    </w:lvl>
    <w:lvl w:ilvl="8" w:tplc="A6489CF8">
      <w:start w:val="1"/>
      <w:numFmt w:val="bullet"/>
      <w:lvlText w:val="•"/>
      <w:lvlJc w:val="left"/>
      <w:pPr>
        <w:ind w:left="8137" w:hanging="423"/>
      </w:pPr>
      <w:rPr>
        <w:rFonts w:hint="default"/>
      </w:rPr>
    </w:lvl>
  </w:abstractNum>
  <w:abstractNum w:abstractNumId="26" w15:restartNumberingAfterBreak="0">
    <w:nsid w:val="5D472D0D"/>
    <w:multiLevelType w:val="multilevel"/>
    <w:tmpl w:val="AE849876"/>
    <w:lvl w:ilvl="0">
      <w:start w:val="1"/>
      <w:numFmt w:val="decimal"/>
      <w:lvlText w:val="%1."/>
      <w:lvlJc w:val="left"/>
      <w:pPr>
        <w:ind w:left="720" w:hanging="360"/>
      </w:pPr>
      <w:rPr>
        <w:rFonts w:hint="default"/>
      </w:rPr>
    </w:lvl>
    <w:lvl w:ilvl="1">
      <w:start w:val="1"/>
      <w:numFmt w:val="decimal"/>
      <w:isLgl/>
      <w:lvlText w:val="%1.%2."/>
      <w:lvlJc w:val="left"/>
      <w:pPr>
        <w:ind w:left="1632" w:hanging="1065"/>
      </w:pPr>
      <w:rPr>
        <w:rFonts w:hint="default"/>
      </w:rPr>
    </w:lvl>
    <w:lvl w:ilvl="2">
      <w:start w:val="1"/>
      <w:numFmt w:val="decimal"/>
      <w:isLgl/>
      <w:lvlText w:val="%1.%2.%3."/>
      <w:lvlJc w:val="left"/>
      <w:pPr>
        <w:ind w:left="1839" w:hanging="1065"/>
      </w:pPr>
      <w:rPr>
        <w:rFonts w:hint="default"/>
      </w:rPr>
    </w:lvl>
    <w:lvl w:ilvl="3">
      <w:start w:val="1"/>
      <w:numFmt w:val="decimal"/>
      <w:isLgl/>
      <w:lvlText w:val="%1.%2.%3.%4."/>
      <w:lvlJc w:val="left"/>
      <w:pPr>
        <w:ind w:left="2046" w:hanging="106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5F5E5214"/>
    <w:multiLevelType w:val="hybridMultilevel"/>
    <w:tmpl w:val="013CB386"/>
    <w:lvl w:ilvl="0" w:tplc="108E6ED6">
      <w:start w:val="1"/>
      <w:numFmt w:val="decimal"/>
      <w:lvlText w:val="%1)"/>
      <w:lvlJc w:val="left"/>
      <w:pPr>
        <w:ind w:left="1440" w:hanging="360"/>
      </w:pPr>
    </w:lvl>
    <w:lvl w:ilvl="1" w:tplc="704EE940" w:tentative="1">
      <w:start w:val="1"/>
      <w:numFmt w:val="lowerLetter"/>
      <w:lvlText w:val="%2."/>
      <w:lvlJc w:val="left"/>
      <w:pPr>
        <w:ind w:left="2160" w:hanging="360"/>
      </w:pPr>
    </w:lvl>
    <w:lvl w:ilvl="2" w:tplc="CC300CFA" w:tentative="1">
      <w:start w:val="1"/>
      <w:numFmt w:val="lowerRoman"/>
      <w:lvlText w:val="%3."/>
      <w:lvlJc w:val="right"/>
      <w:pPr>
        <w:ind w:left="2880" w:hanging="180"/>
      </w:pPr>
    </w:lvl>
    <w:lvl w:ilvl="3" w:tplc="3CC60CEA" w:tentative="1">
      <w:start w:val="1"/>
      <w:numFmt w:val="decimal"/>
      <w:lvlText w:val="%4."/>
      <w:lvlJc w:val="left"/>
      <w:pPr>
        <w:ind w:left="3600" w:hanging="360"/>
      </w:pPr>
    </w:lvl>
    <w:lvl w:ilvl="4" w:tplc="B0567112" w:tentative="1">
      <w:start w:val="1"/>
      <w:numFmt w:val="lowerLetter"/>
      <w:lvlText w:val="%5."/>
      <w:lvlJc w:val="left"/>
      <w:pPr>
        <w:ind w:left="4320" w:hanging="360"/>
      </w:pPr>
    </w:lvl>
    <w:lvl w:ilvl="5" w:tplc="45C294B4" w:tentative="1">
      <w:start w:val="1"/>
      <w:numFmt w:val="lowerRoman"/>
      <w:lvlText w:val="%6."/>
      <w:lvlJc w:val="right"/>
      <w:pPr>
        <w:ind w:left="5040" w:hanging="180"/>
      </w:pPr>
    </w:lvl>
    <w:lvl w:ilvl="6" w:tplc="32D8ECFC" w:tentative="1">
      <w:start w:val="1"/>
      <w:numFmt w:val="decimal"/>
      <w:lvlText w:val="%7."/>
      <w:lvlJc w:val="left"/>
      <w:pPr>
        <w:ind w:left="5760" w:hanging="360"/>
      </w:pPr>
    </w:lvl>
    <w:lvl w:ilvl="7" w:tplc="4364C5BA" w:tentative="1">
      <w:start w:val="1"/>
      <w:numFmt w:val="lowerLetter"/>
      <w:lvlText w:val="%8."/>
      <w:lvlJc w:val="left"/>
      <w:pPr>
        <w:ind w:left="6480" w:hanging="360"/>
      </w:pPr>
    </w:lvl>
    <w:lvl w:ilvl="8" w:tplc="252C6826" w:tentative="1">
      <w:start w:val="1"/>
      <w:numFmt w:val="lowerRoman"/>
      <w:lvlText w:val="%9."/>
      <w:lvlJc w:val="right"/>
      <w:pPr>
        <w:ind w:left="7200" w:hanging="180"/>
      </w:pPr>
    </w:lvl>
  </w:abstractNum>
  <w:abstractNum w:abstractNumId="28" w15:restartNumberingAfterBreak="0">
    <w:nsid w:val="60045543"/>
    <w:multiLevelType w:val="hybridMultilevel"/>
    <w:tmpl w:val="1D96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602E43"/>
    <w:multiLevelType w:val="multilevel"/>
    <w:tmpl w:val="47587E86"/>
    <w:lvl w:ilvl="0">
      <w:start w:val="1"/>
      <w:numFmt w:val="decimal"/>
      <w:lvlText w:val="%1."/>
      <w:lvlJc w:val="left"/>
      <w:pPr>
        <w:ind w:left="468" w:hanging="468"/>
      </w:pPr>
      <w:rPr>
        <w:rFonts w:hint="default"/>
        <w:b/>
      </w:rPr>
    </w:lvl>
    <w:lvl w:ilvl="1">
      <w:start w:val="1"/>
      <w:numFmt w:val="decimal"/>
      <w:lvlText w:val="%1.%2."/>
      <w:lvlJc w:val="left"/>
      <w:pPr>
        <w:ind w:left="1035" w:hanging="468"/>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0" w15:restartNumberingAfterBreak="0">
    <w:nsid w:val="6A947A23"/>
    <w:multiLevelType w:val="hybridMultilevel"/>
    <w:tmpl w:val="A29E2E00"/>
    <w:lvl w:ilvl="0" w:tplc="0D62D112">
      <w:start w:val="1"/>
      <w:numFmt w:val="bullet"/>
      <w:lvlText w:val=""/>
      <w:lvlJc w:val="left"/>
      <w:pPr>
        <w:ind w:left="720" w:hanging="360"/>
      </w:pPr>
      <w:rPr>
        <w:rFonts w:ascii="Symbol" w:hAnsi="Symbol" w:hint="default"/>
      </w:rPr>
    </w:lvl>
    <w:lvl w:ilvl="1" w:tplc="4500A64C" w:tentative="1">
      <w:start w:val="1"/>
      <w:numFmt w:val="bullet"/>
      <w:lvlText w:val="o"/>
      <w:lvlJc w:val="left"/>
      <w:pPr>
        <w:ind w:left="1440" w:hanging="360"/>
      </w:pPr>
      <w:rPr>
        <w:rFonts w:ascii="Courier New" w:hAnsi="Courier New" w:cs="Courier New" w:hint="default"/>
      </w:rPr>
    </w:lvl>
    <w:lvl w:ilvl="2" w:tplc="2B8A9346" w:tentative="1">
      <w:start w:val="1"/>
      <w:numFmt w:val="bullet"/>
      <w:lvlText w:val=""/>
      <w:lvlJc w:val="left"/>
      <w:pPr>
        <w:ind w:left="2160" w:hanging="360"/>
      </w:pPr>
      <w:rPr>
        <w:rFonts w:ascii="Wingdings" w:hAnsi="Wingdings" w:hint="default"/>
      </w:rPr>
    </w:lvl>
    <w:lvl w:ilvl="3" w:tplc="4D369D5A" w:tentative="1">
      <w:start w:val="1"/>
      <w:numFmt w:val="bullet"/>
      <w:lvlText w:val=""/>
      <w:lvlJc w:val="left"/>
      <w:pPr>
        <w:ind w:left="2880" w:hanging="360"/>
      </w:pPr>
      <w:rPr>
        <w:rFonts w:ascii="Symbol" w:hAnsi="Symbol" w:hint="default"/>
      </w:rPr>
    </w:lvl>
    <w:lvl w:ilvl="4" w:tplc="25D82F02" w:tentative="1">
      <w:start w:val="1"/>
      <w:numFmt w:val="bullet"/>
      <w:lvlText w:val="o"/>
      <w:lvlJc w:val="left"/>
      <w:pPr>
        <w:ind w:left="3600" w:hanging="360"/>
      </w:pPr>
      <w:rPr>
        <w:rFonts w:ascii="Courier New" w:hAnsi="Courier New" w:cs="Courier New" w:hint="default"/>
      </w:rPr>
    </w:lvl>
    <w:lvl w:ilvl="5" w:tplc="E416E00A" w:tentative="1">
      <w:start w:val="1"/>
      <w:numFmt w:val="bullet"/>
      <w:lvlText w:val=""/>
      <w:lvlJc w:val="left"/>
      <w:pPr>
        <w:ind w:left="4320" w:hanging="360"/>
      </w:pPr>
      <w:rPr>
        <w:rFonts w:ascii="Wingdings" w:hAnsi="Wingdings" w:hint="default"/>
      </w:rPr>
    </w:lvl>
    <w:lvl w:ilvl="6" w:tplc="5FBC05EA" w:tentative="1">
      <w:start w:val="1"/>
      <w:numFmt w:val="bullet"/>
      <w:lvlText w:val=""/>
      <w:lvlJc w:val="left"/>
      <w:pPr>
        <w:ind w:left="5040" w:hanging="360"/>
      </w:pPr>
      <w:rPr>
        <w:rFonts w:ascii="Symbol" w:hAnsi="Symbol" w:hint="default"/>
      </w:rPr>
    </w:lvl>
    <w:lvl w:ilvl="7" w:tplc="51F46AE8" w:tentative="1">
      <w:start w:val="1"/>
      <w:numFmt w:val="bullet"/>
      <w:lvlText w:val="o"/>
      <w:lvlJc w:val="left"/>
      <w:pPr>
        <w:ind w:left="5760" w:hanging="360"/>
      </w:pPr>
      <w:rPr>
        <w:rFonts w:ascii="Courier New" w:hAnsi="Courier New" w:cs="Courier New" w:hint="default"/>
      </w:rPr>
    </w:lvl>
    <w:lvl w:ilvl="8" w:tplc="B43260B4" w:tentative="1">
      <w:start w:val="1"/>
      <w:numFmt w:val="bullet"/>
      <w:lvlText w:val=""/>
      <w:lvlJc w:val="left"/>
      <w:pPr>
        <w:ind w:left="6480" w:hanging="360"/>
      </w:pPr>
      <w:rPr>
        <w:rFonts w:ascii="Wingdings" w:hAnsi="Wingdings" w:hint="default"/>
      </w:rPr>
    </w:lvl>
  </w:abstractNum>
  <w:abstractNum w:abstractNumId="31" w15:restartNumberingAfterBreak="0">
    <w:nsid w:val="6B55590F"/>
    <w:multiLevelType w:val="multilevel"/>
    <w:tmpl w:val="C048358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6F9F6D1C"/>
    <w:multiLevelType w:val="multilevel"/>
    <w:tmpl w:val="FBFEFB24"/>
    <w:lvl w:ilvl="0">
      <w:start w:val="5"/>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ind w:left="794" w:hanging="794"/>
      </w:pPr>
      <w:rPr>
        <w:rFonts w:hint="default"/>
      </w:rPr>
    </w:lvl>
    <w:lvl w:ilvl="3">
      <w:start w:val="1"/>
      <w:numFmt w:val="decimal"/>
      <w:isLgl/>
      <w:lvlText w:val="%1.%2.%3.%4."/>
      <w:lvlJc w:val="left"/>
      <w:pPr>
        <w:ind w:left="964" w:hanging="964"/>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70234C90"/>
    <w:multiLevelType w:val="multilevel"/>
    <w:tmpl w:val="D668013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1E40554"/>
    <w:multiLevelType w:val="multilevel"/>
    <w:tmpl w:val="5C70D21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73D27E91"/>
    <w:multiLevelType w:val="multilevel"/>
    <w:tmpl w:val="E7BE1654"/>
    <w:lvl w:ilvl="0">
      <w:start w:val="1"/>
      <w:numFmt w:val="decimal"/>
      <w:pStyle w:val="1"/>
      <w:lvlText w:val="%1."/>
      <w:lvlJc w:val="left"/>
      <w:pPr>
        <w:ind w:left="1069" w:hanging="360"/>
      </w:pPr>
      <w:rPr>
        <w:rFonts w:hint="default"/>
      </w:rPr>
    </w:lvl>
    <w:lvl w:ilvl="1">
      <w:start w:val="1"/>
      <w:numFmt w:val="decimal"/>
      <w:isLgl/>
      <w:lvlText w:val="%1.%2."/>
      <w:lvlJc w:val="left"/>
      <w:pPr>
        <w:ind w:left="2059" w:hanging="1350"/>
      </w:pPr>
      <w:rPr>
        <w:rFonts w:hint="default"/>
      </w:rPr>
    </w:lvl>
    <w:lvl w:ilvl="2">
      <w:start w:val="1"/>
      <w:numFmt w:val="decimal"/>
      <w:isLgl/>
      <w:lvlText w:val="%1.%2.%3."/>
      <w:lvlJc w:val="left"/>
      <w:pPr>
        <w:ind w:left="2059" w:hanging="1350"/>
      </w:pPr>
      <w:rPr>
        <w:rFonts w:hint="default"/>
      </w:rPr>
    </w:lvl>
    <w:lvl w:ilvl="3">
      <w:start w:val="1"/>
      <w:numFmt w:val="decimal"/>
      <w:isLgl/>
      <w:lvlText w:val="%1.%2.%3.%4."/>
      <w:lvlJc w:val="left"/>
      <w:pPr>
        <w:ind w:left="2059" w:hanging="1350"/>
      </w:pPr>
      <w:rPr>
        <w:rFonts w:hint="default"/>
      </w:rPr>
    </w:lvl>
    <w:lvl w:ilvl="4">
      <w:start w:val="1"/>
      <w:numFmt w:val="decimal"/>
      <w:isLgl/>
      <w:lvlText w:val="%1.%2.%3.%4.%5."/>
      <w:lvlJc w:val="left"/>
      <w:pPr>
        <w:ind w:left="2059" w:hanging="135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78826D89"/>
    <w:multiLevelType w:val="hybridMultilevel"/>
    <w:tmpl w:val="DE3A031A"/>
    <w:lvl w:ilvl="0" w:tplc="FE06F2A0">
      <w:start w:val="1"/>
      <w:numFmt w:val="bullet"/>
      <w:lvlText w:val=""/>
      <w:lvlJc w:val="left"/>
      <w:pPr>
        <w:ind w:left="1440" w:hanging="360"/>
      </w:pPr>
      <w:rPr>
        <w:rFonts w:ascii="Symbol" w:hAnsi="Symbol" w:hint="default"/>
      </w:rPr>
    </w:lvl>
    <w:lvl w:ilvl="1" w:tplc="A5A06364" w:tentative="1">
      <w:start w:val="1"/>
      <w:numFmt w:val="bullet"/>
      <w:lvlText w:val="o"/>
      <w:lvlJc w:val="left"/>
      <w:pPr>
        <w:ind w:left="2160" w:hanging="360"/>
      </w:pPr>
      <w:rPr>
        <w:rFonts w:ascii="Courier New" w:hAnsi="Courier New" w:cs="Courier New" w:hint="default"/>
      </w:rPr>
    </w:lvl>
    <w:lvl w:ilvl="2" w:tplc="84BED17C" w:tentative="1">
      <w:start w:val="1"/>
      <w:numFmt w:val="bullet"/>
      <w:lvlText w:val=""/>
      <w:lvlJc w:val="left"/>
      <w:pPr>
        <w:ind w:left="2880" w:hanging="360"/>
      </w:pPr>
      <w:rPr>
        <w:rFonts w:ascii="Wingdings" w:hAnsi="Wingdings" w:hint="default"/>
      </w:rPr>
    </w:lvl>
    <w:lvl w:ilvl="3" w:tplc="18F01590" w:tentative="1">
      <w:start w:val="1"/>
      <w:numFmt w:val="bullet"/>
      <w:lvlText w:val=""/>
      <w:lvlJc w:val="left"/>
      <w:pPr>
        <w:ind w:left="3600" w:hanging="360"/>
      </w:pPr>
      <w:rPr>
        <w:rFonts w:ascii="Symbol" w:hAnsi="Symbol" w:hint="default"/>
      </w:rPr>
    </w:lvl>
    <w:lvl w:ilvl="4" w:tplc="BBA64922" w:tentative="1">
      <w:start w:val="1"/>
      <w:numFmt w:val="bullet"/>
      <w:lvlText w:val="o"/>
      <w:lvlJc w:val="left"/>
      <w:pPr>
        <w:ind w:left="4320" w:hanging="360"/>
      </w:pPr>
      <w:rPr>
        <w:rFonts w:ascii="Courier New" w:hAnsi="Courier New" w:cs="Courier New" w:hint="default"/>
      </w:rPr>
    </w:lvl>
    <w:lvl w:ilvl="5" w:tplc="0C6848BC" w:tentative="1">
      <w:start w:val="1"/>
      <w:numFmt w:val="bullet"/>
      <w:lvlText w:val=""/>
      <w:lvlJc w:val="left"/>
      <w:pPr>
        <w:ind w:left="5040" w:hanging="360"/>
      </w:pPr>
      <w:rPr>
        <w:rFonts w:ascii="Wingdings" w:hAnsi="Wingdings" w:hint="default"/>
      </w:rPr>
    </w:lvl>
    <w:lvl w:ilvl="6" w:tplc="C36457B6" w:tentative="1">
      <w:start w:val="1"/>
      <w:numFmt w:val="bullet"/>
      <w:lvlText w:val=""/>
      <w:lvlJc w:val="left"/>
      <w:pPr>
        <w:ind w:left="5760" w:hanging="360"/>
      </w:pPr>
      <w:rPr>
        <w:rFonts w:ascii="Symbol" w:hAnsi="Symbol" w:hint="default"/>
      </w:rPr>
    </w:lvl>
    <w:lvl w:ilvl="7" w:tplc="57BC4564" w:tentative="1">
      <w:start w:val="1"/>
      <w:numFmt w:val="bullet"/>
      <w:lvlText w:val="o"/>
      <w:lvlJc w:val="left"/>
      <w:pPr>
        <w:ind w:left="6480" w:hanging="360"/>
      </w:pPr>
      <w:rPr>
        <w:rFonts w:ascii="Courier New" w:hAnsi="Courier New" w:cs="Courier New" w:hint="default"/>
      </w:rPr>
    </w:lvl>
    <w:lvl w:ilvl="8" w:tplc="71621B88" w:tentative="1">
      <w:start w:val="1"/>
      <w:numFmt w:val="bullet"/>
      <w:lvlText w:val=""/>
      <w:lvlJc w:val="left"/>
      <w:pPr>
        <w:ind w:left="7200" w:hanging="360"/>
      </w:pPr>
      <w:rPr>
        <w:rFonts w:ascii="Wingdings" w:hAnsi="Wingdings" w:hint="default"/>
      </w:rPr>
    </w:lvl>
  </w:abstractNum>
  <w:abstractNum w:abstractNumId="37" w15:restartNumberingAfterBreak="0">
    <w:nsid w:val="7A5C5F50"/>
    <w:multiLevelType w:val="multilevel"/>
    <w:tmpl w:val="A992C1D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7BB5221A"/>
    <w:multiLevelType w:val="multilevel"/>
    <w:tmpl w:val="DB0CF6A4"/>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tabs>
          <w:tab w:val="num" w:pos="794"/>
        </w:tabs>
        <w:ind w:left="794" w:hanging="794"/>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9" w15:restartNumberingAfterBreak="0">
    <w:nsid w:val="7CEA5E4A"/>
    <w:multiLevelType w:val="multilevel"/>
    <w:tmpl w:val="D668013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7F6B7CE6"/>
    <w:multiLevelType w:val="hybridMultilevel"/>
    <w:tmpl w:val="D29C3CC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271674461">
    <w:abstractNumId w:val="1"/>
  </w:num>
  <w:num w:numId="2" w16cid:durableId="218440982">
    <w:abstractNumId w:val="6"/>
  </w:num>
  <w:num w:numId="3" w16cid:durableId="1833791116">
    <w:abstractNumId w:val="14"/>
  </w:num>
  <w:num w:numId="4" w16cid:durableId="702511968">
    <w:abstractNumId w:val="30"/>
  </w:num>
  <w:num w:numId="5" w16cid:durableId="374695567">
    <w:abstractNumId w:val="27"/>
  </w:num>
  <w:num w:numId="6" w16cid:durableId="1954752236">
    <w:abstractNumId w:val="35"/>
    <w:lvlOverride w:ilvl="0">
      <w:lvl w:ilvl="0">
        <w:start w:val="1"/>
        <w:numFmt w:val="decimal"/>
        <w:pStyle w:val="1"/>
        <w:lvlText w:val="%1."/>
        <w:lvlJc w:val="left"/>
        <w:pPr>
          <w:ind w:left="1353" w:hanging="360"/>
        </w:pPr>
        <w:rPr>
          <w:rFonts w:hint="default"/>
          <w:b/>
        </w:rPr>
      </w:lvl>
    </w:lvlOverride>
    <w:lvlOverride w:ilvl="1">
      <w:lvl w:ilvl="1">
        <w:start w:val="1"/>
        <w:numFmt w:val="decimal"/>
        <w:isLgl/>
        <w:lvlText w:val="%1.%2."/>
        <w:lvlJc w:val="left"/>
        <w:pPr>
          <w:ind w:left="0" w:firstLine="567"/>
        </w:pPr>
        <w:rPr>
          <w:rFonts w:hint="default"/>
          <w:b/>
        </w:rPr>
      </w:lvl>
    </w:lvlOverride>
    <w:lvlOverride w:ilvl="2">
      <w:lvl w:ilvl="2">
        <w:start w:val="1"/>
        <w:numFmt w:val="decimal"/>
        <w:isLgl/>
        <w:lvlText w:val="%1.%2.%3."/>
        <w:lvlJc w:val="left"/>
        <w:pPr>
          <w:ind w:left="2059" w:hanging="1350"/>
        </w:pPr>
        <w:rPr>
          <w:rFonts w:hint="default"/>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7" w16cid:durableId="1326088122">
    <w:abstractNumId w:val="35"/>
    <w:lvlOverride w:ilvl="0">
      <w:lvl w:ilvl="0">
        <w:start w:val="1"/>
        <w:numFmt w:val="decimal"/>
        <w:pStyle w:val="1"/>
        <w:lvlText w:val="%1."/>
        <w:lvlJc w:val="left"/>
        <w:pPr>
          <w:ind w:left="1069" w:hanging="360"/>
        </w:pPr>
        <w:rPr>
          <w:rFonts w:hint="default"/>
        </w:rPr>
      </w:lvl>
    </w:lvlOverride>
    <w:lvlOverride w:ilvl="1">
      <w:lvl w:ilvl="1">
        <w:start w:val="1"/>
        <w:numFmt w:val="decimal"/>
        <w:isLgl/>
        <w:lvlText w:val="%1.%2."/>
        <w:lvlJc w:val="left"/>
        <w:pPr>
          <w:ind w:left="0" w:firstLine="567"/>
        </w:pPr>
        <w:rPr>
          <w:rFonts w:hint="default"/>
          <w:b/>
        </w:rPr>
      </w:lvl>
    </w:lvlOverride>
    <w:lvlOverride w:ilvl="2">
      <w:lvl w:ilvl="2">
        <w:start w:val="1"/>
        <w:numFmt w:val="decimal"/>
        <w:isLgl/>
        <w:lvlText w:val="%1.%2.%3."/>
        <w:lvlJc w:val="left"/>
        <w:pPr>
          <w:ind w:left="0" w:firstLine="567"/>
        </w:pPr>
        <w:rPr>
          <w:rFonts w:hint="default"/>
          <w:b/>
          <w:bCs w:val="0"/>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8" w16cid:durableId="1148060592">
    <w:abstractNumId w:val="20"/>
  </w:num>
  <w:num w:numId="9" w16cid:durableId="530804780">
    <w:abstractNumId w:val="35"/>
    <w:lvlOverride w:ilvl="0">
      <w:lvl w:ilvl="0">
        <w:start w:val="1"/>
        <w:numFmt w:val="decimal"/>
        <w:pStyle w:val="1"/>
        <w:lvlText w:val="%1."/>
        <w:lvlJc w:val="left"/>
        <w:pPr>
          <w:ind w:left="1069" w:hanging="360"/>
        </w:pPr>
        <w:rPr>
          <w:rFonts w:hint="default"/>
        </w:rPr>
      </w:lvl>
    </w:lvlOverride>
    <w:lvlOverride w:ilvl="1">
      <w:lvl w:ilvl="1">
        <w:start w:val="1"/>
        <w:numFmt w:val="decimal"/>
        <w:isLgl/>
        <w:lvlText w:val="%1.%2."/>
        <w:lvlJc w:val="left"/>
        <w:pPr>
          <w:ind w:left="0" w:firstLine="567"/>
        </w:pPr>
        <w:rPr>
          <w:rFonts w:hint="default"/>
          <w:b/>
        </w:rPr>
      </w:lvl>
    </w:lvlOverride>
    <w:lvlOverride w:ilvl="2">
      <w:lvl w:ilvl="2">
        <w:start w:val="1"/>
        <w:numFmt w:val="decimal"/>
        <w:isLgl/>
        <w:lvlText w:val="%1.%2.%3."/>
        <w:lvlJc w:val="left"/>
        <w:pPr>
          <w:ind w:left="0" w:firstLine="567"/>
        </w:pPr>
        <w:rPr>
          <w:rFonts w:hint="default"/>
          <w:b/>
          <w:bCs/>
        </w:rPr>
      </w:lvl>
    </w:lvlOverride>
    <w:lvlOverride w:ilvl="3">
      <w:lvl w:ilvl="3">
        <w:start w:val="1"/>
        <w:numFmt w:val="decimal"/>
        <w:isLgl/>
        <w:lvlText w:val="%1.%2.%3.%4."/>
        <w:lvlJc w:val="left"/>
        <w:pPr>
          <w:ind w:left="2059" w:hanging="1350"/>
        </w:pPr>
        <w:rPr>
          <w:rFonts w:hint="default"/>
        </w:rPr>
      </w:lvl>
    </w:lvlOverride>
    <w:lvlOverride w:ilvl="4">
      <w:lvl w:ilvl="4">
        <w:start w:val="1"/>
        <w:numFmt w:val="decimal"/>
        <w:isLgl/>
        <w:lvlText w:val="%1.%2.%3.%4.%5."/>
        <w:lvlJc w:val="left"/>
        <w:pPr>
          <w:ind w:left="2059" w:hanging="135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10" w16cid:durableId="970206134">
    <w:abstractNumId w:val="0"/>
  </w:num>
  <w:num w:numId="11" w16cid:durableId="1900432809">
    <w:abstractNumId w:val="36"/>
  </w:num>
  <w:num w:numId="12" w16cid:durableId="369301782">
    <w:abstractNumId w:val="16"/>
  </w:num>
  <w:num w:numId="13" w16cid:durableId="811947384">
    <w:abstractNumId w:val="21"/>
  </w:num>
  <w:num w:numId="14" w16cid:durableId="1067066941">
    <w:abstractNumId w:val="24"/>
  </w:num>
  <w:num w:numId="15" w16cid:durableId="1266040789">
    <w:abstractNumId w:val="18"/>
  </w:num>
  <w:num w:numId="16" w16cid:durableId="1106998615">
    <w:abstractNumId w:val="23"/>
  </w:num>
  <w:num w:numId="17" w16cid:durableId="771165607">
    <w:abstractNumId w:val="17"/>
  </w:num>
  <w:num w:numId="18" w16cid:durableId="1011638735">
    <w:abstractNumId w:val="38"/>
  </w:num>
  <w:num w:numId="19" w16cid:durableId="966081604">
    <w:abstractNumId w:val="13"/>
  </w:num>
  <w:num w:numId="20" w16cid:durableId="1342585923">
    <w:abstractNumId w:val="3"/>
  </w:num>
  <w:num w:numId="21" w16cid:durableId="553010361">
    <w:abstractNumId w:val="26"/>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567" w:hanging="567"/>
        </w:pPr>
        <w:rPr>
          <w:rFonts w:hint="default"/>
          <w:b/>
        </w:rPr>
      </w:lvl>
    </w:lvlOverride>
    <w:lvlOverride w:ilvl="2">
      <w:lvl w:ilvl="2">
        <w:start w:val="1"/>
        <w:numFmt w:val="decimal"/>
        <w:isLgl/>
        <w:lvlText w:val="%1.%2.%3."/>
        <w:lvlJc w:val="left"/>
        <w:pPr>
          <w:ind w:left="680" w:hanging="680"/>
        </w:pPr>
        <w:rPr>
          <w:rFonts w:hint="default"/>
        </w:rPr>
      </w:lvl>
    </w:lvlOverride>
    <w:lvlOverride w:ilvl="3">
      <w:lvl w:ilvl="3">
        <w:start w:val="1"/>
        <w:numFmt w:val="decimal"/>
        <w:isLgl/>
        <w:lvlText w:val="%1.%2.%3.%4."/>
        <w:lvlJc w:val="left"/>
        <w:pPr>
          <w:ind w:left="1418" w:hanging="851"/>
        </w:pPr>
        <w:rPr>
          <w:rFonts w:hint="default"/>
        </w:rPr>
      </w:lvl>
    </w:lvlOverride>
    <w:lvlOverride w:ilvl="4">
      <w:lvl w:ilvl="4">
        <w:start w:val="1"/>
        <w:numFmt w:val="decimal"/>
        <w:isLgl/>
        <w:lvlText w:val="%1.%2.%3.%4.%5."/>
        <w:lvlJc w:val="left"/>
        <w:pPr>
          <w:ind w:left="2268" w:hanging="1080"/>
        </w:pPr>
        <w:rPr>
          <w:rFonts w:hint="default"/>
        </w:rPr>
      </w:lvl>
    </w:lvlOverride>
    <w:lvlOverride w:ilvl="5">
      <w:lvl w:ilvl="5">
        <w:start w:val="1"/>
        <w:numFmt w:val="decimal"/>
        <w:isLgl/>
        <w:lvlText w:val="%1.%2.%3.%4.%5.%6."/>
        <w:lvlJc w:val="left"/>
        <w:pPr>
          <w:ind w:left="2475" w:hanging="1080"/>
        </w:pPr>
        <w:rPr>
          <w:rFonts w:hint="default"/>
        </w:rPr>
      </w:lvl>
    </w:lvlOverride>
    <w:lvlOverride w:ilvl="6">
      <w:lvl w:ilvl="6">
        <w:start w:val="1"/>
        <w:numFmt w:val="decimal"/>
        <w:isLgl/>
        <w:lvlText w:val="%1.%2.%3.%4.%5.%6.%7."/>
        <w:lvlJc w:val="left"/>
        <w:pPr>
          <w:ind w:left="3042" w:hanging="1440"/>
        </w:pPr>
        <w:rPr>
          <w:rFonts w:hint="default"/>
        </w:rPr>
      </w:lvl>
    </w:lvlOverride>
    <w:lvlOverride w:ilvl="7">
      <w:lvl w:ilvl="7">
        <w:start w:val="1"/>
        <w:numFmt w:val="decimal"/>
        <w:isLgl/>
        <w:lvlText w:val="%1.%2.%3.%4.%5.%6.%7.%8."/>
        <w:lvlJc w:val="left"/>
        <w:pPr>
          <w:ind w:left="3249" w:hanging="1440"/>
        </w:pPr>
        <w:rPr>
          <w:rFonts w:hint="default"/>
        </w:rPr>
      </w:lvl>
    </w:lvlOverride>
    <w:lvlOverride w:ilvl="8">
      <w:lvl w:ilvl="8">
        <w:start w:val="1"/>
        <w:numFmt w:val="decimal"/>
        <w:isLgl/>
        <w:lvlText w:val="%1.%2.%3.%4.%5.%6.%7.%8.%9."/>
        <w:lvlJc w:val="left"/>
        <w:pPr>
          <w:ind w:left="3816" w:hanging="1800"/>
        </w:pPr>
        <w:rPr>
          <w:rFonts w:hint="default"/>
        </w:rPr>
      </w:lvl>
    </w:lvlOverride>
  </w:num>
  <w:num w:numId="22" w16cid:durableId="184830267">
    <w:abstractNumId w:val="33"/>
  </w:num>
  <w:num w:numId="23" w16cid:durableId="1220632692">
    <w:abstractNumId w:val="39"/>
  </w:num>
  <w:num w:numId="24" w16cid:durableId="1232085766">
    <w:abstractNumId w:val="37"/>
  </w:num>
  <w:num w:numId="25" w16cid:durableId="1439326822">
    <w:abstractNumId w:val="10"/>
  </w:num>
  <w:num w:numId="26" w16cid:durableId="1276719660">
    <w:abstractNumId w:val="2"/>
  </w:num>
  <w:num w:numId="27" w16cid:durableId="1571234713">
    <w:abstractNumId w:val="34"/>
  </w:num>
  <w:num w:numId="28" w16cid:durableId="143132378">
    <w:abstractNumId w:val="31"/>
  </w:num>
  <w:num w:numId="29" w16cid:durableId="1389575542">
    <w:abstractNumId w:val="19"/>
  </w:num>
  <w:num w:numId="30" w16cid:durableId="1760564411">
    <w:abstractNumId w:val="29"/>
  </w:num>
  <w:num w:numId="31" w16cid:durableId="12003969">
    <w:abstractNumId w:val="25"/>
  </w:num>
  <w:num w:numId="32" w16cid:durableId="521362309">
    <w:abstractNumId w:val="8"/>
  </w:num>
  <w:num w:numId="33" w16cid:durableId="169949488">
    <w:abstractNumId w:val="35"/>
    <w:lvlOverride w:ilvl="0">
      <w:lvl w:ilvl="0">
        <w:start w:val="8"/>
        <w:numFmt w:val="decimal"/>
        <w:pStyle w:val="1"/>
        <w:lvlText w:val="%1."/>
        <w:lvlJc w:val="left"/>
        <w:pPr>
          <w:ind w:left="1069" w:hanging="360"/>
        </w:pPr>
        <w:rPr>
          <w:rFonts w:hint="default"/>
        </w:rPr>
      </w:lvl>
    </w:lvlOverride>
    <w:lvlOverride w:ilvl="1">
      <w:lvl w:ilvl="1">
        <w:start w:val="5"/>
        <w:numFmt w:val="decimal"/>
        <w:isLgl/>
        <w:lvlText w:val="%1.%2."/>
        <w:lvlJc w:val="left"/>
        <w:pPr>
          <w:ind w:left="0" w:firstLine="567"/>
        </w:pPr>
        <w:rPr>
          <w:rFonts w:hint="default"/>
          <w:b/>
        </w:rPr>
      </w:lvl>
    </w:lvlOverride>
  </w:num>
  <w:num w:numId="34" w16cid:durableId="1949383114">
    <w:abstractNumId w:val="35"/>
    <w:lvlOverride w:ilvl="0">
      <w:lvl w:ilvl="0">
        <w:start w:val="8"/>
        <w:numFmt w:val="decimal"/>
        <w:pStyle w:val="1"/>
        <w:lvlText w:val="%1."/>
        <w:lvlJc w:val="left"/>
        <w:pPr>
          <w:ind w:left="1069" w:hanging="360"/>
        </w:pPr>
        <w:rPr>
          <w:rFonts w:hint="default"/>
        </w:rPr>
      </w:lvl>
    </w:lvlOverride>
    <w:lvlOverride w:ilvl="1">
      <w:lvl w:ilvl="1">
        <w:start w:val="5"/>
        <w:numFmt w:val="decimal"/>
        <w:isLgl/>
        <w:lvlText w:val="%1.%2."/>
        <w:lvlJc w:val="left"/>
        <w:pPr>
          <w:ind w:left="0" w:firstLine="567"/>
        </w:pPr>
        <w:rPr>
          <w:rFonts w:hint="default"/>
          <w:b/>
        </w:rPr>
      </w:lvl>
    </w:lvlOverride>
  </w:num>
  <w:num w:numId="35" w16cid:durableId="1373534722">
    <w:abstractNumId w:val="5"/>
  </w:num>
  <w:num w:numId="36" w16cid:durableId="781193110">
    <w:abstractNumId w:val="4"/>
  </w:num>
  <w:num w:numId="37" w16cid:durableId="911624873">
    <w:abstractNumId w:val="32"/>
  </w:num>
  <w:num w:numId="38" w16cid:durableId="699401112">
    <w:abstractNumId w:val="12"/>
  </w:num>
  <w:num w:numId="39" w16cid:durableId="1948270997">
    <w:abstractNumId w:val="15"/>
  </w:num>
  <w:num w:numId="40" w16cid:durableId="719666971">
    <w:abstractNumId w:val="7"/>
  </w:num>
  <w:num w:numId="41" w16cid:durableId="178618349">
    <w:abstractNumId w:val="22"/>
  </w:num>
  <w:num w:numId="42" w16cid:durableId="570122028">
    <w:abstractNumId w:val="28"/>
  </w:num>
  <w:num w:numId="43" w16cid:durableId="1242135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85349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2478711">
    <w:abstractNumId w:val="26"/>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567" w:hanging="567"/>
        </w:pPr>
        <w:rPr>
          <w:rFonts w:hint="default"/>
          <w:b/>
        </w:rPr>
      </w:lvl>
    </w:lvlOverride>
    <w:lvlOverride w:ilvl="2">
      <w:lvl w:ilvl="2">
        <w:start w:val="1"/>
        <w:numFmt w:val="decimal"/>
        <w:isLgl/>
        <w:lvlText w:val="%1.%2.%3."/>
        <w:lvlJc w:val="left"/>
        <w:pPr>
          <w:ind w:left="1531" w:hanging="680"/>
        </w:pPr>
        <w:rPr>
          <w:rFonts w:hint="default"/>
          <w:b/>
        </w:rPr>
      </w:lvl>
    </w:lvlOverride>
    <w:lvlOverride w:ilvl="3">
      <w:lvl w:ilvl="3">
        <w:start w:val="1"/>
        <w:numFmt w:val="decimal"/>
        <w:isLgl/>
        <w:lvlText w:val="%1.%2.%3.%4."/>
        <w:lvlJc w:val="left"/>
        <w:pPr>
          <w:ind w:left="1418" w:hanging="851"/>
        </w:pPr>
        <w:rPr>
          <w:rFonts w:hint="default"/>
        </w:rPr>
      </w:lvl>
    </w:lvlOverride>
    <w:lvlOverride w:ilvl="4">
      <w:lvl w:ilvl="4">
        <w:start w:val="1"/>
        <w:numFmt w:val="decimal"/>
        <w:isLgl/>
        <w:lvlText w:val="%1.%2.%3.%4.%5."/>
        <w:lvlJc w:val="left"/>
        <w:pPr>
          <w:ind w:left="2268" w:hanging="1080"/>
        </w:pPr>
        <w:rPr>
          <w:rFonts w:hint="default"/>
        </w:rPr>
      </w:lvl>
    </w:lvlOverride>
    <w:lvlOverride w:ilvl="5">
      <w:lvl w:ilvl="5">
        <w:start w:val="1"/>
        <w:numFmt w:val="decimal"/>
        <w:isLgl/>
        <w:lvlText w:val="%1.%2.%3.%4.%5.%6."/>
        <w:lvlJc w:val="left"/>
        <w:pPr>
          <w:ind w:left="2475" w:hanging="1080"/>
        </w:pPr>
        <w:rPr>
          <w:rFonts w:hint="default"/>
        </w:rPr>
      </w:lvl>
    </w:lvlOverride>
    <w:lvlOverride w:ilvl="6">
      <w:lvl w:ilvl="6">
        <w:start w:val="1"/>
        <w:numFmt w:val="decimal"/>
        <w:isLgl/>
        <w:lvlText w:val="%1.%2.%3.%4.%5.%6.%7."/>
        <w:lvlJc w:val="left"/>
        <w:pPr>
          <w:ind w:left="3042" w:hanging="1440"/>
        </w:pPr>
        <w:rPr>
          <w:rFonts w:hint="default"/>
        </w:rPr>
      </w:lvl>
    </w:lvlOverride>
    <w:lvlOverride w:ilvl="7">
      <w:lvl w:ilvl="7">
        <w:start w:val="1"/>
        <w:numFmt w:val="decimal"/>
        <w:isLgl/>
        <w:lvlText w:val="%1.%2.%3.%4.%5.%6.%7.%8."/>
        <w:lvlJc w:val="left"/>
        <w:pPr>
          <w:ind w:left="3249" w:hanging="1440"/>
        </w:pPr>
        <w:rPr>
          <w:rFonts w:hint="default"/>
        </w:rPr>
      </w:lvl>
    </w:lvlOverride>
    <w:lvlOverride w:ilvl="8">
      <w:lvl w:ilvl="8">
        <w:start w:val="1"/>
        <w:numFmt w:val="decimal"/>
        <w:isLgl/>
        <w:lvlText w:val="%1.%2.%3.%4.%5.%6.%7.%8.%9."/>
        <w:lvlJc w:val="left"/>
        <w:pPr>
          <w:ind w:left="3816" w:hanging="1800"/>
        </w:pPr>
        <w:rPr>
          <w:rFonts w:hint="default"/>
        </w:rPr>
      </w:lvl>
    </w:lvlOverride>
  </w:num>
  <w:num w:numId="46" w16cid:durableId="91601868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1F"/>
    <w:rsid w:val="00001817"/>
    <w:rsid w:val="00001DA3"/>
    <w:rsid w:val="000044D7"/>
    <w:rsid w:val="00005036"/>
    <w:rsid w:val="00006756"/>
    <w:rsid w:val="00010A20"/>
    <w:rsid w:val="00011B1F"/>
    <w:rsid w:val="00012A0D"/>
    <w:rsid w:val="00012E0B"/>
    <w:rsid w:val="00012FC6"/>
    <w:rsid w:val="00014323"/>
    <w:rsid w:val="0001441A"/>
    <w:rsid w:val="00015183"/>
    <w:rsid w:val="000172C6"/>
    <w:rsid w:val="00021401"/>
    <w:rsid w:val="000215F0"/>
    <w:rsid w:val="00022BD1"/>
    <w:rsid w:val="00023545"/>
    <w:rsid w:val="00024758"/>
    <w:rsid w:val="000257F9"/>
    <w:rsid w:val="00027456"/>
    <w:rsid w:val="000279C0"/>
    <w:rsid w:val="0003020A"/>
    <w:rsid w:val="000316A1"/>
    <w:rsid w:val="000345B7"/>
    <w:rsid w:val="000352DE"/>
    <w:rsid w:val="000356F3"/>
    <w:rsid w:val="00040BEF"/>
    <w:rsid w:val="00041FDE"/>
    <w:rsid w:val="00042724"/>
    <w:rsid w:val="000437C0"/>
    <w:rsid w:val="00050FA6"/>
    <w:rsid w:val="00051A10"/>
    <w:rsid w:val="00051FC3"/>
    <w:rsid w:val="00055663"/>
    <w:rsid w:val="00055915"/>
    <w:rsid w:val="00055CE2"/>
    <w:rsid w:val="00055E4E"/>
    <w:rsid w:val="0005636D"/>
    <w:rsid w:val="0006154C"/>
    <w:rsid w:val="000623AB"/>
    <w:rsid w:val="00062A88"/>
    <w:rsid w:val="00063178"/>
    <w:rsid w:val="00063E6B"/>
    <w:rsid w:val="00066622"/>
    <w:rsid w:val="00066C2F"/>
    <w:rsid w:val="000707DB"/>
    <w:rsid w:val="00070F6D"/>
    <w:rsid w:val="00072508"/>
    <w:rsid w:val="0007517A"/>
    <w:rsid w:val="00075309"/>
    <w:rsid w:val="000759A8"/>
    <w:rsid w:val="00075A59"/>
    <w:rsid w:val="00076A9F"/>
    <w:rsid w:val="0007780F"/>
    <w:rsid w:val="000814BD"/>
    <w:rsid w:val="00081CA9"/>
    <w:rsid w:val="00081E4E"/>
    <w:rsid w:val="00083362"/>
    <w:rsid w:val="00083CCF"/>
    <w:rsid w:val="00083D57"/>
    <w:rsid w:val="00084728"/>
    <w:rsid w:val="00084C9A"/>
    <w:rsid w:val="00084F1C"/>
    <w:rsid w:val="000857D2"/>
    <w:rsid w:val="00085C6E"/>
    <w:rsid w:val="00086FE6"/>
    <w:rsid w:val="0009035C"/>
    <w:rsid w:val="0009120B"/>
    <w:rsid w:val="0009185E"/>
    <w:rsid w:val="00094608"/>
    <w:rsid w:val="00095BDE"/>
    <w:rsid w:val="0009707A"/>
    <w:rsid w:val="000979B0"/>
    <w:rsid w:val="000A2971"/>
    <w:rsid w:val="000A3E86"/>
    <w:rsid w:val="000A5972"/>
    <w:rsid w:val="000B0B12"/>
    <w:rsid w:val="000B136C"/>
    <w:rsid w:val="000B29BB"/>
    <w:rsid w:val="000B2F35"/>
    <w:rsid w:val="000B31A5"/>
    <w:rsid w:val="000B3E10"/>
    <w:rsid w:val="000B406C"/>
    <w:rsid w:val="000B43D5"/>
    <w:rsid w:val="000B583B"/>
    <w:rsid w:val="000B5C07"/>
    <w:rsid w:val="000B6890"/>
    <w:rsid w:val="000C0D39"/>
    <w:rsid w:val="000C220D"/>
    <w:rsid w:val="000C42FA"/>
    <w:rsid w:val="000C4A20"/>
    <w:rsid w:val="000C763C"/>
    <w:rsid w:val="000D09F0"/>
    <w:rsid w:val="000D0A11"/>
    <w:rsid w:val="000D6569"/>
    <w:rsid w:val="000D7876"/>
    <w:rsid w:val="000E0E32"/>
    <w:rsid w:val="000E2AC6"/>
    <w:rsid w:val="000E6F38"/>
    <w:rsid w:val="000F0E9A"/>
    <w:rsid w:val="000F2A1F"/>
    <w:rsid w:val="000F2ACC"/>
    <w:rsid w:val="000F30CD"/>
    <w:rsid w:val="000F4493"/>
    <w:rsid w:val="000F6FFB"/>
    <w:rsid w:val="00100EC9"/>
    <w:rsid w:val="001011B5"/>
    <w:rsid w:val="0010205D"/>
    <w:rsid w:val="00102AA5"/>
    <w:rsid w:val="0010401D"/>
    <w:rsid w:val="00106F46"/>
    <w:rsid w:val="00107DAF"/>
    <w:rsid w:val="001111D2"/>
    <w:rsid w:val="001112B2"/>
    <w:rsid w:val="00113F5C"/>
    <w:rsid w:val="00116DB8"/>
    <w:rsid w:val="001176EE"/>
    <w:rsid w:val="00120B43"/>
    <w:rsid w:val="00121387"/>
    <w:rsid w:val="00123B77"/>
    <w:rsid w:val="00123CBA"/>
    <w:rsid w:val="0012501F"/>
    <w:rsid w:val="00132000"/>
    <w:rsid w:val="00133469"/>
    <w:rsid w:val="001334E8"/>
    <w:rsid w:val="001335C0"/>
    <w:rsid w:val="00133C1A"/>
    <w:rsid w:val="001340BA"/>
    <w:rsid w:val="001348EF"/>
    <w:rsid w:val="00135DC2"/>
    <w:rsid w:val="001374DC"/>
    <w:rsid w:val="00137913"/>
    <w:rsid w:val="00137D2B"/>
    <w:rsid w:val="001400B2"/>
    <w:rsid w:val="0014148B"/>
    <w:rsid w:val="00142482"/>
    <w:rsid w:val="0014250A"/>
    <w:rsid w:val="0014332D"/>
    <w:rsid w:val="00146EEC"/>
    <w:rsid w:val="00147123"/>
    <w:rsid w:val="00150177"/>
    <w:rsid w:val="00150478"/>
    <w:rsid w:val="00153CAE"/>
    <w:rsid w:val="0015401A"/>
    <w:rsid w:val="00154ADD"/>
    <w:rsid w:val="00155BBB"/>
    <w:rsid w:val="00156500"/>
    <w:rsid w:val="0015698C"/>
    <w:rsid w:val="0015799E"/>
    <w:rsid w:val="001602B6"/>
    <w:rsid w:val="001630F2"/>
    <w:rsid w:val="00163686"/>
    <w:rsid w:val="00163B2C"/>
    <w:rsid w:val="001648BF"/>
    <w:rsid w:val="001651B0"/>
    <w:rsid w:val="00165508"/>
    <w:rsid w:val="0016699D"/>
    <w:rsid w:val="00167B5C"/>
    <w:rsid w:val="001726B2"/>
    <w:rsid w:val="00174040"/>
    <w:rsid w:val="00177CB8"/>
    <w:rsid w:val="00182B21"/>
    <w:rsid w:val="0018332A"/>
    <w:rsid w:val="00183818"/>
    <w:rsid w:val="00184735"/>
    <w:rsid w:val="00185262"/>
    <w:rsid w:val="00186C8B"/>
    <w:rsid w:val="00190FF0"/>
    <w:rsid w:val="001933BE"/>
    <w:rsid w:val="00195294"/>
    <w:rsid w:val="001954A1"/>
    <w:rsid w:val="00196352"/>
    <w:rsid w:val="00197CEA"/>
    <w:rsid w:val="001A02E9"/>
    <w:rsid w:val="001A33CF"/>
    <w:rsid w:val="001A3A1D"/>
    <w:rsid w:val="001A688F"/>
    <w:rsid w:val="001B028F"/>
    <w:rsid w:val="001B1F02"/>
    <w:rsid w:val="001B35A7"/>
    <w:rsid w:val="001B639B"/>
    <w:rsid w:val="001B7EDF"/>
    <w:rsid w:val="001C0ECF"/>
    <w:rsid w:val="001C0F17"/>
    <w:rsid w:val="001C2DC6"/>
    <w:rsid w:val="001C3B82"/>
    <w:rsid w:val="001C4E19"/>
    <w:rsid w:val="001C5C85"/>
    <w:rsid w:val="001C6B62"/>
    <w:rsid w:val="001C7CB6"/>
    <w:rsid w:val="001D0D17"/>
    <w:rsid w:val="001D11E2"/>
    <w:rsid w:val="001D1740"/>
    <w:rsid w:val="001D2362"/>
    <w:rsid w:val="001D2446"/>
    <w:rsid w:val="001D5467"/>
    <w:rsid w:val="001E2E28"/>
    <w:rsid w:val="001E58D7"/>
    <w:rsid w:val="001E5EB8"/>
    <w:rsid w:val="001E7FEF"/>
    <w:rsid w:val="001F2323"/>
    <w:rsid w:val="001F73E5"/>
    <w:rsid w:val="00200591"/>
    <w:rsid w:val="00201DB7"/>
    <w:rsid w:val="00202075"/>
    <w:rsid w:val="00203508"/>
    <w:rsid w:val="002038D3"/>
    <w:rsid w:val="0020473F"/>
    <w:rsid w:val="00205D99"/>
    <w:rsid w:val="00206CB4"/>
    <w:rsid w:val="00207196"/>
    <w:rsid w:val="00212281"/>
    <w:rsid w:val="00212DFF"/>
    <w:rsid w:val="00213392"/>
    <w:rsid w:val="00213822"/>
    <w:rsid w:val="00216297"/>
    <w:rsid w:val="0021673F"/>
    <w:rsid w:val="002167C2"/>
    <w:rsid w:val="00217108"/>
    <w:rsid w:val="00220E4A"/>
    <w:rsid w:val="00221FEF"/>
    <w:rsid w:val="00222551"/>
    <w:rsid w:val="00222C06"/>
    <w:rsid w:val="00223D24"/>
    <w:rsid w:val="002249CD"/>
    <w:rsid w:val="002276A2"/>
    <w:rsid w:val="00230EC9"/>
    <w:rsid w:val="002319A5"/>
    <w:rsid w:val="002320A2"/>
    <w:rsid w:val="002332C2"/>
    <w:rsid w:val="00233470"/>
    <w:rsid w:val="00234A65"/>
    <w:rsid w:val="00235504"/>
    <w:rsid w:val="00235B70"/>
    <w:rsid w:val="00242865"/>
    <w:rsid w:val="00243647"/>
    <w:rsid w:val="0024631E"/>
    <w:rsid w:val="00246751"/>
    <w:rsid w:val="002516C1"/>
    <w:rsid w:val="00252E57"/>
    <w:rsid w:val="0025556D"/>
    <w:rsid w:val="00256A75"/>
    <w:rsid w:val="00261488"/>
    <w:rsid w:val="00262751"/>
    <w:rsid w:val="00262A85"/>
    <w:rsid w:val="00263D3A"/>
    <w:rsid w:val="002669B3"/>
    <w:rsid w:val="00273E3C"/>
    <w:rsid w:val="00275996"/>
    <w:rsid w:val="00275AC3"/>
    <w:rsid w:val="002777A6"/>
    <w:rsid w:val="0027787D"/>
    <w:rsid w:val="00280255"/>
    <w:rsid w:val="00282347"/>
    <w:rsid w:val="002836DF"/>
    <w:rsid w:val="002868C1"/>
    <w:rsid w:val="00290078"/>
    <w:rsid w:val="00290619"/>
    <w:rsid w:val="00290D16"/>
    <w:rsid w:val="00292987"/>
    <w:rsid w:val="00292FAC"/>
    <w:rsid w:val="0029452B"/>
    <w:rsid w:val="002B1E7B"/>
    <w:rsid w:val="002B2D01"/>
    <w:rsid w:val="002B334E"/>
    <w:rsid w:val="002B508A"/>
    <w:rsid w:val="002B63AC"/>
    <w:rsid w:val="002B6564"/>
    <w:rsid w:val="002C029D"/>
    <w:rsid w:val="002C03F4"/>
    <w:rsid w:val="002C257F"/>
    <w:rsid w:val="002C3159"/>
    <w:rsid w:val="002C5521"/>
    <w:rsid w:val="002C5E6D"/>
    <w:rsid w:val="002D1BB1"/>
    <w:rsid w:val="002D37FB"/>
    <w:rsid w:val="002D3A60"/>
    <w:rsid w:val="002D3B8C"/>
    <w:rsid w:val="002D44A6"/>
    <w:rsid w:val="002D6120"/>
    <w:rsid w:val="002E0879"/>
    <w:rsid w:val="002E3F39"/>
    <w:rsid w:val="002E749F"/>
    <w:rsid w:val="002F0DF0"/>
    <w:rsid w:val="002F11DF"/>
    <w:rsid w:val="002F18A2"/>
    <w:rsid w:val="002F230D"/>
    <w:rsid w:val="002F2A74"/>
    <w:rsid w:val="002F3EC8"/>
    <w:rsid w:val="002F4DA9"/>
    <w:rsid w:val="00301088"/>
    <w:rsid w:val="00302081"/>
    <w:rsid w:val="00302512"/>
    <w:rsid w:val="00305C36"/>
    <w:rsid w:val="00305E29"/>
    <w:rsid w:val="00307BED"/>
    <w:rsid w:val="003111AD"/>
    <w:rsid w:val="003118DE"/>
    <w:rsid w:val="00312321"/>
    <w:rsid w:val="003168D8"/>
    <w:rsid w:val="00316A7B"/>
    <w:rsid w:val="003178C8"/>
    <w:rsid w:val="00320CB6"/>
    <w:rsid w:val="00320F97"/>
    <w:rsid w:val="003212F7"/>
    <w:rsid w:val="00321D71"/>
    <w:rsid w:val="0032381E"/>
    <w:rsid w:val="00325295"/>
    <w:rsid w:val="00325697"/>
    <w:rsid w:val="003256E7"/>
    <w:rsid w:val="003260E8"/>
    <w:rsid w:val="00327B7F"/>
    <w:rsid w:val="00327F61"/>
    <w:rsid w:val="00331D60"/>
    <w:rsid w:val="003330F7"/>
    <w:rsid w:val="00335269"/>
    <w:rsid w:val="0033555E"/>
    <w:rsid w:val="00336F06"/>
    <w:rsid w:val="0034006B"/>
    <w:rsid w:val="00340641"/>
    <w:rsid w:val="00341C7E"/>
    <w:rsid w:val="00342936"/>
    <w:rsid w:val="00345575"/>
    <w:rsid w:val="00345A14"/>
    <w:rsid w:val="003476CF"/>
    <w:rsid w:val="00347D49"/>
    <w:rsid w:val="00350679"/>
    <w:rsid w:val="00351414"/>
    <w:rsid w:val="00353B0D"/>
    <w:rsid w:val="00354D65"/>
    <w:rsid w:val="00355782"/>
    <w:rsid w:val="00355AAA"/>
    <w:rsid w:val="00355EEC"/>
    <w:rsid w:val="00356DBF"/>
    <w:rsid w:val="00357E6C"/>
    <w:rsid w:val="00361656"/>
    <w:rsid w:val="0036344D"/>
    <w:rsid w:val="00363741"/>
    <w:rsid w:val="00365013"/>
    <w:rsid w:val="0036567B"/>
    <w:rsid w:val="003658C9"/>
    <w:rsid w:val="00366877"/>
    <w:rsid w:val="00366B9A"/>
    <w:rsid w:val="003735B1"/>
    <w:rsid w:val="00373B2D"/>
    <w:rsid w:val="00374006"/>
    <w:rsid w:val="00374187"/>
    <w:rsid w:val="003746E4"/>
    <w:rsid w:val="0037736C"/>
    <w:rsid w:val="0038013B"/>
    <w:rsid w:val="00381BA4"/>
    <w:rsid w:val="00382D2B"/>
    <w:rsid w:val="00382F52"/>
    <w:rsid w:val="003838C2"/>
    <w:rsid w:val="00386E1A"/>
    <w:rsid w:val="00390CBD"/>
    <w:rsid w:val="003913DB"/>
    <w:rsid w:val="00392890"/>
    <w:rsid w:val="00392CC8"/>
    <w:rsid w:val="0039336D"/>
    <w:rsid w:val="0039614D"/>
    <w:rsid w:val="00397950"/>
    <w:rsid w:val="003A06E3"/>
    <w:rsid w:val="003A19F9"/>
    <w:rsid w:val="003A22D3"/>
    <w:rsid w:val="003A610C"/>
    <w:rsid w:val="003A63D9"/>
    <w:rsid w:val="003A6D56"/>
    <w:rsid w:val="003A71D2"/>
    <w:rsid w:val="003B27D3"/>
    <w:rsid w:val="003B408C"/>
    <w:rsid w:val="003B5F61"/>
    <w:rsid w:val="003C3B69"/>
    <w:rsid w:val="003C4172"/>
    <w:rsid w:val="003C63E1"/>
    <w:rsid w:val="003C71F6"/>
    <w:rsid w:val="003D145E"/>
    <w:rsid w:val="003D1F94"/>
    <w:rsid w:val="003D2394"/>
    <w:rsid w:val="003D33EC"/>
    <w:rsid w:val="003E11FC"/>
    <w:rsid w:val="003E12D3"/>
    <w:rsid w:val="003E1B92"/>
    <w:rsid w:val="003E313B"/>
    <w:rsid w:val="003E40D7"/>
    <w:rsid w:val="003E4A7F"/>
    <w:rsid w:val="003E642E"/>
    <w:rsid w:val="003E659D"/>
    <w:rsid w:val="003E6FE6"/>
    <w:rsid w:val="003F0D64"/>
    <w:rsid w:val="003F1895"/>
    <w:rsid w:val="003F2159"/>
    <w:rsid w:val="003F55D6"/>
    <w:rsid w:val="00401C03"/>
    <w:rsid w:val="00403231"/>
    <w:rsid w:val="00403B7F"/>
    <w:rsid w:val="00403DCB"/>
    <w:rsid w:val="00404F14"/>
    <w:rsid w:val="00405042"/>
    <w:rsid w:val="00406086"/>
    <w:rsid w:val="00406AFD"/>
    <w:rsid w:val="00407875"/>
    <w:rsid w:val="00407D38"/>
    <w:rsid w:val="00410C54"/>
    <w:rsid w:val="0041289C"/>
    <w:rsid w:val="0041443B"/>
    <w:rsid w:val="00415444"/>
    <w:rsid w:val="004168C1"/>
    <w:rsid w:val="00416E56"/>
    <w:rsid w:val="004233FF"/>
    <w:rsid w:val="00424742"/>
    <w:rsid w:val="00426E1E"/>
    <w:rsid w:val="004337B0"/>
    <w:rsid w:val="00434F29"/>
    <w:rsid w:val="00436E5E"/>
    <w:rsid w:val="00436F72"/>
    <w:rsid w:val="00437BC4"/>
    <w:rsid w:val="00437EF5"/>
    <w:rsid w:val="00444DA6"/>
    <w:rsid w:val="00444EC5"/>
    <w:rsid w:val="00445E5C"/>
    <w:rsid w:val="004460E1"/>
    <w:rsid w:val="0044668F"/>
    <w:rsid w:val="004475BC"/>
    <w:rsid w:val="0044794E"/>
    <w:rsid w:val="00451A9D"/>
    <w:rsid w:val="004525E4"/>
    <w:rsid w:val="00452AB6"/>
    <w:rsid w:val="0046064F"/>
    <w:rsid w:val="0046303D"/>
    <w:rsid w:val="00465E6D"/>
    <w:rsid w:val="0046783C"/>
    <w:rsid w:val="00474D65"/>
    <w:rsid w:val="00474FBB"/>
    <w:rsid w:val="0047589D"/>
    <w:rsid w:val="00476816"/>
    <w:rsid w:val="00476FAC"/>
    <w:rsid w:val="00477A2E"/>
    <w:rsid w:val="00477E07"/>
    <w:rsid w:val="00481FD7"/>
    <w:rsid w:val="00486CC5"/>
    <w:rsid w:val="0048772E"/>
    <w:rsid w:val="00487761"/>
    <w:rsid w:val="00490C4E"/>
    <w:rsid w:val="00490DA1"/>
    <w:rsid w:val="00492C61"/>
    <w:rsid w:val="00492F5A"/>
    <w:rsid w:val="00493559"/>
    <w:rsid w:val="004937EB"/>
    <w:rsid w:val="0049421A"/>
    <w:rsid w:val="00494805"/>
    <w:rsid w:val="00494F26"/>
    <w:rsid w:val="0049550C"/>
    <w:rsid w:val="00495686"/>
    <w:rsid w:val="00496151"/>
    <w:rsid w:val="00496C87"/>
    <w:rsid w:val="004A0072"/>
    <w:rsid w:val="004A03F4"/>
    <w:rsid w:val="004A0966"/>
    <w:rsid w:val="004A2AEF"/>
    <w:rsid w:val="004A4954"/>
    <w:rsid w:val="004A6A38"/>
    <w:rsid w:val="004A6F9F"/>
    <w:rsid w:val="004A700C"/>
    <w:rsid w:val="004B01CA"/>
    <w:rsid w:val="004B10FD"/>
    <w:rsid w:val="004B13F3"/>
    <w:rsid w:val="004B21B2"/>
    <w:rsid w:val="004B2BE8"/>
    <w:rsid w:val="004B37A5"/>
    <w:rsid w:val="004B5E81"/>
    <w:rsid w:val="004B64EC"/>
    <w:rsid w:val="004B65AC"/>
    <w:rsid w:val="004B686E"/>
    <w:rsid w:val="004B7055"/>
    <w:rsid w:val="004B7D3D"/>
    <w:rsid w:val="004C0AF8"/>
    <w:rsid w:val="004C134D"/>
    <w:rsid w:val="004C1679"/>
    <w:rsid w:val="004C2720"/>
    <w:rsid w:val="004C58F3"/>
    <w:rsid w:val="004C5B80"/>
    <w:rsid w:val="004C5EDB"/>
    <w:rsid w:val="004C7BCA"/>
    <w:rsid w:val="004D0F01"/>
    <w:rsid w:val="004D2F89"/>
    <w:rsid w:val="004D3AC9"/>
    <w:rsid w:val="004D5200"/>
    <w:rsid w:val="004D548F"/>
    <w:rsid w:val="004D7362"/>
    <w:rsid w:val="004E0493"/>
    <w:rsid w:val="004E226E"/>
    <w:rsid w:val="004E30CC"/>
    <w:rsid w:val="004E3326"/>
    <w:rsid w:val="004E423D"/>
    <w:rsid w:val="004E4961"/>
    <w:rsid w:val="004E68E2"/>
    <w:rsid w:val="004E7068"/>
    <w:rsid w:val="004F4149"/>
    <w:rsid w:val="004F5468"/>
    <w:rsid w:val="004F6996"/>
    <w:rsid w:val="004F73A6"/>
    <w:rsid w:val="005000AF"/>
    <w:rsid w:val="005011B0"/>
    <w:rsid w:val="00505D9A"/>
    <w:rsid w:val="00510070"/>
    <w:rsid w:val="0051061A"/>
    <w:rsid w:val="00510785"/>
    <w:rsid w:val="00510826"/>
    <w:rsid w:val="005109C7"/>
    <w:rsid w:val="00511022"/>
    <w:rsid w:val="005170CB"/>
    <w:rsid w:val="005176A5"/>
    <w:rsid w:val="00520542"/>
    <w:rsid w:val="005211BF"/>
    <w:rsid w:val="00521AE8"/>
    <w:rsid w:val="0052265E"/>
    <w:rsid w:val="005232E6"/>
    <w:rsid w:val="0052371C"/>
    <w:rsid w:val="00524AD0"/>
    <w:rsid w:val="00525FF9"/>
    <w:rsid w:val="0052692A"/>
    <w:rsid w:val="00531342"/>
    <w:rsid w:val="0053166F"/>
    <w:rsid w:val="00531C4E"/>
    <w:rsid w:val="00532E7B"/>
    <w:rsid w:val="00535B2B"/>
    <w:rsid w:val="00537B0D"/>
    <w:rsid w:val="00542162"/>
    <w:rsid w:val="00544031"/>
    <w:rsid w:val="005443C7"/>
    <w:rsid w:val="00550039"/>
    <w:rsid w:val="0055320C"/>
    <w:rsid w:val="005543A8"/>
    <w:rsid w:val="0055733B"/>
    <w:rsid w:val="00562B28"/>
    <w:rsid w:val="005649EA"/>
    <w:rsid w:val="0056536E"/>
    <w:rsid w:val="005678E2"/>
    <w:rsid w:val="00570131"/>
    <w:rsid w:val="005702FB"/>
    <w:rsid w:val="00570E93"/>
    <w:rsid w:val="00571E76"/>
    <w:rsid w:val="005735FD"/>
    <w:rsid w:val="0057426C"/>
    <w:rsid w:val="00574A62"/>
    <w:rsid w:val="005753F9"/>
    <w:rsid w:val="00585BC9"/>
    <w:rsid w:val="005876D8"/>
    <w:rsid w:val="00590063"/>
    <w:rsid w:val="00591819"/>
    <w:rsid w:val="0059189A"/>
    <w:rsid w:val="005927D8"/>
    <w:rsid w:val="00594D46"/>
    <w:rsid w:val="00595245"/>
    <w:rsid w:val="00595276"/>
    <w:rsid w:val="0059656A"/>
    <w:rsid w:val="005975BF"/>
    <w:rsid w:val="005A3561"/>
    <w:rsid w:val="005A4162"/>
    <w:rsid w:val="005A4B05"/>
    <w:rsid w:val="005A62AC"/>
    <w:rsid w:val="005A6D05"/>
    <w:rsid w:val="005A74AC"/>
    <w:rsid w:val="005B1DD6"/>
    <w:rsid w:val="005B30DD"/>
    <w:rsid w:val="005B60AD"/>
    <w:rsid w:val="005B620E"/>
    <w:rsid w:val="005B75AA"/>
    <w:rsid w:val="005B75E3"/>
    <w:rsid w:val="005B7C36"/>
    <w:rsid w:val="005B7F51"/>
    <w:rsid w:val="005C0D6D"/>
    <w:rsid w:val="005C2501"/>
    <w:rsid w:val="005C2636"/>
    <w:rsid w:val="005C4C90"/>
    <w:rsid w:val="005C5964"/>
    <w:rsid w:val="005C5CB8"/>
    <w:rsid w:val="005C6C9C"/>
    <w:rsid w:val="005C780C"/>
    <w:rsid w:val="005C793D"/>
    <w:rsid w:val="005D0262"/>
    <w:rsid w:val="005D12A4"/>
    <w:rsid w:val="005D1B79"/>
    <w:rsid w:val="005D4CFE"/>
    <w:rsid w:val="005D7B74"/>
    <w:rsid w:val="005E0733"/>
    <w:rsid w:val="005E1181"/>
    <w:rsid w:val="005E22E8"/>
    <w:rsid w:val="005E30B0"/>
    <w:rsid w:val="005E5A00"/>
    <w:rsid w:val="005E63D3"/>
    <w:rsid w:val="005E6CB3"/>
    <w:rsid w:val="005F150D"/>
    <w:rsid w:val="005F1639"/>
    <w:rsid w:val="005F1947"/>
    <w:rsid w:val="005F2928"/>
    <w:rsid w:val="005F39DF"/>
    <w:rsid w:val="005F3BA8"/>
    <w:rsid w:val="005F447E"/>
    <w:rsid w:val="005F7799"/>
    <w:rsid w:val="0060160C"/>
    <w:rsid w:val="00601754"/>
    <w:rsid w:val="00601D43"/>
    <w:rsid w:val="00604D41"/>
    <w:rsid w:val="00605DEF"/>
    <w:rsid w:val="00606394"/>
    <w:rsid w:val="00606758"/>
    <w:rsid w:val="00610D20"/>
    <w:rsid w:val="00611E7E"/>
    <w:rsid w:val="00612471"/>
    <w:rsid w:val="006174DA"/>
    <w:rsid w:val="00617B5E"/>
    <w:rsid w:val="0062010A"/>
    <w:rsid w:val="00621571"/>
    <w:rsid w:val="00623C00"/>
    <w:rsid w:val="00626883"/>
    <w:rsid w:val="00630E7B"/>
    <w:rsid w:val="0063185D"/>
    <w:rsid w:val="00632F87"/>
    <w:rsid w:val="006374B8"/>
    <w:rsid w:val="006400F4"/>
    <w:rsid w:val="006405DC"/>
    <w:rsid w:val="006441AC"/>
    <w:rsid w:val="00645C89"/>
    <w:rsid w:val="0064645C"/>
    <w:rsid w:val="00646854"/>
    <w:rsid w:val="00653791"/>
    <w:rsid w:val="00655F81"/>
    <w:rsid w:val="00656454"/>
    <w:rsid w:val="006565F4"/>
    <w:rsid w:val="0065723B"/>
    <w:rsid w:val="00663C7A"/>
    <w:rsid w:val="00671307"/>
    <w:rsid w:val="006713A1"/>
    <w:rsid w:val="00671731"/>
    <w:rsid w:val="00671BB3"/>
    <w:rsid w:val="00672923"/>
    <w:rsid w:val="00680722"/>
    <w:rsid w:val="00685CFE"/>
    <w:rsid w:val="00686D1D"/>
    <w:rsid w:val="0068702F"/>
    <w:rsid w:val="00690111"/>
    <w:rsid w:val="00691923"/>
    <w:rsid w:val="006925F0"/>
    <w:rsid w:val="00695178"/>
    <w:rsid w:val="00695E25"/>
    <w:rsid w:val="00696688"/>
    <w:rsid w:val="00696B4E"/>
    <w:rsid w:val="006A12B1"/>
    <w:rsid w:val="006A2D38"/>
    <w:rsid w:val="006A418B"/>
    <w:rsid w:val="006A4FC1"/>
    <w:rsid w:val="006A538A"/>
    <w:rsid w:val="006A6F25"/>
    <w:rsid w:val="006A75AA"/>
    <w:rsid w:val="006A7C20"/>
    <w:rsid w:val="006B08BD"/>
    <w:rsid w:val="006B0AEE"/>
    <w:rsid w:val="006B1F70"/>
    <w:rsid w:val="006B211F"/>
    <w:rsid w:val="006B2E78"/>
    <w:rsid w:val="006B305D"/>
    <w:rsid w:val="006B3FA2"/>
    <w:rsid w:val="006B4212"/>
    <w:rsid w:val="006B4776"/>
    <w:rsid w:val="006B4F96"/>
    <w:rsid w:val="006B6CB8"/>
    <w:rsid w:val="006C04E4"/>
    <w:rsid w:val="006C0808"/>
    <w:rsid w:val="006C0DFC"/>
    <w:rsid w:val="006C2898"/>
    <w:rsid w:val="006C3146"/>
    <w:rsid w:val="006C3F96"/>
    <w:rsid w:val="006C48BC"/>
    <w:rsid w:val="006D2DCB"/>
    <w:rsid w:val="006D3847"/>
    <w:rsid w:val="006D52DB"/>
    <w:rsid w:val="006D5321"/>
    <w:rsid w:val="006D6455"/>
    <w:rsid w:val="006D6EC7"/>
    <w:rsid w:val="006E037D"/>
    <w:rsid w:val="006E3BB9"/>
    <w:rsid w:val="006E3E91"/>
    <w:rsid w:val="006E5657"/>
    <w:rsid w:val="006E5A12"/>
    <w:rsid w:val="006E5AB5"/>
    <w:rsid w:val="006E6232"/>
    <w:rsid w:val="006E7598"/>
    <w:rsid w:val="006E7A7F"/>
    <w:rsid w:val="006F170D"/>
    <w:rsid w:val="006F186A"/>
    <w:rsid w:val="006F39F3"/>
    <w:rsid w:val="006F3F25"/>
    <w:rsid w:val="006F4A39"/>
    <w:rsid w:val="006F5652"/>
    <w:rsid w:val="006F65CD"/>
    <w:rsid w:val="006F79EE"/>
    <w:rsid w:val="00700067"/>
    <w:rsid w:val="00701C92"/>
    <w:rsid w:val="00702CD2"/>
    <w:rsid w:val="00702F04"/>
    <w:rsid w:val="00704067"/>
    <w:rsid w:val="00705271"/>
    <w:rsid w:val="007058F1"/>
    <w:rsid w:val="0070605E"/>
    <w:rsid w:val="00707722"/>
    <w:rsid w:val="007101EF"/>
    <w:rsid w:val="007103CC"/>
    <w:rsid w:val="0071300A"/>
    <w:rsid w:val="00714F3F"/>
    <w:rsid w:val="007170A3"/>
    <w:rsid w:val="00720022"/>
    <w:rsid w:val="00721D43"/>
    <w:rsid w:val="00722A75"/>
    <w:rsid w:val="00722BEB"/>
    <w:rsid w:val="0072433B"/>
    <w:rsid w:val="007246AA"/>
    <w:rsid w:val="007260CF"/>
    <w:rsid w:val="007300E1"/>
    <w:rsid w:val="0073047B"/>
    <w:rsid w:val="007323FD"/>
    <w:rsid w:val="007356D0"/>
    <w:rsid w:val="007359EE"/>
    <w:rsid w:val="00740725"/>
    <w:rsid w:val="00741671"/>
    <w:rsid w:val="00742B34"/>
    <w:rsid w:val="00744095"/>
    <w:rsid w:val="00745920"/>
    <w:rsid w:val="00745ACC"/>
    <w:rsid w:val="007469B5"/>
    <w:rsid w:val="00751BF0"/>
    <w:rsid w:val="00751C7A"/>
    <w:rsid w:val="00751FDC"/>
    <w:rsid w:val="00752CA7"/>
    <w:rsid w:val="00753500"/>
    <w:rsid w:val="00753686"/>
    <w:rsid w:val="00753943"/>
    <w:rsid w:val="00753B22"/>
    <w:rsid w:val="0075514D"/>
    <w:rsid w:val="007552D8"/>
    <w:rsid w:val="00757C93"/>
    <w:rsid w:val="00760C7A"/>
    <w:rsid w:val="00762C34"/>
    <w:rsid w:val="007633CD"/>
    <w:rsid w:val="00764181"/>
    <w:rsid w:val="00764479"/>
    <w:rsid w:val="00765A4E"/>
    <w:rsid w:val="00771CD8"/>
    <w:rsid w:val="00772D84"/>
    <w:rsid w:val="00776F2E"/>
    <w:rsid w:val="007803D2"/>
    <w:rsid w:val="00781C64"/>
    <w:rsid w:val="007841CE"/>
    <w:rsid w:val="0078605A"/>
    <w:rsid w:val="007861C2"/>
    <w:rsid w:val="007908F6"/>
    <w:rsid w:val="00792D0A"/>
    <w:rsid w:val="0079488B"/>
    <w:rsid w:val="00794D31"/>
    <w:rsid w:val="0079683D"/>
    <w:rsid w:val="00796887"/>
    <w:rsid w:val="007A1182"/>
    <w:rsid w:val="007A1A20"/>
    <w:rsid w:val="007A1D48"/>
    <w:rsid w:val="007A3BDA"/>
    <w:rsid w:val="007A44AE"/>
    <w:rsid w:val="007A4E69"/>
    <w:rsid w:val="007A58D1"/>
    <w:rsid w:val="007B0D80"/>
    <w:rsid w:val="007B0ED5"/>
    <w:rsid w:val="007B2E07"/>
    <w:rsid w:val="007B2E24"/>
    <w:rsid w:val="007B53BC"/>
    <w:rsid w:val="007B5A40"/>
    <w:rsid w:val="007B6A85"/>
    <w:rsid w:val="007B6F90"/>
    <w:rsid w:val="007C0256"/>
    <w:rsid w:val="007C2776"/>
    <w:rsid w:val="007C28A3"/>
    <w:rsid w:val="007C2AA8"/>
    <w:rsid w:val="007C2C49"/>
    <w:rsid w:val="007C52FC"/>
    <w:rsid w:val="007C7456"/>
    <w:rsid w:val="007C7888"/>
    <w:rsid w:val="007D17F2"/>
    <w:rsid w:val="007D1ABC"/>
    <w:rsid w:val="007D39EA"/>
    <w:rsid w:val="007D45AF"/>
    <w:rsid w:val="007D4DEC"/>
    <w:rsid w:val="007D6379"/>
    <w:rsid w:val="007E05FA"/>
    <w:rsid w:val="007E19B9"/>
    <w:rsid w:val="007E29E1"/>
    <w:rsid w:val="007E31B1"/>
    <w:rsid w:val="007E327D"/>
    <w:rsid w:val="007E3FC1"/>
    <w:rsid w:val="007E42BF"/>
    <w:rsid w:val="007E49C7"/>
    <w:rsid w:val="007E5ACA"/>
    <w:rsid w:val="007E6487"/>
    <w:rsid w:val="007F043F"/>
    <w:rsid w:val="007F1382"/>
    <w:rsid w:val="007F2B74"/>
    <w:rsid w:val="007F32D3"/>
    <w:rsid w:val="007F7052"/>
    <w:rsid w:val="007F7D2F"/>
    <w:rsid w:val="00800C86"/>
    <w:rsid w:val="00812D3E"/>
    <w:rsid w:val="00812F32"/>
    <w:rsid w:val="00815035"/>
    <w:rsid w:val="00820E59"/>
    <w:rsid w:val="00821379"/>
    <w:rsid w:val="008218C0"/>
    <w:rsid w:val="00823AD7"/>
    <w:rsid w:val="00823BD0"/>
    <w:rsid w:val="0082450A"/>
    <w:rsid w:val="00824F68"/>
    <w:rsid w:val="008256F5"/>
    <w:rsid w:val="00826538"/>
    <w:rsid w:val="00827169"/>
    <w:rsid w:val="00827222"/>
    <w:rsid w:val="0083187E"/>
    <w:rsid w:val="00831EB6"/>
    <w:rsid w:val="008328CE"/>
    <w:rsid w:val="0083360C"/>
    <w:rsid w:val="00835D4A"/>
    <w:rsid w:val="00836589"/>
    <w:rsid w:val="008376A0"/>
    <w:rsid w:val="00837FC2"/>
    <w:rsid w:val="00841229"/>
    <w:rsid w:val="0084143B"/>
    <w:rsid w:val="00841E7F"/>
    <w:rsid w:val="0084495B"/>
    <w:rsid w:val="008461D3"/>
    <w:rsid w:val="008479E0"/>
    <w:rsid w:val="0085180A"/>
    <w:rsid w:val="00852C80"/>
    <w:rsid w:val="008537B1"/>
    <w:rsid w:val="00854E34"/>
    <w:rsid w:val="00856BF9"/>
    <w:rsid w:val="00860DEA"/>
    <w:rsid w:val="00860FB6"/>
    <w:rsid w:val="0086121B"/>
    <w:rsid w:val="00862417"/>
    <w:rsid w:val="00864A0C"/>
    <w:rsid w:val="00865580"/>
    <w:rsid w:val="00865A75"/>
    <w:rsid w:val="00865DE5"/>
    <w:rsid w:val="00867508"/>
    <w:rsid w:val="008712D4"/>
    <w:rsid w:val="008726FB"/>
    <w:rsid w:val="00875DCF"/>
    <w:rsid w:val="00875E93"/>
    <w:rsid w:val="00876309"/>
    <w:rsid w:val="00876920"/>
    <w:rsid w:val="00877ED9"/>
    <w:rsid w:val="00877F68"/>
    <w:rsid w:val="00883644"/>
    <w:rsid w:val="00884F5B"/>
    <w:rsid w:val="00885C25"/>
    <w:rsid w:val="00887A4A"/>
    <w:rsid w:val="00887EC7"/>
    <w:rsid w:val="00890D6E"/>
    <w:rsid w:val="00891040"/>
    <w:rsid w:val="008919FE"/>
    <w:rsid w:val="00891A70"/>
    <w:rsid w:val="008943D2"/>
    <w:rsid w:val="00895B96"/>
    <w:rsid w:val="008A04D4"/>
    <w:rsid w:val="008A34AD"/>
    <w:rsid w:val="008A5499"/>
    <w:rsid w:val="008A58B5"/>
    <w:rsid w:val="008A62A3"/>
    <w:rsid w:val="008B1969"/>
    <w:rsid w:val="008B21B0"/>
    <w:rsid w:val="008B5727"/>
    <w:rsid w:val="008B7557"/>
    <w:rsid w:val="008B7D5A"/>
    <w:rsid w:val="008C0EDA"/>
    <w:rsid w:val="008C2E4A"/>
    <w:rsid w:val="008C3BF8"/>
    <w:rsid w:val="008C432A"/>
    <w:rsid w:val="008C57E7"/>
    <w:rsid w:val="008C6578"/>
    <w:rsid w:val="008C70FF"/>
    <w:rsid w:val="008D0915"/>
    <w:rsid w:val="008D1FD0"/>
    <w:rsid w:val="008D286C"/>
    <w:rsid w:val="008D3C89"/>
    <w:rsid w:val="008D58C6"/>
    <w:rsid w:val="008D5AB4"/>
    <w:rsid w:val="008E0C35"/>
    <w:rsid w:val="008E2C37"/>
    <w:rsid w:val="008E3CBA"/>
    <w:rsid w:val="008E5574"/>
    <w:rsid w:val="008E5F19"/>
    <w:rsid w:val="008F26C8"/>
    <w:rsid w:val="008F3279"/>
    <w:rsid w:val="008F489B"/>
    <w:rsid w:val="008F577C"/>
    <w:rsid w:val="008F5879"/>
    <w:rsid w:val="008F595A"/>
    <w:rsid w:val="008F5C82"/>
    <w:rsid w:val="008F7195"/>
    <w:rsid w:val="00903904"/>
    <w:rsid w:val="00903B5E"/>
    <w:rsid w:val="00905819"/>
    <w:rsid w:val="00905C09"/>
    <w:rsid w:val="0090647B"/>
    <w:rsid w:val="009074FB"/>
    <w:rsid w:val="00910499"/>
    <w:rsid w:val="009142B5"/>
    <w:rsid w:val="00915105"/>
    <w:rsid w:val="0091515C"/>
    <w:rsid w:val="009214AF"/>
    <w:rsid w:val="00921867"/>
    <w:rsid w:val="009255A9"/>
    <w:rsid w:val="00926144"/>
    <w:rsid w:val="009275E1"/>
    <w:rsid w:val="009302FE"/>
    <w:rsid w:val="00930842"/>
    <w:rsid w:val="00930AB0"/>
    <w:rsid w:val="009315C3"/>
    <w:rsid w:val="009353CB"/>
    <w:rsid w:val="00940278"/>
    <w:rsid w:val="009403AA"/>
    <w:rsid w:val="0094097F"/>
    <w:rsid w:val="009414C7"/>
    <w:rsid w:val="00941FB0"/>
    <w:rsid w:val="00942559"/>
    <w:rsid w:val="00943235"/>
    <w:rsid w:val="00943841"/>
    <w:rsid w:val="00943BA6"/>
    <w:rsid w:val="00943F2B"/>
    <w:rsid w:val="00945FB9"/>
    <w:rsid w:val="0094605B"/>
    <w:rsid w:val="009478A0"/>
    <w:rsid w:val="009478CE"/>
    <w:rsid w:val="00956345"/>
    <w:rsid w:val="0095796D"/>
    <w:rsid w:val="00957CB4"/>
    <w:rsid w:val="009611FB"/>
    <w:rsid w:val="00964412"/>
    <w:rsid w:val="00964E00"/>
    <w:rsid w:val="00966332"/>
    <w:rsid w:val="009707E4"/>
    <w:rsid w:val="00971CEE"/>
    <w:rsid w:val="0097211E"/>
    <w:rsid w:val="00973F87"/>
    <w:rsid w:val="00975754"/>
    <w:rsid w:val="00976282"/>
    <w:rsid w:val="00980FA2"/>
    <w:rsid w:val="00982292"/>
    <w:rsid w:val="00983CE8"/>
    <w:rsid w:val="00983F8D"/>
    <w:rsid w:val="009846B2"/>
    <w:rsid w:val="00984ADB"/>
    <w:rsid w:val="00984F8B"/>
    <w:rsid w:val="00985927"/>
    <w:rsid w:val="009859B8"/>
    <w:rsid w:val="009869C9"/>
    <w:rsid w:val="00990371"/>
    <w:rsid w:val="00991BDB"/>
    <w:rsid w:val="009939E5"/>
    <w:rsid w:val="00995118"/>
    <w:rsid w:val="0099702F"/>
    <w:rsid w:val="009A01A9"/>
    <w:rsid w:val="009A0232"/>
    <w:rsid w:val="009A152A"/>
    <w:rsid w:val="009A16B7"/>
    <w:rsid w:val="009A30C3"/>
    <w:rsid w:val="009A4571"/>
    <w:rsid w:val="009A5383"/>
    <w:rsid w:val="009B0E7C"/>
    <w:rsid w:val="009B1362"/>
    <w:rsid w:val="009B2E66"/>
    <w:rsid w:val="009B3F60"/>
    <w:rsid w:val="009B5C6D"/>
    <w:rsid w:val="009B61F9"/>
    <w:rsid w:val="009B6D4A"/>
    <w:rsid w:val="009C1EA9"/>
    <w:rsid w:val="009C25AD"/>
    <w:rsid w:val="009C2984"/>
    <w:rsid w:val="009C6034"/>
    <w:rsid w:val="009C63B3"/>
    <w:rsid w:val="009C650C"/>
    <w:rsid w:val="009C6943"/>
    <w:rsid w:val="009D0464"/>
    <w:rsid w:val="009D4431"/>
    <w:rsid w:val="009D6336"/>
    <w:rsid w:val="009E0FB6"/>
    <w:rsid w:val="009E3D70"/>
    <w:rsid w:val="009E4B67"/>
    <w:rsid w:val="009F11F3"/>
    <w:rsid w:val="009F19FD"/>
    <w:rsid w:val="009F2BFF"/>
    <w:rsid w:val="009F4409"/>
    <w:rsid w:val="009F46D3"/>
    <w:rsid w:val="009F5BD3"/>
    <w:rsid w:val="009F7618"/>
    <w:rsid w:val="00A01862"/>
    <w:rsid w:val="00A01E5C"/>
    <w:rsid w:val="00A01FFE"/>
    <w:rsid w:val="00A05F39"/>
    <w:rsid w:val="00A06040"/>
    <w:rsid w:val="00A06DC3"/>
    <w:rsid w:val="00A102A8"/>
    <w:rsid w:val="00A11C5F"/>
    <w:rsid w:val="00A12647"/>
    <w:rsid w:val="00A13942"/>
    <w:rsid w:val="00A14468"/>
    <w:rsid w:val="00A16615"/>
    <w:rsid w:val="00A249A4"/>
    <w:rsid w:val="00A24B07"/>
    <w:rsid w:val="00A2504A"/>
    <w:rsid w:val="00A250E7"/>
    <w:rsid w:val="00A27857"/>
    <w:rsid w:val="00A31272"/>
    <w:rsid w:val="00A324AC"/>
    <w:rsid w:val="00A34312"/>
    <w:rsid w:val="00A347EE"/>
    <w:rsid w:val="00A348F6"/>
    <w:rsid w:val="00A34E17"/>
    <w:rsid w:val="00A3762A"/>
    <w:rsid w:val="00A40362"/>
    <w:rsid w:val="00A43C34"/>
    <w:rsid w:val="00A44386"/>
    <w:rsid w:val="00A44E30"/>
    <w:rsid w:val="00A471AE"/>
    <w:rsid w:val="00A471E8"/>
    <w:rsid w:val="00A47B0D"/>
    <w:rsid w:val="00A500C5"/>
    <w:rsid w:val="00A5324C"/>
    <w:rsid w:val="00A538AB"/>
    <w:rsid w:val="00A5432A"/>
    <w:rsid w:val="00A56DA4"/>
    <w:rsid w:val="00A60B09"/>
    <w:rsid w:val="00A61025"/>
    <w:rsid w:val="00A6291E"/>
    <w:rsid w:val="00A63EA6"/>
    <w:rsid w:val="00A64615"/>
    <w:rsid w:val="00A65DFF"/>
    <w:rsid w:val="00A74878"/>
    <w:rsid w:val="00A8182B"/>
    <w:rsid w:val="00A83145"/>
    <w:rsid w:val="00A83FC6"/>
    <w:rsid w:val="00A85BC2"/>
    <w:rsid w:val="00A90E58"/>
    <w:rsid w:val="00A919B4"/>
    <w:rsid w:val="00A91B71"/>
    <w:rsid w:val="00A937A9"/>
    <w:rsid w:val="00A93ED1"/>
    <w:rsid w:val="00A94030"/>
    <w:rsid w:val="00A9450C"/>
    <w:rsid w:val="00AA0D3E"/>
    <w:rsid w:val="00AA20CF"/>
    <w:rsid w:val="00AA33F0"/>
    <w:rsid w:val="00AA48DB"/>
    <w:rsid w:val="00AA585A"/>
    <w:rsid w:val="00AA58CB"/>
    <w:rsid w:val="00AA5F3F"/>
    <w:rsid w:val="00AA616A"/>
    <w:rsid w:val="00AA694E"/>
    <w:rsid w:val="00AA7DD5"/>
    <w:rsid w:val="00AB0523"/>
    <w:rsid w:val="00AB1A29"/>
    <w:rsid w:val="00AB256E"/>
    <w:rsid w:val="00AB335E"/>
    <w:rsid w:val="00AB3EAB"/>
    <w:rsid w:val="00AB453B"/>
    <w:rsid w:val="00AB4692"/>
    <w:rsid w:val="00AB5482"/>
    <w:rsid w:val="00AB6E94"/>
    <w:rsid w:val="00AB748A"/>
    <w:rsid w:val="00AC0000"/>
    <w:rsid w:val="00AC0216"/>
    <w:rsid w:val="00AC294B"/>
    <w:rsid w:val="00AC327C"/>
    <w:rsid w:val="00AC5E03"/>
    <w:rsid w:val="00AC616C"/>
    <w:rsid w:val="00AD0B10"/>
    <w:rsid w:val="00AD0B20"/>
    <w:rsid w:val="00AD1860"/>
    <w:rsid w:val="00AD7310"/>
    <w:rsid w:val="00AE24BB"/>
    <w:rsid w:val="00AE327F"/>
    <w:rsid w:val="00AE37FA"/>
    <w:rsid w:val="00AE3DB2"/>
    <w:rsid w:val="00AE7DCE"/>
    <w:rsid w:val="00AF0425"/>
    <w:rsid w:val="00AF2F9E"/>
    <w:rsid w:val="00AF3611"/>
    <w:rsid w:val="00AF4723"/>
    <w:rsid w:val="00AF631B"/>
    <w:rsid w:val="00B00CE1"/>
    <w:rsid w:val="00B017FE"/>
    <w:rsid w:val="00B03753"/>
    <w:rsid w:val="00B03B91"/>
    <w:rsid w:val="00B04724"/>
    <w:rsid w:val="00B050AA"/>
    <w:rsid w:val="00B05675"/>
    <w:rsid w:val="00B068E8"/>
    <w:rsid w:val="00B071F3"/>
    <w:rsid w:val="00B073EB"/>
    <w:rsid w:val="00B07F1B"/>
    <w:rsid w:val="00B11184"/>
    <w:rsid w:val="00B126F4"/>
    <w:rsid w:val="00B1427F"/>
    <w:rsid w:val="00B15C22"/>
    <w:rsid w:val="00B20609"/>
    <w:rsid w:val="00B216F2"/>
    <w:rsid w:val="00B23FD4"/>
    <w:rsid w:val="00B24BC8"/>
    <w:rsid w:val="00B24E0A"/>
    <w:rsid w:val="00B32305"/>
    <w:rsid w:val="00B325FF"/>
    <w:rsid w:val="00B360C1"/>
    <w:rsid w:val="00B376FE"/>
    <w:rsid w:val="00B37C99"/>
    <w:rsid w:val="00B40F50"/>
    <w:rsid w:val="00B42B7E"/>
    <w:rsid w:val="00B42FA9"/>
    <w:rsid w:val="00B4445B"/>
    <w:rsid w:val="00B44A26"/>
    <w:rsid w:val="00B44CCB"/>
    <w:rsid w:val="00B47A74"/>
    <w:rsid w:val="00B53DBE"/>
    <w:rsid w:val="00B5465A"/>
    <w:rsid w:val="00B55F60"/>
    <w:rsid w:val="00B563A3"/>
    <w:rsid w:val="00B5724D"/>
    <w:rsid w:val="00B60124"/>
    <w:rsid w:val="00B608AE"/>
    <w:rsid w:val="00B60AE7"/>
    <w:rsid w:val="00B60B19"/>
    <w:rsid w:val="00B611CE"/>
    <w:rsid w:val="00B623D0"/>
    <w:rsid w:val="00B63A22"/>
    <w:rsid w:val="00B65D66"/>
    <w:rsid w:val="00B662B3"/>
    <w:rsid w:val="00B67B2A"/>
    <w:rsid w:val="00B720A8"/>
    <w:rsid w:val="00B73A3C"/>
    <w:rsid w:val="00B75E81"/>
    <w:rsid w:val="00B76AF4"/>
    <w:rsid w:val="00B77F1D"/>
    <w:rsid w:val="00B80C52"/>
    <w:rsid w:val="00B8103D"/>
    <w:rsid w:val="00B8140B"/>
    <w:rsid w:val="00B81E33"/>
    <w:rsid w:val="00B84402"/>
    <w:rsid w:val="00B85B58"/>
    <w:rsid w:val="00B85E33"/>
    <w:rsid w:val="00B86534"/>
    <w:rsid w:val="00B93865"/>
    <w:rsid w:val="00B94C24"/>
    <w:rsid w:val="00B955BF"/>
    <w:rsid w:val="00B96B80"/>
    <w:rsid w:val="00B974E5"/>
    <w:rsid w:val="00BA075E"/>
    <w:rsid w:val="00BA224B"/>
    <w:rsid w:val="00BA34AA"/>
    <w:rsid w:val="00BA4F0C"/>
    <w:rsid w:val="00BA5B23"/>
    <w:rsid w:val="00BA608C"/>
    <w:rsid w:val="00BA7D07"/>
    <w:rsid w:val="00BB2B07"/>
    <w:rsid w:val="00BB3428"/>
    <w:rsid w:val="00BB3AAC"/>
    <w:rsid w:val="00BB4F22"/>
    <w:rsid w:val="00BB5B07"/>
    <w:rsid w:val="00BC1AF8"/>
    <w:rsid w:val="00BC2AEC"/>
    <w:rsid w:val="00BC3473"/>
    <w:rsid w:val="00BC4127"/>
    <w:rsid w:val="00BC60D4"/>
    <w:rsid w:val="00BC6BAB"/>
    <w:rsid w:val="00BD06BE"/>
    <w:rsid w:val="00BD0E1E"/>
    <w:rsid w:val="00BD1744"/>
    <w:rsid w:val="00BD2998"/>
    <w:rsid w:val="00BD3179"/>
    <w:rsid w:val="00BD68AD"/>
    <w:rsid w:val="00BE0152"/>
    <w:rsid w:val="00BE08EE"/>
    <w:rsid w:val="00BE1F50"/>
    <w:rsid w:val="00BE271F"/>
    <w:rsid w:val="00BE660E"/>
    <w:rsid w:val="00BE694E"/>
    <w:rsid w:val="00BF02AE"/>
    <w:rsid w:val="00BF1EB6"/>
    <w:rsid w:val="00BF2745"/>
    <w:rsid w:val="00BF357C"/>
    <w:rsid w:val="00BF52D1"/>
    <w:rsid w:val="00BF5B08"/>
    <w:rsid w:val="00C01811"/>
    <w:rsid w:val="00C0473F"/>
    <w:rsid w:val="00C04766"/>
    <w:rsid w:val="00C047EB"/>
    <w:rsid w:val="00C05922"/>
    <w:rsid w:val="00C05C83"/>
    <w:rsid w:val="00C0725A"/>
    <w:rsid w:val="00C11FB1"/>
    <w:rsid w:val="00C13F51"/>
    <w:rsid w:val="00C158B1"/>
    <w:rsid w:val="00C1785F"/>
    <w:rsid w:val="00C211C9"/>
    <w:rsid w:val="00C22344"/>
    <w:rsid w:val="00C242F7"/>
    <w:rsid w:val="00C24987"/>
    <w:rsid w:val="00C25E58"/>
    <w:rsid w:val="00C263B8"/>
    <w:rsid w:val="00C30935"/>
    <w:rsid w:val="00C3162A"/>
    <w:rsid w:val="00C32B38"/>
    <w:rsid w:val="00C338EE"/>
    <w:rsid w:val="00C344C9"/>
    <w:rsid w:val="00C358FC"/>
    <w:rsid w:val="00C35988"/>
    <w:rsid w:val="00C36448"/>
    <w:rsid w:val="00C37E47"/>
    <w:rsid w:val="00C402AC"/>
    <w:rsid w:val="00C40C0A"/>
    <w:rsid w:val="00C41433"/>
    <w:rsid w:val="00C415C5"/>
    <w:rsid w:val="00C416F3"/>
    <w:rsid w:val="00C41B63"/>
    <w:rsid w:val="00C41BE7"/>
    <w:rsid w:val="00C43F58"/>
    <w:rsid w:val="00C446ED"/>
    <w:rsid w:val="00C47884"/>
    <w:rsid w:val="00C47DFA"/>
    <w:rsid w:val="00C5231D"/>
    <w:rsid w:val="00C54E7C"/>
    <w:rsid w:val="00C5570A"/>
    <w:rsid w:val="00C61FB5"/>
    <w:rsid w:val="00C64DD7"/>
    <w:rsid w:val="00C65D0D"/>
    <w:rsid w:val="00C66FED"/>
    <w:rsid w:val="00C6731F"/>
    <w:rsid w:val="00C67780"/>
    <w:rsid w:val="00C67943"/>
    <w:rsid w:val="00C71AD6"/>
    <w:rsid w:val="00C72A94"/>
    <w:rsid w:val="00C739FF"/>
    <w:rsid w:val="00C746FF"/>
    <w:rsid w:val="00C74BBC"/>
    <w:rsid w:val="00C752C6"/>
    <w:rsid w:val="00C75475"/>
    <w:rsid w:val="00C84C75"/>
    <w:rsid w:val="00C85421"/>
    <w:rsid w:val="00C85FC9"/>
    <w:rsid w:val="00C874DF"/>
    <w:rsid w:val="00C878FC"/>
    <w:rsid w:val="00C90D8E"/>
    <w:rsid w:val="00C91F2E"/>
    <w:rsid w:val="00C92DDF"/>
    <w:rsid w:val="00C9311E"/>
    <w:rsid w:val="00C94F11"/>
    <w:rsid w:val="00C95ECA"/>
    <w:rsid w:val="00C9624B"/>
    <w:rsid w:val="00CA071F"/>
    <w:rsid w:val="00CA1FE5"/>
    <w:rsid w:val="00CA25BA"/>
    <w:rsid w:val="00CA2999"/>
    <w:rsid w:val="00CB1957"/>
    <w:rsid w:val="00CB3F48"/>
    <w:rsid w:val="00CB4F18"/>
    <w:rsid w:val="00CB4F43"/>
    <w:rsid w:val="00CB5598"/>
    <w:rsid w:val="00CC0356"/>
    <w:rsid w:val="00CC1F4B"/>
    <w:rsid w:val="00CC3900"/>
    <w:rsid w:val="00CC5959"/>
    <w:rsid w:val="00CC5EAE"/>
    <w:rsid w:val="00CC649A"/>
    <w:rsid w:val="00CC7F13"/>
    <w:rsid w:val="00CD02B6"/>
    <w:rsid w:val="00CD42B2"/>
    <w:rsid w:val="00CD4B47"/>
    <w:rsid w:val="00CD4D4F"/>
    <w:rsid w:val="00CE0785"/>
    <w:rsid w:val="00CE0D9E"/>
    <w:rsid w:val="00CE2729"/>
    <w:rsid w:val="00CE4D39"/>
    <w:rsid w:val="00CE4EBC"/>
    <w:rsid w:val="00CE6B47"/>
    <w:rsid w:val="00CE6CD5"/>
    <w:rsid w:val="00CE7C0A"/>
    <w:rsid w:val="00CE7CEF"/>
    <w:rsid w:val="00CE7EE5"/>
    <w:rsid w:val="00CF0B8C"/>
    <w:rsid w:val="00CF50E9"/>
    <w:rsid w:val="00CF5700"/>
    <w:rsid w:val="00CF6E37"/>
    <w:rsid w:val="00D0016A"/>
    <w:rsid w:val="00D02656"/>
    <w:rsid w:val="00D0446B"/>
    <w:rsid w:val="00D049DE"/>
    <w:rsid w:val="00D04BCF"/>
    <w:rsid w:val="00D05718"/>
    <w:rsid w:val="00D06CFA"/>
    <w:rsid w:val="00D14AB7"/>
    <w:rsid w:val="00D153BC"/>
    <w:rsid w:val="00D16D55"/>
    <w:rsid w:val="00D2154B"/>
    <w:rsid w:val="00D22699"/>
    <w:rsid w:val="00D23980"/>
    <w:rsid w:val="00D23AFB"/>
    <w:rsid w:val="00D2410B"/>
    <w:rsid w:val="00D24296"/>
    <w:rsid w:val="00D2521E"/>
    <w:rsid w:val="00D3153F"/>
    <w:rsid w:val="00D3163F"/>
    <w:rsid w:val="00D3386D"/>
    <w:rsid w:val="00D33F2F"/>
    <w:rsid w:val="00D4088F"/>
    <w:rsid w:val="00D40920"/>
    <w:rsid w:val="00D41D69"/>
    <w:rsid w:val="00D41E99"/>
    <w:rsid w:val="00D43F25"/>
    <w:rsid w:val="00D443B4"/>
    <w:rsid w:val="00D4520D"/>
    <w:rsid w:val="00D4669A"/>
    <w:rsid w:val="00D46A71"/>
    <w:rsid w:val="00D477CF"/>
    <w:rsid w:val="00D52022"/>
    <w:rsid w:val="00D53259"/>
    <w:rsid w:val="00D5360A"/>
    <w:rsid w:val="00D53C18"/>
    <w:rsid w:val="00D54D2E"/>
    <w:rsid w:val="00D555A2"/>
    <w:rsid w:val="00D5672B"/>
    <w:rsid w:val="00D57019"/>
    <w:rsid w:val="00D57D64"/>
    <w:rsid w:val="00D60583"/>
    <w:rsid w:val="00D60933"/>
    <w:rsid w:val="00D6142F"/>
    <w:rsid w:val="00D65291"/>
    <w:rsid w:val="00D65FFF"/>
    <w:rsid w:val="00D71AF9"/>
    <w:rsid w:val="00D76538"/>
    <w:rsid w:val="00D80D6F"/>
    <w:rsid w:val="00D81E80"/>
    <w:rsid w:val="00D82083"/>
    <w:rsid w:val="00D8325D"/>
    <w:rsid w:val="00D8711C"/>
    <w:rsid w:val="00D8758F"/>
    <w:rsid w:val="00D92279"/>
    <w:rsid w:val="00D93C95"/>
    <w:rsid w:val="00D94B63"/>
    <w:rsid w:val="00D96611"/>
    <w:rsid w:val="00D9767A"/>
    <w:rsid w:val="00DA0243"/>
    <w:rsid w:val="00DA3616"/>
    <w:rsid w:val="00DA37D6"/>
    <w:rsid w:val="00DA5384"/>
    <w:rsid w:val="00DA5AAE"/>
    <w:rsid w:val="00DA6311"/>
    <w:rsid w:val="00DB5950"/>
    <w:rsid w:val="00DB5E3D"/>
    <w:rsid w:val="00DC25A6"/>
    <w:rsid w:val="00DC34FA"/>
    <w:rsid w:val="00DC36C5"/>
    <w:rsid w:val="00DC6A26"/>
    <w:rsid w:val="00DC7E6E"/>
    <w:rsid w:val="00DC7F89"/>
    <w:rsid w:val="00DD190C"/>
    <w:rsid w:val="00DE15B8"/>
    <w:rsid w:val="00DE181D"/>
    <w:rsid w:val="00DE2A96"/>
    <w:rsid w:val="00DE2C0E"/>
    <w:rsid w:val="00DE42F9"/>
    <w:rsid w:val="00DE539D"/>
    <w:rsid w:val="00DE54A5"/>
    <w:rsid w:val="00DE62EF"/>
    <w:rsid w:val="00DE64B4"/>
    <w:rsid w:val="00DE6B2F"/>
    <w:rsid w:val="00DF1504"/>
    <w:rsid w:val="00DF296C"/>
    <w:rsid w:val="00DF453C"/>
    <w:rsid w:val="00DF497E"/>
    <w:rsid w:val="00DF623F"/>
    <w:rsid w:val="00DF6E2A"/>
    <w:rsid w:val="00DF705B"/>
    <w:rsid w:val="00DF770C"/>
    <w:rsid w:val="00E00565"/>
    <w:rsid w:val="00E006A5"/>
    <w:rsid w:val="00E023C1"/>
    <w:rsid w:val="00E1000B"/>
    <w:rsid w:val="00E1064B"/>
    <w:rsid w:val="00E11800"/>
    <w:rsid w:val="00E1183A"/>
    <w:rsid w:val="00E12A3F"/>
    <w:rsid w:val="00E138F0"/>
    <w:rsid w:val="00E13998"/>
    <w:rsid w:val="00E1429D"/>
    <w:rsid w:val="00E14A0D"/>
    <w:rsid w:val="00E15380"/>
    <w:rsid w:val="00E15451"/>
    <w:rsid w:val="00E1591F"/>
    <w:rsid w:val="00E15DEF"/>
    <w:rsid w:val="00E16BA8"/>
    <w:rsid w:val="00E170AC"/>
    <w:rsid w:val="00E224AE"/>
    <w:rsid w:val="00E2356C"/>
    <w:rsid w:val="00E24133"/>
    <w:rsid w:val="00E243C7"/>
    <w:rsid w:val="00E26299"/>
    <w:rsid w:val="00E26AA9"/>
    <w:rsid w:val="00E30FE7"/>
    <w:rsid w:val="00E31090"/>
    <w:rsid w:val="00E311DE"/>
    <w:rsid w:val="00E31336"/>
    <w:rsid w:val="00E35891"/>
    <w:rsid w:val="00E35ED5"/>
    <w:rsid w:val="00E364CE"/>
    <w:rsid w:val="00E40DFA"/>
    <w:rsid w:val="00E40F31"/>
    <w:rsid w:val="00E41839"/>
    <w:rsid w:val="00E41C4E"/>
    <w:rsid w:val="00E4474D"/>
    <w:rsid w:val="00E46F08"/>
    <w:rsid w:val="00E47BB3"/>
    <w:rsid w:val="00E55C14"/>
    <w:rsid w:val="00E56F69"/>
    <w:rsid w:val="00E574F4"/>
    <w:rsid w:val="00E609D1"/>
    <w:rsid w:val="00E61E6C"/>
    <w:rsid w:val="00E61E91"/>
    <w:rsid w:val="00E66331"/>
    <w:rsid w:val="00E6648B"/>
    <w:rsid w:val="00E66F7C"/>
    <w:rsid w:val="00E676A7"/>
    <w:rsid w:val="00E71D75"/>
    <w:rsid w:val="00E73D75"/>
    <w:rsid w:val="00E80132"/>
    <w:rsid w:val="00E8079E"/>
    <w:rsid w:val="00E817D4"/>
    <w:rsid w:val="00E81E11"/>
    <w:rsid w:val="00E83304"/>
    <w:rsid w:val="00E86472"/>
    <w:rsid w:val="00E871B1"/>
    <w:rsid w:val="00E87EF0"/>
    <w:rsid w:val="00E906EB"/>
    <w:rsid w:val="00E93952"/>
    <w:rsid w:val="00E94464"/>
    <w:rsid w:val="00E945BD"/>
    <w:rsid w:val="00E945F1"/>
    <w:rsid w:val="00E96451"/>
    <w:rsid w:val="00E97022"/>
    <w:rsid w:val="00EA101E"/>
    <w:rsid w:val="00EA150E"/>
    <w:rsid w:val="00EA2429"/>
    <w:rsid w:val="00EA5057"/>
    <w:rsid w:val="00EA5720"/>
    <w:rsid w:val="00EA57E5"/>
    <w:rsid w:val="00EA6A50"/>
    <w:rsid w:val="00EA772D"/>
    <w:rsid w:val="00EB02AA"/>
    <w:rsid w:val="00EB08BA"/>
    <w:rsid w:val="00EB6225"/>
    <w:rsid w:val="00EB6FBA"/>
    <w:rsid w:val="00EB78BD"/>
    <w:rsid w:val="00EB7D40"/>
    <w:rsid w:val="00EC09A9"/>
    <w:rsid w:val="00EC2F0A"/>
    <w:rsid w:val="00EC57E2"/>
    <w:rsid w:val="00EC67F1"/>
    <w:rsid w:val="00EC7A58"/>
    <w:rsid w:val="00ED06BB"/>
    <w:rsid w:val="00ED2800"/>
    <w:rsid w:val="00ED4A99"/>
    <w:rsid w:val="00ED5FFD"/>
    <w:rsid w:val="00ED780E"/>
    <w:rsid w:val="00EE0D15"/>
    <w:rsid w:val="00EE19A7"/>
    <w:rsid w:val="00EE26DA"/>
    <w:rsid w:val="00EE280E"/>
    <w:rsid w:val="00EE5DC9"/>
    <w:rsid w:val="00EE6560"/>
    <w:rsid w:val="00EE66AD"/>
    <w:rsid w:val="00EE7DCD"/>
    <w:rsid w:val="00EF24A7"/>
    <w:rsid w:val="00EF2C6F"/>
    <w:rsid w:val="00EF31B6"/>
    <w:rsid w:val="00EF564F"/>
    <w:rsid w:val="00EF5B90"/>
    <w:rsid w:val="00EF5F76"/>
    <w:rsid w:val="00EF727F"/>
    <w:rsid w:val="00F014EA"/>
    <w:rsid w:val="00F0174C"/>
    <w:rsid w:val="00F025AA"/>
    <w:rsid w:val="00F027D3"/>
    <w:rsid w:val="00F05B7E"/>
    <w:rsid w:val="00F062AE"/>
    <w:rsid w:val="00F0657D"/>
    <w:rsid w:val="00F102E8"/>
    <w:rsid w:val="00F123EC"/>
    <w:rsid w:val="00F12F9A"/>
    <w:rsid w:val="00F13068"/>
    <w:rsid w:val="00F148B6"/>
    <w:rsid w:val="00F15034"/>
    <w:rsid w:val="00F16FCF"/>
    <w:rsid w:val="00F172E0"/>
    <w:rsid w:val="00F20043"/>
    <w:rsid w:val="00F203EB"/>
    <w:rsid w:val="00F20646"/>
    <w:rsid w:val="00F21B82"/>
    <w:rsid w:val="00F23907"/>
    <w:rsid w:val="00F24389"/>
    <w:rsid w:val="00F257FE"/>
    <w:rsid w:val="00F25B16"/>
    <w:rsid w:val="00F33700"/>
    <w:rsid w:val="00F346CB"/>
    <w:rsid w:val="00F354FF"/>
    <w:rsid w:val="00F3692C"/>
    <w:rsid w:val="00F36E35"/>
    <w:rsid w:val="00F37B19"/>
    <w:rsid w:val="00F460E5"/>
    <w:rsid w:val="00F4698D"/>
    <w:rsid w:val="00F51426"/>
    <w:rsid w:val="00F51463"/>
    <w:rsid w:val="00F52061"/>
    <w:rsid w:val="00F52424"/>
    <w:rsid w:val="00F5434E"/>
    <w:rsid w:val="00F54BF9"/>
    <w:rsid w:val="00F557A7"/>
    <w:rsid w:val="00F56C33"/>
    <w:rsid w:val="00F57155"/>
    <w:rsid w:val="00F578AE"/>
    <w:rsid w:val="00F60268"/>
    <w:rsid w:val="00F60B4C"/>
    <w:rsid w:val="00F624B6"/>
    <w:rsid w:val="00F64F48"/>
    <w:rsid w:val="00F66000"/>
    <w:rsid w:val="00F6660E"/>
    <w:rsid w:val="00F722CF"/>
    <w:rsid w:val="00F72D82"/>
    <w:rsid w:val="00F730A8"/>
    <w:rsid w:val="00F73D63"/>
    <w:rsid w:val="00F73F55"/>
    <w:rsid w:val="00F74597"/>
    <w:rsid w:val="00F7557B"/>
    <w:rsid w:val="00F76CF2"/>
    <w:rsid w:val="00F7743E"/>
    <w:rsid w:val="00F80233"/>
    <w:rsid w:val="00F8109D"/>
    <w:rsid w:val="00F8289C"/>
    <w:rsid w:val="00F844A3"/>
    <w:rsid w:val="00F84DCD"/>
    <w:rsid w:val="00F871D7"/>
    <w:rsid w:val="00F87209"/>
    <w:rsid w:val="00F87AE9"/>
    <w:rsid w:val="00F921AB"/>
    <w:rsid w:val="00F93105"/>
    <w:rsid w:val="00F95B10"/>
    <w:rsid w:val="00F95D15"/>
    <w:rsid w:val="00F95D92"/>
    <w:rsid w:val="00F9662D"/>
    <w:rsid w:val="00F966CB"/>
    <w:rsid w:val="00F97392"/>
    <w:rsid w:val="00FA0A84"/>
    <w:rsid w:val="00FA0F68"/>
    <w:rsid w:val="00FA1B7A"/>
    <w:rsid w:val="00FA2FCB"/>
    <w:rsid w:val="00FA4B1E"/>
    <w:rsid w:val="00FA56CC"/>
    <w:rsid w:val="00FA7C87"/>
    <w:rsid w:val="00FB04C8"/>
    <w:rsid w:val="00FB60AD"/>
    <w:rsid w:val="00FB743E"/>
    <w:rsid w:val="00FB771D"/>
    <w:rsid w:val="00FB7AC7"/>
    <w:rsid w:val="00FC1C59"/>
    <w:rsid w:val="00FC3360"/>
    <w:rsid w:val="00FC362E"/>
    <w:rsid w:val="00FC3BC8"/>
    <w:rsid w:val="00FC56F6"/>
    <w:rsid w:val="00FC655D"/>
    <w:rsid w:val="00FC65B1"/>
    <w:rsid w:val="00FC7916"/>
    <w:rsid w:val="00FD1F26"/>
    <w:rsid w:val="00FD3D1D"/>
    <w:rsid w:val="00FD3F29"/>
    <w:rsid w:val="00FD4035"/>
    <w:rsid w:val="00FD5271"/>
    <w:rsid w:val="00FD53A0"/>
    <w:rsid w:val="00FD6DEE"/>
    <w:rsid w:val="00FD7C78"/>
    <w:rsid w:val="00FE0124"/>
    <w:rsid w:val="00FE250A"/>
    <w:rsid w:val="00FE3691"/>
    <w:rsid w:val="00FE79D2"/>
    <w:rsid w:val="00FE7CF5"/>
    <w:rsid w:val="00FF0E8C"/>
    <w:rsid w:val="00FF118C"/>
    <w:rsid w:val="00FF1D12"/>
    <w:rsid w:val="00FF22E8"/>
    <w:rsid w:val="00FF4019"/>
    <w:rsid w:val="00FF51E5"/>
    <w:rsid w:val="00FF5949"/>
    <w:rsid w:val="00FF5DE4"/>
    <w:rsid w:val="00FF6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B10DFD7"/>
  <w15:docId w15:val="{E11E3AB2-F85D-4F22-A210-7FE119C3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4D6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66000"/>
    <w:pPr>
      <w:widowControl w:val="0"/>
      <w:numPr>
        <w:numId w:val="6"/>
      </w:numPr>
      <w:autoSpaceDE w:val="0"/>
      <w:autoSpaceDN w:val="0"/>
      <w:adjustRightInd w:val="0"/>
      <w:spacing w:before="108" w:after="108"/>
      <w:ind w:left="1069"/>
      <w:jc w:val="both"/>
      <w:outlineLvl w:val="0"/>
    </w:pPr>
    <w:rPr>
      <w:b/>
      <w:bCs/>
      <w:sz w:val="28"/>
      <w:szCs w:val="28"/>
      <w:lang w:eastAsia="zh-CN" w:bidi="th-TH"/>
    </w:rPr>
  </w:style>
  <w:style w:type="paragraph" w:styleId="3">
    <w:name w:val="heading 3"/>
    <w:basedOn w:val="a"/>
    <w:next w:val="a"/>
    <w:link w:val="30"/>
    <w:uiPriority w:val="9"/>
    <w:semiHidden/>
    <w:unhideWhenUsed/>
    <w:qFormat/>
    <w:rsid w:val="00183818"/>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000"/>
    <w:rPr>
      <w:rFonts w:ascii="Times New Roman" w:eastAsia="Times New Roman" w:hAnsi="Times New Roman" w:cs="Times New Roman"/>
      <w:b/>
      <w:bCs/>
      <w:sz w:val="28"/>
      <w:szCs w:val="28"/>
      <w:lang w:eastAsia="zh-CN" w:bidi="th-TH"/>
    </w:rPr>
  </w:style>
  <w:style w:type="character" w:styleId="a3">
    <w:name w:val="Hyperlink"/>
    <w:basedOn w:val="a0"/>
    <w:uiPriority w:val="99"/>
    <w:unhideWhenUsed/>
    <w:rsid w:val="00123B77"/>
    <w:rPr>
      <w:color w:val="0000FF" w:themeColor="hyperlink"/>
      <w:u w:val="single"/>
    </w:rPr>
  </w:style>
  <w:style w:type="paragraph" w:styleId="a4">
    <w:name w:val="List Paragraph"/>
    <w:basedOn w:val="a"/>
    <w:uiPriority w:val="34"/>
    <w:qFormat/>
    <w:rsid w:val="00135DC2"/>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nhideWhenUsed/>
    <w:rsid w:val="007D39EA"/>
    <w:pPr>
      <w:tabs>
        <w:tab w:val="center" w:pos="4677"/>
        <w:tab w:val="right" w:pos="9355"/>
      </w:tabs>
    </w:pPr>
  </w:style>
  <w:style w:type="character" w:customStyle="1" w:styleId="a6">
    <w:name w:val="Верхний колонтитул Знак"/>
    <w:basedOn w:val="a0"/>
    <w:link w:val="a5"/>
    <w:rsid w:val="007D39E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D39EA"/>
    <w:pPr>
      <w:tabs>
        <w:tab w:val="center" w:pos="4677"/>
        <w:tab w:val="right" w:pos="9355"/>
      </w:tabs>
    </w:pPr>
  </w:style>
  <w:style w:type="character" w:customStyle="1" w:styleId="a8">
    <w:name w:val="Нижний колонтитул Знак"/>
    <w:basedOn w:val="a0"/>
    <w:link w:val="a7"/>
    <w:uiPriority w:val="99"/>
    <w:rsid w:val="007D39EA"/>
    <w:rPr>
      <w:rFonts w:ascii="Times New Roman" w:eastAsia="Times New Roman" w:hAnsi="Times New Roman" w:cs="Times New Roman"/>
      <w:sz w:val="24"/>
      <w:szCs w:val="24"/>
      <w:lang w:eastAsia="ru-RU"/>
    </w:rPr>
  </w:style>
  <w:style w:type="table" w:styleId="a9">
    <w:name w:val="Table Grid"/>
    <w:basedOn w:val="a1"/>
    <w:uiPriority w:val="59"/>
    <w:rsid w:val="00BB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_"/>
    <w:basedOn w:val="a0"/>
    <w:link w:val="4"/>
    <w:rsid w:val="00146EEC"/>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a"/>
    <w:rsid w:val="00146EEC"/>
    <w:pPr>
      <w:widowControl w:val="0"/>
      <w:shd w:val="clear" w:color="auto" w:fill="FFFFFF"/>
      <w:spacing w:after="600" w:line="0" w:lineRule="atLeast"/>
      <w:jc w:val="right"/>
    </w:pPr>
    <w:rPr>
      <w:sz w:val="26"/>
      <w:szCs w:val="26"/>
      <w:lang w:eastAsia="en-US"/>
    </w:rPr>
  </w:style>
  <w:style w:type="character" w:customStyle="1" w:styleId="11">
    <w:name w:val="Основной текст1"/>
    <w:basedOn w:val="aa"/>
    <w:rsid w:val="00146EEC"/>
    <w:rPr>
      <w:rFonts w:ascii="Times New Roman" w:eastAsia="Times New Roman" w:hAnsi="Times New Roman" w:cs="Times New Roman"/>
      <w:color w:val="000000"/>
      <w:spacing w:val="0"/>
      <w:w w:val="100"/>
      <w:position w:val="0"/>
      <w:sz w:val="26"/>
      <w:szCs w:val="26"/>
      <w:u w:val="single"/>
      <w:shd w:val="clear" w:color="auto" w:fill="FFFFFF"/>
      <w:lang w:val="en-US"/>
    </w:rPr>
  </w:style>
  <w:style w:type="character" w:customStyle="1" w:styleId="40">
    <w:name w:val="Основной текст (4)_"/>
    <w:basedOn w:val="a0"/>
    <w:link w:val="41"/>
    <w:rsid w:val="00146EEC"/>
    <w:rPr>
      <w:rFonts w:ascii="Times New Roman" w:eastAsia="Times New Roman" w:hAnsi="Times New Roman" w:cs="Times New Roman"/>
      <w:b/>
      <w:bCs/>
      <w:sz w:val="26"/>
      <w:szCs w:val="26"/>
      <w:shd w:val="clear" w:color="auto" w:fill="FFFFFF"/>
    </w:rPr>
  </w:style>
  <w:style w:type="paragraph" w:customStyle="1" w:styleId="41">
    <w:name w:val="Основной текст (4)"/>
    <w:basedOn w:val="a"/>
    <w:link w:val="40"/>
    <w:rsid w:val="00146EEC"/>
    <w:pPr>
      <w:widowControl w:val="0"/>
      <w:shd w:val="clear" w:color="auto" w:fill="FFFFFF"/>
      <w:spacing w:before="600" w:line="322" w:lineRule="exact"/>
      <w:jc w:val="center"/>
    </w:pPr>
    <w:rPr>
      <w:b/>
      <w:bCs/>
      <w:sz w:val="26"/>
      <w:szCs w:val="26"/>
      <w:lang w:eastAsia="en-US"/>
    </w:rPr>
  </w:style>
  <w:style w:type="character" w:styleId="ab">
    <w:name w:val="Placeholder Text"/>
    <w:basedOn w:val="a0"/>
    <w:uiPriority w:val="99"/>
    <w:semiHidden/>
    <w:rsid w:val="00EB78BD"/>
    <w:rPr>
      <w:color w:val="808080"/>
    </w:rPr>
  </w:style>
  <w:style w:type="paragraph" w:styleId="ac">
    <w:name w:val="Balloon Text"/>
    <w:basedOn w:val="a"/>
    <w:link w:val="ad"/>
    <w:unhideWhenUsed/>
    <w:rsid w:val="00EB78BD"/>
    <w:rPr>
      <w:rFonts w:ascii="Tahoma" w:hAnsi="Tahoma" w:cs="Tahoma"/>
      <w:sz w:val="16"/>
      <w:szCs w:val="16"/>
    </w:rPr>
  </w:style>
  <w:style w:type="character" w:customStyle="1" w:styleId="ad">
    <w:name w:val="Текст выноски Знак"/>
    <w:basedOn w:val="a0"/>
    <w:link w:val="ac"/>
    <w:rsid w:val="00EB78BD"/>
    <w:rPr>
      <w:rFonts w:ascii="Tahoma" w:eastAsia="Times New Roman" w:hAnsi="Tahoma" w:cs="Tahoma"/>
      <w:sz w:val="16"/>
      <w:szCs w:val="16"/>
      <w:lang w:eastAsia="ru-RU"/>
    </w:rPr>
  </w:style>
  <w:style w:type="character" w:styleId="ae">
    <w:name w:val="Strong"/>
    <w:qFormat/>
    <w:rsid w:val="00F66000"/>
    <w:rPr>
      <w:b/>
      <w:bCs/>
    </w:rPr>
  </w:style>
  <w:style w:type="paragraph" w:customStyle="1" w:styleId="western">
    <w:name w:val="western"/>
    <w:basedOn w:val="a"/>
    <w:rsid w:val="00F66000"/>
    <w:pPr>
      <w:spacing w:before="100" w:beforeAutospacing="1" w:after="119"/>
    </w:pPr>
    <w:rPr>
      <w:color w:val="000000"/>
    </w:rPr>
  </w:style>
  <w:style w:type="paragraph" w:customStyle="1" w:styleId="12">
    <w:name w:val="Обычный1"/>
    <w:basedOn w:val="a"/>
    <w:rsid w:val="00F66000"/>
    <w:pPr>
      <w:spacing w:before="100" w:beforeAutospacing="1" w:after="100" w:afterAutospacing="1"/>
      <w:jc w:val="both"/>
    </w:pPr>
  </w:style>
  <w:style w:type="character" w:customStyle="1" w:styleId="normalchar">
    <w:name w:val="normal__char"/>
    <w:basedOn w:val="a0"/>
    <w:rsid w:val="00F66000"/>
  </w:style>
  <w:style w:type="paragraph" w:customStyle="1" w:styleId="ConsPlusNormal">
    <w:name w:val="ConsPlusNormal"/>
    <w:rsid w:val="00F6600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0">
    <w:name w:val="consplusnormal"/>
    <w:basedOn w:val="a"/>
    <w:rsid w:val="00F66000"/>
    <w:pPr>
      <w:spacing w:before="100" w:beforeAutospacing="1" w:after="100" w:afterAutospacing="1"/>
      <w:jc w:val="both"/>
    </w:pPr>
    <w:rPr>
      <w:color w:val="000000"/>
    </w:rPr>
  </w:style>
  <w:style w:type="paragraph" w:customStyle="1" w:styleId="consnormal">
    <w:name w:val="consnormal"/>
    <w:basedOn w:val="a"/>
    <w:rsid w:val="00F66000"/>
    <w:pPr>
      <w:spacing w:before="100" w:beforeAutospacing="1" w:after="100" w:afterAutospacing="1"/>
      <w:jc w:val="both"/>
    </w:pPr>
  </w:style>
  <w:style w:type="paragraph" w:styleId="af">
    <w:name w:val="Plain Text"/>
    <w:basedOn w:val="a"/>
    <w:link w:val="af0"/>
    <w:rsid w:val="00F66000"/>
    <w:pPr>
      <w:jc w:val="both"/>
    </w:pPr>
    <w:rPr>
      <w:rFonts w:ascii="Courier New" w:hAnsi="Courier New"/>
      <w:sz w:val="20"/>
      <w:szCs w:val="20"/>
      <w:lang w:eastAsia="zh-CN"/>
    </w:rPr>
  </w:style>
  <w:style w:type="character" w:customStyle="1" w:styleId="af0">
    <w:name w:val="Текст Знак"/>
    <w:basedOn w:val="a0"/>
    <w:link w:val="af"/>
    <w:rsid w:val="00F66000"/>
    <w:rPr>
      <w:rFonts w:ascii="Courier New" w:eastAsia="Times New Roman" w:hAnsi="Courier New" w:cs="Times New Roman"/>
      <w:sz w:val="20"/>
      <w:szCs w:val="20"/>
      <w:lang w:eastAsia="zh-CN"/>
    </w:rPr>
  </w:style>
  <w:style w:type="paragraph" w:customStyle="1" w:styleId="110">
    <w:name w:val="Обычный11"/>
    <w:rsid w:val="00F66000"/>
    <w:pPr>
      <w:spacing w:after="0" w:line="240" w:lineRule="auto"/>
    </w:pPr>
    <w:rPr>
      <w:rFonts w:ascii="Arial" w:eastAsia="Times New Roman" w:hAnsi="Arial" w:cs="Times New Roman"/>
      <w:snapToGrid w:val="0"/>
      <w:sz w:val="18"/>
      <w:szCs w:val="20"/>
      <w:lang w:eastAsia="ru-RU"/>
    </w:rPr>
  </w:style>
  <w:style w:type="paragraph" w:styleId="af1">
    <w:name w:val="Normal (Web)"/>
    <w:basedOn w:val="a"/>
    <w:rsid w:val="00F66000"/>
    <w:pPr>
      <w:spacing w:before="100" w:beforeAutospacing="1" w:after="100" w:afterAutospacing="1"/>
      <w:jc w:val="both"/>
    </w:pPr>
  </w:style>
  <w:style w:type="character" w:customStyle="1" w:styleId="af2">
    <w:name w:val="Цветовое выделение"/>
    <w:rsid w:val="00F66000"/>
    <w:rPr>
      <w:b/>
      <w:bCs/>
      <w:color w:val="000080"/>
      <w:sz w:val="20"/>
      <w:szCs w:val="20"/>
    </w:rPr>
  </w:style>
  <w:style w:type="paragraph" w:customStyle="1" w:styleId="af3">
    <w:name w:val="Таблицы (моноширинный)"/>
    <w:basedOn w:val="a"/>
    <w:next w:val="a"/>
    <w:rsid w:val="00F66000"/>
    <w:pPr>
      <w:widowControl w:val="0"/>
      <w:autoSpaceDE w:val="0"/>
      <w:autoSpaceDN w:val="0"/>
      <w:adjustRightInd w:val="0"/>
      <w:jc w:val="both"/>
    </w:pPr>
    <w:rPr>
      <w:rFonts w:ascii="Courier New" w:hAnsi="Courier New" w:cs="Courier New"/>
      <w:sz w:val="20"/>
      <w:szCs w:val="20"/>
      <w:lang w:bidi="th-TH"/>
    </w:rPr>
  </w:style>
  <w:style w:type="paragraph" w:styleId="af4">
    <w:name w:val="Body Text"/>
    <w:basedOn w:val="a"/>
    <w:link w:val="af5"/>
    <w:rsid w:val="00F66000"/>
    <w:pPr>
      <w:widowControl w:val="0"/>
      <w:autoSpaceDE w:val="0"/>
      <w:autoSpaceDN w:val="0"/>
      <w:adjustRightInd w:val="0"/>
      <w:spacing w:after="120"/>
      <w:ind w:firstLine="720"/>
      <w:jc w:val="both"/>
    </w:pPr>
    <w:rPr>
      <w:rFonts w:ascii="Arial" w:hAnsi="Arial" w:cs="Arial"/>
      <w:sz w:val="20"/>
      <w:szCs w:val="20"/>
      <w:lang w:eastAsia="zh-CN" w:bidi="th-TH"/>
    </w:rPr>
  </w:style>
  <w:style w:type="character" w:customStyle="1" w:styleId="af5">
    <w:name w:val="Основной текст Знак"/>
    <w:basedOn w:val="a0"/>
    <w:link w:val="af4"/>
    <w:rsid w:val="00F66000"/>
    <w:rPr>
      <w:rFonts w:ascii="Arial" w:eastAsia="Times New Roman" w:hAnsi="Arial" w:cs="Arial"/>
      <w:sz w:val="20"/>
      <w:szCs w:val="20"/>
      <w:lang w:eastAsia="zh-CN" w:bidi="th-TH"/>
    </w:rPr>
  </w:style>
  <w:style w:type="paragraph" w:styleId="af6">
    <w:name w:val="Body Text Indent"/>
    <w:basedOn w:val="a"/>
    <w:link w:val="af7"/>
    <w:rsid w:val="00F66000"/>
    <w:pPr>
      <w:spacing w:after="120"/>
      <w:ind w:left="283"/>
      <w:jc w:val="both"/>
    </w:pPr>
    <w:rPr>
      <w:rFonts w:eastAsia="SimSun"/>
      <w:lang w:eastAsia="zh-CN"/>
    </w:rPr>
  </w:style>
  <w:style w:type="character" w:customStyle="1" w:styleId="af7">
    <w:name w:val="Основной текст с отступом Знак"/>
    <w:basedOn w:val="a0"/>
    <w:link w:val="af6"/>
    <w:rsid w:val="00F66000"/>
    <w:rPr>
      <w:rFonts w:ascii="Times New Roman" w:eastAsia="SimSun" w:hAnsi="Times New Roman" w:cs="Times New Roman"/>
      <w:sz w:val="24"/>
      <w:szCs w:val="24"/>
      <w:lang w:eastAsia="zh-CN"/>
    </w:rPr>
  </w:style>
  <w:style w:type="paragraph" w:customStyle="1" w:styleId="ConsNormal0">
    <w:name w:val="ConsNormal"/>
    <w:rsid w:val="00F660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F66000"/>
    <w:pPr>
      <w:widowControl w:val="0"/>
      <w:spacing w:after="0" w:line="240" w:lineRule="auto"/>
    </w:pPr>
    <w:rPr>
      <w:rFonts w:ascii="Courier New" w:eastAsia="Times New Roman" w:hAnsi="Courier New" w:cs="Courier New"/>
      <w:sz w:val="20"/>
      <w:szCs w:val="20"/>
      <w:lang w:eastAsia="zh-CN"/>
    </w:rPr>
  </w:style>
  <w:style w:type="paragraph" w:styleId="af8">
    <w:name w:val="footnote text"/>
    <w:basedOn w:val="a"/>
    <w:link w:val="af9"/>
    <w:rsid w:val="00F66000"/>
    <w:pPr>
      <w:jc w:val="both"/>
    </w:pPr>
    <w:rPr>
      <w:sz w:val="20"/>
      <w:szCs w:val="20"/>
    </w:rPr>
  </w:style>
  <w:style w:type="character" w:customStyle="1" w:styleId="af9">
    <w:name w:val="Текст сноски Знак"/>
    <w:basedOn w:val="a0"/>
    <w:link w:val="af8"/>
    <w:rsid w:val="00F66000"/>
    <w:rPr>
      <w:rFonts w:ascii="Times New Roman" w:eastAsia="Times New Roman" w:hAnsi="Times New Roman" w:cs="Times New Roman"/>
      <w:sz w:val="20"/>
      <w:szCs w:val="20"/>
      <w:lang w:eastAsia="ru-RU"/>
    </w:rPr>
  </w:style>
  <w:style w:type="paragraph" w:customStyle="1" w:styleId="FR1">
    <w:name w:val="FR1"/>
    <w:rsid w:val="00F66000"/>
    <w:pPr>
      <w:widowControl w:val="0"/>
      <w:suppressAutoHyphens/>
      <w:spacing w:before="180" w:after="0" w:line="312" w:lineRule="auto"/>
      <w:jc w:val="center"/>
    </w:pPr>
    <w:rPr>
      <w:rFonts w:ascii="Times New Roman" w:eastAsia="Arial" w:hAnsi="Times New Roman" w:cs="Times New Roman"/>
      <w:sz w:val="18"/>
      <w:szCs w:val="20"/>
      <w:lang w:eastAsia="ar-SA"/>
    </w:rPr>
  </w:style>
  <w:style w:type="paragraph" w:styleId="afa">
    <w:name w:val="TOC Heading"/>
    <w:basedOn w:val="1"/>
    <w:next w:val="a"/>
    <w:uiPriority w:val="39"/>
    <w:unhideWhenUsed/>
    <w:qFormat/>
    <w:rsid w:val="00F66000"/>
    <w:pPr>
      <w:keepNext/>
      <w:keepLines/>
      <w:widowControl/>
      <w:autoSpaceDE/>
      <w:autoSpaceDN/>
      <w:adjustRightInd/>
      <w:spacing w:before="480" w:after="0" w:line="276" w:lineRule="auto"/>
      <w:jc w:val="left"/>
      <w:outlineLvl w:val="9"/>
    </w:pPr>
    <w:rPr>
      <w:rFonts w:ascii="Cambria" w:hAnsi="Cambria"/>
      <w:color w:val="365F91"/>
      <w:lang w:eastAsia="en-US" w:bidi="ar-SA"/>
    </w:rPr>
  </w:style>
  <w:style w:type="paragraph" w:styleId="2">
    <w:name w:val="toc 2"/>
    <w:basedOn w:val="a"/>
    <w:next w:val="a"/>
    <w:autoRedefine/>
    <w:uiPriority w:val="39"/>
    <w:rsid w:val="00F66000"/>
    <w:pPr>
      <w:ind w:left="240"/>
      <w:jc w:val="both"/>
    </w:pPr>
    <w:rPr>
      <w:rFonts w:eastAsia="SimSun"/>
      <w:lang w:eastAsia="zh-CN"/>
    </w:rPr>
  </w:style>
  <w:style w:type="paragraph" w:styleId="13">
    <w:name w:val="toc 1"/>
    <w:basedOn w:val="a"/>
    <w:next w:val="a"/>
    <w:autoRedefine/>
    <w:uiPriority w:val="39"/>
    <w:rsid w:val="00F66000"/>
    <w:pPr>
      <w:tabs>
        <w:tab w:val="left" w:pos="440"/>
        <w:tab w:val="right" w:leader="dot" w:pos="10065"/>
      </w:tabs>
      <w:ind w:left="426" w:hanging="426"/>
    </w:pPr>
    <w:rPr>
      <w:rFonts w:eastAsia="SimSun"/>
      <w:lang w:eastAsia="zh-CN"/>
    </w:rPr>
  </w:style>
  <w:style w:type="paragraph" w:styleId="afb">
    <w:name w:val="Subtitle"/>
    <w:basedOn w:val="a"/>
    <w:next w:val="a"/>
    <w:link w:val="afc"/>
    <w:qFormat/>
    <w:rsid w:val="00F66000"/>
    <w:pPr>
      <w:spacing w:after="60"/>
      <w:jc w:val="center"/>
      <w:outlineLvl w:val="1"/>
    </w:pPr>
    <w:rPr>
      <w:rFonts w:ascii="Cambria" w:hAnsi="Cambria"/>
      <w:lang w:eastAsia="zh-CN"/>
    </w:rPr>
  </w:style>
  <w:style w:type="character" w:customStyle="1" w:styleId="afc">
    <w:name w:val="Подзаголовок Знак"/>
    <w:basedOn w:val="a0"/>
    <w:link w:val="afb"/>
    <w:rsid w:val="00F66000"/>
    <w:rPr>
      <w:rFonts w:ascii="Cambria" w:eastAsia="Times New Roman" w:hAnsi="Cambria" w:cs="Times New Roman"/>
      <w:sz w:val="24"/>
      <w:szCs w:val="24"/>
      <w:lang w:eastAsia="zh-CN"/>
    </w:rPr>
  </w:style>
  <w:style w:type="character" w:styleId="afd">
    <w:name w:val="FollowedHyperlink"/>
    <w:basedOn w:val="a0"/>
    <w:rsid w:val="00F66000"/>
    <w:rPr>
      <w:color w:val="800080"/>
      <w:u w:val="single"/>
    </w:rPr>
  </w:style>
  <w:style w:type="paragraph" w:customStyle="1" w:styleId="afe">
    <w:name w:val="Арендная плата"/>
    <w:basedOn w:val="a"/>
    <w:link w:val="aff"/>
    <w:qFormat/>
    <w:rsid w:val="00E15451"/>
    <w:pPr>
      <w:tabs>
        <w:tab w:val="num" w:pos="1620"/>
      </w:tabs>
      <w:ind w:left="567"/>
      <w:jc w:val="both"/>
    </w:pPr>
    <w:rPr>
      <w:sz w:val="22"/>
    </w:rPr>
  </w:style>
  <w:style w:type="character" w:customStyle="1" w:styleId="aff">
    <w:name w:val="Арендная плата Знак"/>
    <w:basedOn w:val="a0"/>
    <w:link w:val="afe"/>
    <w:rsid w:val="00E15451"/>
    <w:rPr>
      <w:rFonts w:ascii="Times New Roman" w:eastAsia="Times New Roman" w:hAnsi="Times New Roman" w:cs="Times New Roman"/>
      <w:szCs w:val="24"/>
      <w:lang w:eastAsia="ru-RU"/>
    </w:rPr>
  </w:style>
  <w:style w:type="paragraph" w:customStyle="1" w:styleId="TableParagraph">
    <w:name w:val="Table Paragraph"/>
    <w:basedOn w:val="a"/>
    <w:uiPriority w:val="1"/>
    <w:qFormat/>
    <w:rsid w:val="007861C2"/>
    <w:pPr>
      <w:widowControl w:val="0"/>
    </w:pPr>
    <w:rPr>
      <w:rFonts w:asciiTheme="minorHAnsi" w:eastAsiaTheme="minorHAnsi" w:hAnsiTheme="minorHAnsi" w:cstheme="minorBidi"/>
      <w:sz w:val="22"/>
      <w:szCs w:val="22"/>
      <w:lang w:val="en-US" w:eastAsia="en-US"/>
    </w:rPr>
  </w:style>
  <w:style w:type="character" w:styleId="aff0">
    <w:name w:val="Unresolved Mention"/>
    <w:basedOn w:val="a0"/>
    <w:uiPriority w:val="99"/>
    <w:semiHidden/>
    <w:unhideWhenUsed/>
    <w:rsid w:val="003260E8"/>
    <w:rPr>
      <w:color w:val="605E5C"/>
      <w:shd w:val="clear" w:color="auto" w:fill="E1DFDD"/>
    </w:rPr>
  </w:style>
  <w:style w:type="table" w:customStyle="1" w:styleId="31">
    <w:name w:val="Сетка таблицы3"/>
    <w:basedOn w:val="a1"/>
    <w:next w:val="a9"/>
    <w:uiPriority w:val="59"/>
    <w:rsid w:val="00D765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216F2"/>
    <w:pPr>
      <w:widowControl w:val="0"/>
      <w:spacing w:after="0" w:line="240" w:lineRule="auto"/>
    </w:pPr>
    <w:rPr>
      <w:lang w:val="en-US"/>
    </w:rPr>
    <w:tblPr>
      <w:tblInd w:w="0" w:type="dxa"/>
      <w:tblCellMar>
        <w:top w:w="0" w:type="dxa"/>
        <w:left w:w="0" w:type="dxa"/>
        <w:bottom w:w="0" w:type="dxa"/>
        <w:right w:w="0" w:type="dxa"/>
      </w:tblCellMar>
    </w:tblPr>
  </w:style>
  <w:style w:type="character" w:styleId="aff1">
    <w:name w:val="Emphasis"/>
    <w:basedOn w:val="a0"/>
    <w:uiPriority w:val="20"/>
    <w:qFormat/>
    <w:rsid w:val="00F014EA"/>
    <w:rPr>
      <w:i/>
      <w:iCs/>
    </w:rPr>
  </w:style>
  <w:style w:type="character" w:customStyle="1" w:styleId="30">
    <w:name w:val="Заголовок 3 Знак"/>
    <w:basedOn w:val="a0"/>
    <w:link w:val="3"/>
    <w:uiPriority w:val="9"/>
    <w:semiHidden/>
    <w:rsid w:val="00183818"/>
    <w:rPr>
      <w:rFonts w:asciiTheme="majorHAnsi" w:eastAsiaTheme="majorEastAsia" w:hAnsiTheme="majorHAnsi" w:cstheme="majorBidi"/>
      <w:color w:val="243F60" w:themeColor="accent1" w:themeShade="7F"/>
      <w:sz w:val="24"/>
      <w:szCs w:val="24"/>
      <w:lang w:eastAsia="ru-RU"/>
    </w:rPr>
  </w:style>
  <w:style w:type="paragraph" w:customStyle="1" w:styleId="otekstj">
    <w:name w:val="otekstj"/>
    <w:basedOn w:val="a"/>
    <w:rsid w:val="00183818"/>
    <w:pPr>
      <w:spacing w:before="100" w:beforeAutospacing="1" w:after="100" w:afterAutospacing="1"/>
    </w:pPr>
  </w:style>
  <w:style w:type="paragraph" w:customStyle="1" w:styleId="ConsPlusNonformat">
    <w:name w:val="ConsPlusNonformat"/>
    <w:uiPriority w:val="99"/>
    <w:rsid w:val="00EF564F"/>
    <w:pPr>
      <w:widowControl w:val="0"/>
      <w:suppressAutoHyphens/>
      <w:autoSpaceDE w:val="0"/>
      <w:spacing w:after="0" w:line="240" w:lineRule="auto"/>
    </w:pPr>
    <w:rPr>
      <w:rFonts w:ascii="Courier New" w:eastAsia="Times New Roma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2672">
      <w:bodyDiv w:val="1"/>
      <w:marLeft w:val="0"/>
      <w:marRight w:val="0"/>
      <w:marTop w:val="0"/>
      <w:marBottom w:val="0"/>
      <w:divBdr>
        <w:top w:val="none" w:sz="0" w:space="0" w:color="auto"/>
        <w:left w:val="none" w:sz="0" w:space="0" w:color="auto"/>
        <w:bottom w:val="none" w:sz="0" w:space="0" w:color="auto"/>
        <w:right w:val="none" w:sz="0" w:space="0" w:color="auto"/>
      </w:divBdr>
    </w:div>
    <w:div w:id="40327327">
      <w:bodyDiv w:val="1"/>
      <w:marLeft w:val="0"/>
      <w:marRight w:val="0"/>
      <w:marTop w:val="0"/>
      <w:marBottom w:val="0"/>
      <w:divBdr>
        <w:top w:val="none" w:sz="0" w:space="0" w:color="auto"/>
        <w:left w:val="none" w:sz="0" w:space="0" w:color="auto"/>
        <w:bottom w:val="none" w:sz="0" w:space="0" w:color="auto"/>
        <w:right w:val="none" w:sz="0" w:space="0" w:color="auto"/>
      </w:divBdr>
    </w:div>
    <w:div w:id="62605901">
      <w:bodyDiv w:val="1"/>
      <w:marLeft w:val="0"/>
      <w:marRight w:val="0"/>
      <w:marTop w:val="0"/>
      <w:marBottom w:val="0"/>
      <w:divBdr>
        <w:top w:val="none" w:sz="0" w:space="0" w:color="auto"/>
        <w:left w:val="none" w:sz="0" w:space="0" w:color="auto"/>
        <w:bottom w:val="none" w:sz="0" w:space="0" w:color="auto"/>
        <w:right w:val="none" w:sz="0" w:space="0" w:color="auto"/>
      </w:divBdr>
    </w:div>
    <w:div w:id="83035987">
      <w:bodyDiv w:val="1"/>
      <w:marLeft w:val="0"/>
      <w:marRight w:val="0"/>
      <w:marTop w:val="0"/>
      <w:marBottom w:val="0"/>
      <w:divBdr>
        <w:top w:val="none" w:sz="0" w:space="0" w:color="auto"/>
        <w:left w:val="none" w:sz="0" w:space="0" w:color="auto"/>
        <w:bottom w:val="none" w:sz="0" w:space="0" w:color="auto"/>
        <w:right w:val="none" w:sz="0" w:space="0" w:color="auto"/>
      </w:divBdr>
    </w:div>
    <w:div w:id="144590572">
      <w:bodyDiv w:val="1"/>
      <w:marLeft w:val="0"/>
      <w:marRight w:val="0"/>
      <w:marTop w:val="0"/>
      <w:marBottom w:val="0"/>
      <w:divBdr>
        <w:top w:val="none" w:sz="0" w:space="0" w:color="auto"/>
        <w:left w:val="none" w:sz="0" w:space="0" w:color="auto"/>
        <w:bottom w:val="none" w:sz="0" w:space="0" w:color="auto"/>
        <w:right w:val="none" w:sz="0" w:space="0" w:color="auto"/>
      </w:divBdr>
    </w:div>
    <w:div w:id="268977089">
      <w:bodyDiv w:val="1"/>
      <w:marLeft w:val="0"/>
      <w:marRight w:val="0"/>
      <w:marTop w:val="0"/>
      <w:marBottom w:val="0"/>
      <w:divBdr>
        <w:top w:val="none" w:sz="0" w:space="0" w:color="auto"/>
        <w:left w:val="none" w:sz="0" w:space="0" w:color="auto"/>
        <w:bottom w:val="none" w:sz="0" w:space="0" w:color="auto"/>
        <w:right w:val="none" w:sz="0" w:space="0" w:color="auto"/>
      </w:divBdr>
    </w:div>
    <w:div w:id="281032522">
      <w:bodyDiv w:val="1"/>
      <w:marLeft w:val="0"/>
      <w:marRight w:val="0"/>
      <w:marTop w:val="0"/>
      <w:marBottom w:val="0"/>
      <w:divBdr>
        <w:top w:val="none" w:sz="0" w:space="0" w:color="auto"/>
        <w:left w:val="none" w:sz="0" w:space="0" w:color="auto"/>
        <w:bottom w:val="none" w:sz="0" w:space="0" w:color="auto"/>
        <w:right w:val="none" w:sz="0" w:space="0" w:color="auto"/>
      </w:divBdr>
    </w:div>
    <w:div w:id="321158190">
      <w:bodyDiv w:val="1"/>
      <w:marLeft w:val="0"/>
      <w:marRight w:val="0"/>
      <w:marTop w:val="0"/>
      <w:marBottom w:val="0"/>
      <w:divBdr>
        <w:top w:val="none" w:sz="0" w:space="0" w:color="auto"/>
        <w:left w:val="none" w:sz="0" w:space="0" w:color="auto"/>
        <w:bottom w:val="none" w:sz="0" w:space="0" w:color="auto"/>
        <w:right w:val="none" w:sz="0" w:space="0" w:color="auto"/>
      </w:divBdr>
    </w:div>
    <w:div w:id="364067787">
      <w:bodyDiv w:val="1"/>
      <w:marLeft w:val="0"/>
      <w:marRight w:val="0"/>
      <w:marTop w:val="0"/>
      <w:marBottom w:val="0"/>
      <w:divBdr>
        <w:top w:val="none" w:sz="0" w:space="0" w:color="auto"/>
        <w:left w:val="none" w:sz="0" w:space="0" w:color="auto"/>
        <w:bottom w:val="none" w:sz="0" w:space="0" w:color="auto"/>
        <w:right w:val="none" w:sz="0" w:space="0" w:color="auto"/>
      </w:divBdr>
    </w:div>
    <w:div w:id="490218886">
      <w:bodyDiv w:val="1"/>
      <w:marLeft w:val="0"/>
      <w:marRight w:val="0"/>
      <w:marTop w:val="0"/>
      <w:marBottom w:val="0"/>
      <w:divBdr>
        <w:top w:val="none" w:sz="0" w:space="0" w:color="auto"/>
        <w:left w:val="none" w:sz="0" w:space="0" w:color="auto"/>
        <w:bottom w:val="none" w:sz="0" w:space="0" w:color="auto"/>
        <w:right w:val="none" w:sz="0" w:space="0" w:color="auto"/>
      </w:divBdr>
    </w:div>
    <w:div w:id="512063840">
      <w:bodyDiv w:val="1"/>
      <w:marLeft w:val="0"/>
      <w:marRight w:val="0"/>
      <w:marTop w:val="0"/>
      <w:marBottom w:val="0"/>
      <w:divBdr>
        <w:top w:val="none" w:sz="0" w:space="0" w:color="auto"/>
        <w:left w:val="none" w:sz="0" w:space="0" w:color="auto"/>
        <w:bottom w:val="none" w:sz="0" w:space="0" w:color="auto"/>
        <w:right w:val="none" w:sz="0" w:space="0" w:color="auto"/>
      </w:divBdr>
    </w:div>
    <w:div w:id="540942793">
      <w:bodyDiv w:val="1"/>
      <w:marLeft w:val="0"/>
      <w:marRight w:val="0"/>
      <w:marTop w:val="0"/>
      <w:marBottom w:val="0"/>
      <w:divBdr>
        <w:top w:val="none" w:sz="0" w:space="0" w:color="auto"/>
        <w:left w:val="none" w:sz="0" w:space="0" w:color="auto"/>
        <w:bottom w:val="none" w:sz="0" w:space="0" w:color="auto"/>
        <w:right w:val="none" w:sz="0" w:space="0" w:color="auto"/>
      </w:divBdr>
    </w:div>
    <w:div w:id="633604353">
      <w:bodyDiv w:val="1"/>
      <w:marLeft w:val="0"/>
      <w:marRight w:val="0"/>
      <w:marTop w:val="0"/>
      <w:marBottom w:val="0"/>
      <w:divBdr>
        <w:top w:val="none" w:sz="0" w:space="0" w:color="auto"/>
        <w:left w:val="none" w:sz="0" w:space="0" w:color="auto"/>
        <w:bottom w:val="none" w:sz="0" w:space="0" w:color="auto"/>
        <w:right w:val="none" w:sz="0" w:space="0" w:color="auto"/>
      </w:divBdr>
    </w:div>
    <w:div w:id="66933257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
    <w:div w:id="786702571">
      <w:bodyDiv w:val="1"/>
      <w:marLeft w:val="0"/>
      <w:marRight w:val="0"/>
      <w:marTop w:val="0"/>
      <w:marBottom w:val="0"/>
      <w:divBdr>
        <w:top w:val="none" w:sz="0" w:space="0" w:color="auto"/>
        <w:left w:val="none" w:sz="0" w:space="0" w:color="auto"/>
        <w:bottom w:val="none" w:sz="0" w:space="0" w:color="auto"/>
        <w:right w:val="none" w:sz="0" w:space="0" w:color="auto"/>
      </w:divBdr>
    </w:div>
    <w:div w:id="869143863">
      <w:bodyDiv w:val="1"/>
      <w:marLeft w:val="0"/>
      <w:marRight w:val="0"/>
      <w:marTop w:val="0"/>
      <w:marBottom w:val="0"/>
      <w:divBdr>
        <w:top w:val="none" w:sz="0" w:space="0" w:color="auto"/>
        <w:left w:val="none" w:sz="0" w:space="0" w:color="auto"/>
        <w:bottom w:val="none" w:sz="0" w:space="0" w:color="auto"/>
        <w:right w:val="none" w:sz="0" w:space="0" w:color="auto"/>
      </w:divBdr>
    </w:div>
    <w:div w:id="881014365">
      <w:bodyDiv w:val="1"/>
      <w:marLeft w:val="0"/>
      <w:marRight w:val="0"/>
      <w:marTop w:val="0"/>
      <w:marBottom w:val="0"/>
      <w:divBdr>
        <w:top w:val="none" w:sz="0" w:space="0" w:color="auto"/>
        <w:left w:val="none" w:sz="0" w:space="0" w:color="auto"/>
        <w:bottom w:val="none" w:sz="0" w:space="0" w:color="auto"/>
        <w:right w:val="none" w:sz="0" w:space="0" w:color="auto"/>
      </w:divBdr>
    </w:div>
    <w:div w:id="984041270">
      <w:bodyDiv w:val="1"/>
      <w:marLeft w:val="0"/>
      <w:marRight w:val="0"/>
      <w:marTop w:val="0"/>
      <w:marBottom w:val="0"/>
      <w:divBdr>
        <w:top w:val="none" w:sz="0" w:space="0" w:color="auto"/>
        <w:left w:val="none" w:sz="0" w:space="0" w:color="auto"/>
        <w:bottom w:val="none" w:sz="0" w:space="0" w:color="auto"/>
        <w:right w:val="none" w:sz="0" w:space="0" w:color="auto"/>
      </w:divBdr>
    </w:div>
    <w:div w:id="992374096">
      <w:bodyDiv w:val="1"/>
      <w:marLeft w:val="0"/>
      <w:marRight w:val="0"/>
      <w:marTop w:val="0"/>
      <w:marBottom w:val="0"/>
      <w:divBdr>
        <w:top w:val="none" w:sz="0" w:space="0" w:color="auto"/>
        <w:left w:val="none" w:sz="0" w:space="0" w:color="auto"/>
        <w:bottom w:val="none" w:sz="0" w:space="0" w:color="auto"/>
        <w:right w:val="none" w:sz="0" w:space="0" w:color="auto"/>
      </w:divBdr>
    </w:div>
    <w:div w:id="1048601899">
      <w:bodyDiv w:val="1"/>
      <w:marLeft w:val="0"/>
      <w:marRight w:val="0"/>
      <w:marTop w:val="0"/>
      <w:marBottom w:val="0"/>
      <w:divBdr>
        <w:top w:val="none" w:sz="0" w:space="0" w:color="auto"/>
        <w:left w:val="none" w:sz="0" w:space="0" w:color="auto"/>
        <w:bottom w:val="none" w:sz="0" w:space="0" w:color="auto"/>
        <w:right w:val="none" w:sz="0" w:space="0" w:color="auto"/>
      </w:divBdr>
    </w:div>
    <w:div w:id="1162693627">
      <w:bodyDiv w:val="1"/>
      <w:marLeft w:val="0"/>
      <w:marRight w:val="0"/>
      <w:marTop w:val="0"/>
      <w:marBottom w:val="0"/>
      <w:divBdr>
        <w:top w:val="none" w:sz="0" w:space="0" w:color="auto"/>
        <w:left w:val="none" w:sz="0" w:space="0" w:color="auto"/>
        <w:bottom w:val="none" w:sz="0" w:space="0" w:color="auto"/>
        <w:right w:val="none" w:sz="0" w:space="0" w:color="auto"/>
      </w:divBdr>
    </w:div>
    <w:div w:id="1194928955">
      <w:bodyDiv w:val="1"/>
      <w:marLeft w:val="0"/>
      <w:marRight w:val="0"/>
      <w:marTop w:val="0"/>
      <w:marBottom w:val="0"/>
      <w:divBdr>
        <w:top w:val="none" w:sz="0" w:space="0" w:color="auto"/>
        <w:left w:val="none" w:sz="0" w:space="0" w:color="auto"/>
        <w:bottom w:val="none" w:sz="0" w:space="0" w:color="auto"/>
        <w:right w:val="none" w:sz="0" w:space="0" w:color="auto"/>
      </w:divBdr>
    </w:div>
    <w:div w:id="1277248804">
      <w:bodyDiv w:val="1"/>
      <w:marLeft w:val="0"/>
      <w:marRight w:val="0"/>
      <w:marTop w:val="0"/>
      <w:marBottom w:val="0"/>
      <w:divBdr>
        <w:top w:val="none" w:sz="0" w:space="0" w:color="auto"/>
        <w:left w:val="none" w:sz="0" w:space="0" w:color="auto"/>
        <w:bottom w:val="none" w:sz="0" w:space="0" w:color="auto"/>
        <w:right w:val="none" w:sz="0" w:space="0" w:color="auto"/>
      </w:divBdr>
    </w:div>
    <w:div w:id="1405644697">
      <w:bodyDiv w:val="1"/>
      <w:marLeft w:val="0"/>
      <w:marRight w:val="0"/>
      <w:marTop w:val="0"/>
      <w:marBottom w:val="0"/>
      <w:divBdr>
        <w:top w:val="none" w:sz="0" w:space="0" w:color="auto"/>
        <w:left w:val="none" w:sz="0" w:space="0" w:color="auto"/>
        <w:bottom w:val="none" w:sz="0" w:space="0" w:color="auto"/>
        <w:right w:val="none" w:sz="0" w:space="0" w:color="auto"/>
      </w:divBdr>
    </w:div>
    <w:div w:id="1460874185">
      <w:bodyDiv w:val="1"/>
      <w:marLeft w:val="0"/>
      <w:marRight w:val="0"/>
      <w:marTop w:val="0"/>
      <w:marBottom w:val="0"/>
      <w:divBdr>
        <w:top w:val="none" w:sz="0" w:space="0" w:color="auto"/>
        <w:left w:val="none" w:sz="0" w:space="0" w:color="auto"/>
        <w:bottom w:val="none" w:sz="0" w:space="0" w:color="auto"/>
        <w:right w:val="none" w:sz="0" w:space="0" w:color="auto"/>
      </w:divBdr>
    </w:div>
    <w:div w:id="1483887119">
      <w:bodyDiv w:val="1"/>
      <w:marLeft w:val="0"/>
      <w:marRight w:val="0"/>
      <w:marTop w:val="0"/>
      <w:marBottom w:val="0"/>
      <w:divBdr>
        <w:top w:val="none" w:sz="0" w:space="0" w:color="auto"/>
        <w:left w:val="none" w:sz="0" w:space="0" w:color="auto"/>
        <w:bottom w:val="none" w:sz="0" w:space="0" w:color="auto"/>
        <w:right w:val="none" w:sz="0" w:space="0" w:color="auto"/>
      </w:divBdr>
    </w:div>
    <w:div w:id="1799643162">
      <w:bodyDiv w:val="1"/>
      <w:marLeft w:val="0"/>
      <w:marRight w:val="0"/>
      <w:marTop w:val="0"/>
      <w:marBottom w:val="0"/>
      <w:divBdr>
        <w:top w:val="none" w:sz="0" w:space="0" w:color="auto"/>
        <w:left w:val="none" w:sz="0" w:space="0" w:color="auto"/>
        <w:bottom w:val="none" w:sz="0" w:space="0" w:color="auto"/>
        <w:right w:val="none" w:sz="0" w:space="0" w:color="auto"/>
      </w:divBdr>
    </w:div>
    <w:div w:id="1801532481">
      <w:bodyDiv w:val="1"/>
      <w:marLeft w:val="0"/>
      <w:marRight w:val="0"/>
      <w:marTop w:val="0"/>
      <w:marBottom w:val="0"/>
      <w:divBdr>
        <w:top w:val="none" w:sz="0" w:space="0" w:color="auto"/>
        <w:left w:val="none" w:sz="0" w:space="0" w:color="auto"/>
        <w:bottom w:val="none" w:sz="0" w:space="0" w:color="auto"/>
        <w:right w:val="none" w:sz="0" w:space="0" w:color="auto"/>
      </w:divBdr>
    </w:div>
    <w:div w:id="1829445462">
      <w:bodyDiv w:val="1"/>
      <w:marLeft w:val="0"/>
      <w:marRight w:val="0"/>
      <w:marTop w:val="0"/>
      <w:marBottom w:val="0"/>
      <w:divBdr>
        <w:top w:val="none" w:sz="0" w:space="0" w:color="auto"/>
        <w:left w:val="none" w:sz="0" w:space="0" w:color="auto"/>
        <w:bottom w:val="none" w:sz="0" w:space="0" w:color="auto"/>
        <w:right w:val="none" w:sz="0" w:space="0" w:color="auto"/>
      </w:divBdr>
    </w:div>
    <w:div w:id="1836451411">
      <w:bodyDiv w:val="1"/>
      <w:marLeft w:val="0"/>
      <w:marRight w:val="0"/>
      <w:marTop w:val="0"/>
      <w:marBottom w:val="0"/>
      <w:divBdr>
        <w:top w:val="none" w:sz="0" w:space="0" w:color="auto"/>
        <w:left w:val="none" w:sz="0" w:space="0" w:color="auto"/>
        <w:bottom w:val="none" w:sz="0" w:space="0" w:color="auto"/>
        <w:right w:val="none" w:sz="0" w:space="0" w:color="auto"/>
      </w:divBdr>
    </w:div>
    <w:div w:id="2018578564">
      <w:bodyDiv w:val="1"/>
      <w:marLeft w:val="0"/>
      <w:marRight w:val="0"/>
      <w:marTop w:val="0"/>
      <w:marBottom w:val="0"/>
      <w:divBdr>
        <w:top w:val="none" w:sz="0" w:space="0" w:color="auto"/>
        <w:left w:val="none" w:sz="0" w:space="0" w:color="auto"/>
        <w:bottom w:val="none" w:sz="0" w:space="0" w:color="auto"/>
        <w:right w:val="none" w:sz="0" w:space="0" w:color="auto"/>
      </w:divBdr>
    </w:div>
    <w:div w:id="2042244731">
      <w:bodyDiv w:val="1"/>
      <w:marLeft w:val="0"/>
      <w:marRight w:val="0"/>
      <w:marTop w:val="0"/>
      <w:marBottom w:val="0"/>
      <w:divBdr>
        <w:top w:val="none" w:sz="0" w:space="0" w:color="auto"/>
        <w:left w:val="none" w:sz="0" w:space="0" w:color="auto"/>
        <w:bottom w:val="none" w:sz="0" w:space="0" w:color="auto"/>
        <w:right w:val="none" w:sz="0" w:space="0" w:color="auto"/>
      </w:divBdr>
    </w:div>
    <w:div w:id="208070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79144.1" TargetMode="External"/><Relationship Id="rId18" Type="http://schemas.openxmlformats.org/officeDocument/2006/relationships/hyperlink" Target="garantF1://10064072.6512" TargetMode="External"/><Relationship Id="rId26" Type="http://schemas.openxmlformats.org/officeDocument/2006/relationships/hyperlink" Target="garantF1://890941.2782" TargetMode="External"/><Relationship Id="rId39" Type="http://schemas.openxmlformats.org/officeDocument/2006/relationships/theme" Target="theme/theme1.xml"/><Relationship Id="rId21" Type="http://schemas.openxmlformats.org/officeDocument/2006/relationships/hyperlink" Target="garantF1://12054854.1403" TargetMode="External"/><Relationship Id="rId34"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garantF1://890941.2782" TargetMode="External"/><Relationship Id="rId17" Type="http://schemas.openxmlformats.org/officeDocument/2006/relationships/hyperlink" Target="garantF1://890941.2782" TargetMode="External"/><Relationship Id="rId25" Type="http://schemas.openxmlformats.org/officeDocument/2006/relationships/hyperlink" Target="garantF1://12029354.400" TargetMode="External"/><Relationship Id="rId33" Type="http://schemas.openxmlformats.org/officeDocument/2006/relationships/hyperlink" Target="garantF1://12025267.3012"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portal.b14.ru" TargetMode="External"/><Relationship Id="rId20" Type="http://schemas.openxmlformats.org/officeDocument/2006/relationships/hyperlink" Target="garantF1://12033556.1017" TargetMode="External"/><Relationship Id="rId29" Type="http://schemas.openxmlformats.org/officeDocument/2006/relationships/hyperlink" Target="http://www.portal.b14.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rnevaolga58@mail.ru" TargetMode="External"/><Relationship Id="rId24" Type="http://schemas.openxmlformats.org/officeDocument/2006/relationships/hyperlink" Target="garantF1://12025267.3012" TargetMode="External"/><Relationship Id="rId32" Type="http://schemas.openxmlformats.org/officeDocument/2006/relationships/hyperlink" Target="garantF1://10800200.33303312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ldanray.ru" TargetMode="External"/><Relationship Id="rId23" Type="http://schemas.openxmlformats.org/officeDocument/2006/relationships/hyperlink" Target="http://www.torgi.gov.ru" TargetMode="External"/><Relationship Id="rId28" Type="http://schemas.openxmlformats.org/officeDocument/2006/relationships/hyperlink" Target="http://www.aldanray.ru" TargetMode="External"/><Relationship Id="rId36" Type="http://schemas.openxmlformats.org/officeDocument/2006/relationships/hyperlink" Target="mailto:333162@gmail.com" TargetMode="External"/><Relationship Id="rId10" Type="http://schemas.openxmlformats.org/officeDocument/2006/relationships/header" Target="header1.xml"/><Relationship Id="rId19" Type="http://schemas.openxmlformats.org/officeDocument/2006/relationships/hyperlink" Target="garantF1://10800200.333033120" TargetMode="External"/><Relationship Id="rId31" Type="http://schemas.openxmlformats.org/officeDocument/2006/relationships/hyperlink" Target="garantF1://10064072.6512"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torgi.gov.ru" TargetMode="External"/><Relationship Id="rId22" Type="http://schemas.openxmlformats.org/officeDocument/2006/relationships/hyperlink" Target="garantF1://12054854.1405" TargetMode="External"/><Relationship Id="rId27" Type="http://schemas.openxmlformats.org/officeDocument/2006/relationships/hyperlink" Target="http://www.torgi.gov.ru" TargetMode="External"/><Relationship Id="rId30" Type="http://schemas.openxmlformats.org/officeDocument/2006/relationships/hyperlink" Target="garantF1://10064072.437"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6;\Documents\&#1041;&#1080;&#1079;&#1085;&#1077;&#1089;-&#1048;&#1085;&#1082;&#1091;&#1073;&#1072;&#1090;&#1086;&#1088;\&#1055;&#1088;&#1080;&#1082;&#1072;&#1079;&#1099;\&#1064;&#1072;&#1073;&#1083;&#1086;&#1085;%20&#1087;&#1088;&#1080;&#1082;&#1072;&#1079;&#1072;%20&#1086;&#1073;%20&#1091;&#1090;&#1074;&#1077;&#1088;&#1078;&#1076;&#1077;&#1085;&#1080;&#1080;%20&#1082;&#1086;&#1085;&#1082;&#1091;&#1088;&#1089;&#1085;&#1086;&#1081;%20&#1076;&#1086;&#1082;&#1091;&#1084;&#1077;&#1085;&#1090;&#1072;&#1094;&#1080;&#1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C51744577A41B19FF10CFE006CDE9A"/>
        <w:category>
          <w:name w:val="Общие"/>
          <w:gallery w:val="placeholder"/>
        </w:category>
        <w:types>
          <w:type w:val="bbPlcHdr"/>
        </w:types>
        <w:behaviors>
          <w:behavior w:val="content"/>
        </w:behaviors>
        <w:guid w:val="{93DC5C6B-4159-49A1-8190-6F59D5C8D8B7}"/>
      </w:docPartPr>
      <w:docPartBody>
        <w:p w:rsidR="0021709A" w:rsidRDefault="0021709A">
          <w:pPr>
            <w:pStyle w:val="30C51744577A41B19FF10CFE006CDE9A"/>
          </w:pPr>
          <w:r w:rsidRPr="00625912">
            <w:rPr>
              <w:rStyle w:val="a3"/>
            </w:rPr>
            <w:t>[Дата публикации]</w:t>
          </w:r>
        </w:p>
      </w:docPartBody>
    </w:docPart>
    <w:docPart>
      <w:docPartPr>
        <w:name w:val="1FFCF0A559F14EBA923213F2BB3E2E62"/>
        <w:category>
          <w:name w:val="Общие"/>
          <w:gallery w:val="placeholder"/>
        </w:category>
        <w:types>
          <w:type w:val="bbPlcHdr"/>
        </w:types>
        <w:behaviors>
          <w:behavior w:val="content"/>
        </w:behaviors>
        <w:guid w:val="{D1E8F882-3A36-4CB7-B7E7-2AF2CE084665}"/>
      </w:docPartPr>
      <w:docPartBody>
        <w:p w:rsidR="0021709A" w:rsidRDefault="0021709A">
          <w:pPr>
            <w:pStyle w:val="1FFCF0A559F14EBA923213F2BB3E2E62"/>
          </w:pPr>
          <w:r w:rsidRPr="00625912">
            <w:rPr>
              <w:rStyle w:val="a3"/>
            </w:rPr>
            <w:t>[Аннотация]</w:t>
          </w:r>
        </w:p>
      </w:docPartBody>
    </w:docPart>
    <w:docPart>
      <w:docPartPr>
        <w:name w:val="59FE4154BAF840A389E75A85C86F8621"/>
        <w:category>
          <w:name w:val="Общие"/>
          <w:gallery w:val="placeholder"/>
        </w:category>
        <w:types>
          <w:type w:val="bbPlcHdr"/>
        </w:types>
        <w:behaviors>
          <w:behavior w:val="content"/>
        </w:behaviors>
        <w:guid w:val="{953C88FF-6E88-4760-B6F9-2C8990C7DF2A}"/>
      </w:docPartPr>
      <w:docPartBody>
        <w:p w:rsidR="0021709A" w:rsidRDefault="0021709A">
          <w:pPr>
            <w:pStyle w:val="59FE4154BAF840A389E75A85C86F8621"/>
          </w:pPr>
          <w:r w:rsidRPr="00625912">
            <w:rPr>
              <w:rStyle w:val="a3"/>
            </w:rPr>
            <w:t>[Аннотация]</w:t>
          </w:r>
        </w:p>
      </w:docPartBody>
    </w:docPart>
    <w:docPart>
      <w:docPartPr>
        <w:name w:val="345537A24269465AAB06E62DF03759E7"/>
        <w:category>
          <w:name w:val="Общие"/>
          <w:gallery w:val="placeholder"/>
        </w:category>
        <w:types>
          <w:type w:val="bbPlcHdr"/>
        </w:types>
        <w:behaviors>
          <w:behavior w:val="content"/>
        </w:behaviors>
        <w:guid w:val="{60BA8E09-E5AB-4113-9061-05DB962FB346}"/>
      </w:docPartPr>
      <w:docPartBody>
        <w:p w:rsidR="0021709A" w:rsidRDefault="0021709A">
          <w:pPr>
            <w:pStyle w:val="345537A24269465AAB06E62DF03759E7"/>
          </w:pPr>
          <w:r>
            <w:rPr>
              <w:rStyle w:val="a3"/>
            </w:rPr>
            <w:t>[Категория]</w:t>
          </w:r>
        </w:p>
      </w:docPartBody>
    </w:docPart>
    <w:docPart>
      <w:docPartPr>
        <w:name w:val="5130E23C4CB04117A9336755445EB7ED"/>
        <w:category>
          <w:name w:val="Общие"/>
          <w:gallery w:val="placeholder"/>
        </w:category>
        <w:types>
          <w:type w:val="bbPlcHdr"/>
        </w:types>
        <w:behaviors>
          <w:behavior w:val="content"/>
        </w:behaviors>
        <w:guid w:val="{C17AD0BD-A74D-45E6-9403-1D1294194BD0}"/>
      </w:docPartPr>
      <w:docPartBody>
        <w:p w:rsidR="0021709A" w:rsidRDefault="0021709A">
          <w:pPr>
            <w:pStyle w:val="5130E23C4CB04117A9336755445EB7ED"/>
          </w:pPr>
          <w:r>
            <w:rPr>
              <w:rStyle w:val="a3"/>
            </w:rPr>
            <w:t>[Примечания]</w:t>
          </w:r>
        </w:p>
      </w:docPartBody>
    </w:docPart>
    <w:docPart>
      <w:docPartPr>
        <w:name w:val="DC5A7F8D95C44A278DCAF9291D71EC7B"/>
        <w:category>
          <w:name w:val="Общие"/>
          <w:gallery w:val="placeholder"/>
        </w:category>
        <w:types>
          <w:type w:val="bbPlcHdr"/>
        </w:types>
        <w:behaviors>
          <w:behavior w:val="content"/>
        </w:behaviors>
        <w:guid w:val="{2F963E71-A709-4008-90E6-F602B8909CE5}"/>
      </w:docPartPr>
      <w:docPartBody>
        <w:p w:rsidR="0021709A" w:rsidRDefault="0021709A">
          <w:pPr>
            <w:pStyle w:val="DC5A7F8D95C44A278DCAF9291D71EC7B"/>
          </w:pPr>
          <w:r>
            <w:rPr>
              <w:rStyle w:val="a3"/>
            </w:rPr>
            <w:t>[Организация]</w:t>
          </w:r>
        </w:p>
      </w:docPartBody>
    </w:docPart>
    <w:docPart>
      <w:docPartPr>
        <w:name w:val="488B7A2554E54A9783F8B16BDFE9677A"/>
        <w:category>
          <w:name w:val="Общие"/>
          <w:gallery w:val="placeholder"/>
        </w:category>
        <w:types>
          <w:type w:val="bbPlcHdr"/>
        </w:types>
        <w:behaviors>
          <w:behavior w:val="content"/>
        </w:behaviors>
        <w:guid w:val="{F4F3994C-65ED-4E20-AE7D-EABF62FA7C2C}"/>
      </w:docPartPr>
      <w:docPartBody>
        <w:p w:rsidR="007D7FAB" w:rsidRDefault="00F344B8" w:rsidP="00F344B8">
          <w:pPr>
            <w:pStyle w:val="488B7A2554E54A9783F8B16BDFE9677A"/>
          </w:pPr>
          <w:r w:rsidRPr="00172F55">
            <w:rPr>
              <w:rStyle w:val="a3"/>
            </w:rPr>
            <w:t>[Адрес организации]</w:t>
          </w:r>
        </w:p>
      </w:docPartBody>
    </w:docPart>
    <w:docPart>
      <w:docPartPr>
        <w:name w:val="6D95F0237DA74338A4E05CA3DEB8E5CB"/>
        <w:category>
          <w:name w:val="Общие"/>
          <w:gallery w:val="placeholder"/>
        </w:category>
        <w:types>
          <w:type w:val="bbPlcHdr"/>
        </w:types>
        <w:behaviors>
          <w:behavior w:val="content"/>
        </w:behaviors>
        <w:guid w:val="{440F3DE1-05E4-48FE-BCB1-B29808AFF295}"/>
      </w:docPartPr>
      <w:docPartBody>
        <w:p w:rsidR="007D7FAB" w:rsidRDefault="00F344B8" w:rsidP="00F344B8">
          <w:pPr>
            <w:pStyle w:val="6D95F0237DA74338A4E05CA3DEB8E5CB"/>
          </w:pPr>
          <w:r w:rsidRPr="009A413D">
            <w:rPr>
              <w:rStyle w:val="a3"/>
            </w:rPr>
            <w:t>[Название]</w:t>
          </w:r>
        </w:p>
      </w:docPartBody>
    </w:docPart>
    <w:docPart>
      <w:docPartPr>
        <w:name w:val="1F90C2A7E80E41E997BE9B4781A63E17"/>
        <w:category>
          <w:name w:val="Общие"/>
          <w:gallery w:val="placeholder"/>
        </w:category>
        <w:types>
          <w:type w:val="bbPlcHdr"/>
        </w:types>
        <w:behaviors>
          <w:behavior w:val="content"/>
        </w:behaviors>
        <w:guid w:val="{38BAA18F-EE2C-4082-8236-55FFC10B4230}"/>
      </w:docPartPr>
      <w:docPartBody>
        <w:p w:rsidR="007D7FAB" w:rsidRDefault="00F344B8" w:rsidP="00F344B8">
          <w:pPr>
            <w:pStyle w:val="1F90C2A7E80E41E997BE9B4781A63E17"/>
          </w:pPr>
          <w:r w:rsidRPr="00172F55">
            <w:rPr>
              <w:rStyle w:val="a3"/>
            </w:rPr>
            <w:t>[Состояние]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1709A"/>
    <w:rsid w:val="000040F9"/>
    <w:rsid w:val="000155AE"/>
    <w:rsid w:val="000222B1"/>
    <w:rsid w:val="00034FEF"/>
    <w:rsid w:val="00041642"/>
    <w:rsid w:val="00041E9A"/>
    <w:rsid w:val="00075EDC"/>
    <w:rsid w:val="000A0B0D"/>
    <w:rsid w:val="000A5578"/>
    <w:rsid w:val="000B4460"/>
    <w:rsid w:val="000C71A9"/>
    <w:rsid w:val="000E04C0"/>
    <w:rsid w:val="00111C89"/>
    <w:rsid w:val="00112098"/>
    <w:rsid w:val="00114B72"/>
    <w:rsid w:val="00122DE1"/>
    <w:rsid w:val="00160531"/>
    <w:rsid w:val="00167E2E"/>
    <w:rsid w:val="001711F1"/>
    <w:rsid w:val="00186B82"/>
    <w:rsid w:val="001E68FE"/>
    <w:rsid w:val="0020372B"/>
    <w:rsid w:val="0021709A"/>
    <w:rsid w:val="00246EDC"/>
    <w:rsid w:val="00250E59"/>
    <w:rsid w:val="00255282"/>
    <w:rsid w:val="00293AE3"/>
    <w:rsid w:val="002A4E31"/>
    <w:rsid w:val="00325E0B"/>
    <w:rsid w:val="0034651F"/>
    <w:rsid w:val="003609A5"/>
    <w:rsid w:val="00363025"/>
    <w:rsid w:val="003A70D5"/>
    <w:rsid w:val="003B24D8"/>
    <w:rsid w:val="003E5C2A"/>
    <w:rsid w:val="003F561A"/>
    <w:rsid w:val="003F7351"/>
    <w:rsid w:val="00404B93"/>
    <w:rsid w:val="00407B24"/>
    <w:rsid w:val="00424868"/>
    <w:rsid w:val="0043362D"/>
    <w:rsid w:val="00440958"/>
    <w:rsid w:val="004520A5"/>
    <w:rsid w:val="00463907"/>
    <w:rsid w:val="004F38CC"/>
    <w:rsid w:val="00504B7D"/>
    <w:rsid w:val="00512092"/>
    <w:rsid w:val="00520FF8"/>
    <w:rsid w:val="00564372"/>
    <w:rsid w:val="00580BC5"/>
    <w:rsid w:val="0059712F"/>
    <w:rsid w:val="005D2646"/>
    <w:rsid w:val="005E7A21"/>
    <w:rsid w:val="005F7843"/>
    <w:rsid w:val="0060636C"/>
    <w:rsid w:val="00616A91"/>
    <w:rsid w:val="00631324"/>
    <w:rsid w:val="00635E38"/>
    <w:rsid w:val="00641708"/>
    <w:rsid w:val="00643723"/>
    <w:rsid w:val="0065661F"/>
    <w:rsid w:val="006618CE"/>
    <w:rsid w:val="006663CD"/>
    <w:rsid w:val="00687D1C"/>
    <w:rsid w:val="006A2992"/>
    <w:rsid w:val="006B1FF6"/>
    <w:rsid w:val="006F7857"/>
    <w:rsid w:val="00726D4C"/>
    <w:rsid w:val="0072713A"/>
    <w:rsid w:val="007309C3"/>
    <w:rsid w:val="007334D4"/>
    <w:rsid w:val="00740EDB"/>
    <w:rsid w:val="00744F9E"/>
    <w:rsid w:val="00755243"/>
    <w:rsid w:val="00767FE1"/>
    <w:rsid w:val="007A6AC8"/>
    <w:rsid w:val="007C779A"/>
    <w:rsid w:val="007D7FAB"/>
    <w:rsid w:val="007F389E"/>
    <w:rsid w:val="008301D0"/>
    <w:rsid w:val="0083273E"/>
    <w:rsid w:val="00832D4A"/>
    <w:rsid w:val="00851917"/>
    <w:rsid w:val="00852084"/>
    <w:rsid w:val="008A1727"/>
    <w:rsid w:val="008E1C7D"/>
    <w:rsid w:val="008E4A30"/>
    <w:rsid w:val="00917B55"/>
    <w:rsid w:val="00933D7A"/>
    <w:rsid w:val="009C5A3D"/>
    <w:rsid w:val="009E02A6"/>
    <w:rsid w:val="00A2318A"/>
    <w:rsid w:val="00A33BA7"/>
    <w:rsid w:val="00A450EC"/>
    <w:rsid w:val="00A77ADA"/>
    <w:rsid w:val="00A82A87"/>
    <w:rsid w:val="00A83DB1"/>
    <w:rsid w:val="00B0386B"/>
    <w:rsid w:val="00B27BF3"/>
    <w:rsid w:val="00B436FB"/>
    <w:rsid w:val="00B90A0D"/>
    <w:rsid w:val="00BA10B6"/>
    <w:rsid w:val="00BB76CB"/>
    <w:rsid w:val="00C0139F"/>
    <w:rsid w:val="00C17432"/>
    <w:rsid w:val="00C221D4"/>
    <w:rsid w:val="00C635FD"/>
    <w:rsid w:val="00C63609"/>
    <w:rsid w:val="00C87624"/>
    <w:rsid w:val="00C92334"/>
    <w:rsid w:val="00CA033C"/>
    <w:rsid w:val="00CA5C91"/>
    <w:rsid w:val="00CA600F"/>
    <w:rsid w:val="00CB2C10"/>
    <w:rsid w:val="00CB49A6"/>
    <w:rsid w:val="00CC4519"/>
    <w:rsid w:val="00CD6BA0"/>
    <w:rsid w:val="00CF0A89"/>
    <w:rsid w:val="00D007FD"/>
    <w:rsid w:val="00D13A76"/>
    <w:rsid w:val="00D62CA1"/>
    <w:rsid w:val="00DB0B9E"/>
    <w:rsid w:val="00DE7B1F"/>
    <w:rsid w:val="00DF0BAA"/>
    <w:rsid w:val="00E0343F"/>
    <w:rsid w:val="00E163E8"/>
    <w:rsid w:val="00E2458A"/>
    <w:rsid w:val="00E273EB"/>
    <w:rsid w:val="00E60319"/>
    <w:rsid w:val="00EB5AFF"/>
    <w:rsid w:val="00EB6932"/>
    <w:rsid w:val="00EC597A"/>
    <w:rsid w:val="00F07AC5"/>
    <w:rsid w:val="00F126D4"/>
    <w:rsid w:val="00F266C6"/>
    <w:rsid w:val="00F31C0E"/>
    <w:rsid w:val="00F344B8"/>
    <w:rsid w:val="00F76328"/>
    <w:rsid w:val="00F81ADD"/>
    <w:rsid w:val="00FA07DE"/>
    <w:rsid w:val="00FA6C69"/>
    <w:rsid w:val="00FA7C67"/>
    <w:rsid w:val="00FB7159"/>
    <w:rsid w:val="00FC3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70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344B8"/>
    <w:rPr>
      <w:color w:val="808080"/>
    </w:rPr>
  </w:style>
  <w:style w:type="paragraph" w:customStyle="1" w:styleId="30C51744577A41B19FF10CFE006CDE9A">
    <w:name w:val="30C51744577A41B19FF10CFE006CDE9A"/>
    <w:rsid w:val="0021709A"/>
  </w:style>
  <w:style w:type="paragraph" w:customStyle="1" w:styleId="1FFCF0A559F14EBA923213F2BB3E2E62">
    <w:name w:val="1FFCF0A559F14EBA923213F2BB3E2E62"/>
    <w:rsid w:val="0021709A"/>
  </w:style>
  <w:style w:type="paragraph" w:customStyle="1" w:styleId="59FE4154BAF840A389E75A85C86F8621">
    <w:name w:val="59FE4154BAF840A389E75A85C86F8621"/>
    <w:rsid w:val="0021709A"/>
  </w:style>
  <w:style w:type="paragraph" w:customStyle="1" w:styleId="345537A24269465AAB06E62DF03759E7">
    <w:name w:val="345537A24269465AAB06E62DF03759E7"/>
    <w:rsid w:val="0021709A"/>
  </w:style>
  <w:style w:type="paragraph" w:customStyle="1" w:styleId="5130E23C4CB04117A9336755445EB7ED">
    <w:name w:val="5130E23C4CB04117A9336755445EB7ED"/>
    <w:rsid w:val="0021709A"/>
  </w:style>
  <w:style w:type="paragraph" w:customStyle="1" w:styleId="DC5A7F8D95C44A278DCAF9291D71EC7B">
    <w:name w:val="DC5A7F8D95C44A278DCAF9291D71EC7B"/>
    <w:rsid w:val="0021709A"/>
  </w:style>
  <w:style w:type="paragraph" w:customStyle="1" w:styleId="488B7A2554E54A9783F8B16BDFE9677A">
    <w:name w:val="488B7A2554E54A9783F8B16BDFE9677A"/>
    <w:rsid w:val="00F344B8"/>
    <w:pPr>
      <w:spacing w:after="160" w:line="259" w:lineRule="auto"/>
    </w:pPr>
  </w:style>
  <w:style w:type="paragraph" w:customStyle="1" w:styleId="6D95F0237DA74338A4E05CA3DEB8E5CB">
    <w:name w:val="6D95F0237DA74338A4E05CA3DEB8E5CB"/>
    <w:rsid w:val="00F344B8"/>
    <w:pPr>
      <w:spacing w:after="160" w:line="259" w:lineRule="auto"/>
    </w:pPr>
  </w:style>
  <w:style w:type="paragraph" w:customStyle="1" w:styleId="1F90C2A7E80E41E997BE9B4781A63E17">
    <w:name w:val="1F90C2A7E80E41E997BE9B4781A63E17"/>
    <w:rsid w:val="00F344B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2023-05-02T00:00:00</PublishDate>
  <Abstract>31</Abstract>
  <CompanyAddress>каб. № 3 на 1 этаже общей площадью 33,9 кв.м.</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D2FA2D-4D9F-4B1E-97AC-1CF97578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приказа об утверждении конкурсной документации.dotx</Template>
  <TotalTime>18676</TotalTime>
  <Pages>48</Pages>
  <Words>16414</Words>
  <Characters>93560</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О.Я. Корнева</vt:lpstr>
    </vt:vector>
  </TitlesOfParts>
  <Company>11 мая 2023  года 10-00 час по 13 июня 2023 года до 18-00 час.</Company>
  <LinksUpToDate>false</LinksUpToDate>
  <CharactersWithSpaces>109755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О.Я. Корнева</dc:title>
  <dc:subject>08 декабря 2022 г. 10 ч. 00 м.</dc:subject>
  <dc:creator>Миннибаев</dc:creator>
  <dc:description>14 июня 2023 г. 14 ч. 00 м.</dc:description>
  <cp:lastModifiedBy>Юрист Юрист</cp:lastModifiedBy>
  <cp:revision>48</cp:revision>
  <cp:lastPrinted>2023-05-10T05:40:00Z</cp:lastPrinted>
  <dcterms:created xsi:type="dcterms:W3CDTF">2022-10-31T09:32:00Z</dcterms:created>
  <dcterms:modified xsi:type="dcterms:W3CDTF">2023-05-10T06:50:00Z</dcterms:modified>
  <cp:category>11 мая 2023 г. 10 ч. 00 м.</cp:category>
  <cp:contentStatus>__________________</cp:contentStatus>
</cp:coreProperties>
</file>